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D0F975" w14:textId="77777777" w:rsidR="00A43623" w:rsidRPr="00A43623" w:rsidRDefault="00A43623" w:rsidP="00A43623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A43623">
        <w:rPr>
          <w:rFonts w:ascii="Verdana" w:hAnsi="Verdana"/>
          <w:b w:val="0"/>
          <w:sz w:val="20"/>
          <w:szCs w:val="20"/>
        </w:rPr>
        <w:tab/>
      </w:r>
      <w:r w:rsidRPr="00A43623">
        <w:rPr>
          <w:rFonts w:ascii="Verdana" w:hAnsi="Verdana"/>
          <w:b w:val="0"/>
          <w:sz w:val="20"/>
          <w:szCs w:val="20"/>
        </w:rPr>
        <w:tab/>
      </w:r>
      <w:r w:rsidRPr="00A43623">
        <w:rPr>
          <w:rFonts w:ascii="Verdana" w:hAnsi="Verdana"/>
          <w:b w:val="0"/>
          <w:sz w:val="20"/>
          <w:szCs w:val="20"/>
        </w:rPr>
        <w:tab/>
      </w:r>
      <w:r w:rsidRPr="00A43623">
        <w:rPr>
          <w:rFonts w:ascii="Verdana" w:hAnsi="Verdana"/>
          <w:b w:val="0"/>
          <w:sz w:val="20"/>
          <w:szCs w:val="20"/>
        </w:rPr>
        <w:tab/>
      </w:r>
      <w:r w:rsidRPr="00A43623">
        <w:rPr>
          <w:rFonts w:ascii="Verdana" w:hAnsi="Verdana"/>
          <w:b w:val="0"/>
          <w:sz w:val="20"/>
          <w:szCs w:val="20"/>
        </w:rPr>
        <w:tab/>
      </w:r>
      <w:r w:rsidRPr="00A43623">
        <w:rPr>
          <w:rFonts w:ascii="Verdana" w:hAnsi="Verdana"/>
          <w:b w:val="0"/>
          <w:sz w:val="20"/>
          <w:szCs w:val="20"/>
        </w:rPr>
        <w:tab/>
      </w:r>
      <w:r w:rsidRPr="00A43623">
        <w:rPr>
          <w:rFonts w:ascii="Verdana" w:hAnsi="Verdana"/>
          <w:b w:val="0"/>
          <w:sz w:val="20"/>
          <w:szCs w:val="20"/>
        </w:rPr>
        <w:tab/>
      </w:r>
      <w:r w:rsidRPr="00A43623">
        <w:rPr>
          <w:rFonts w:ascii="Verdana" w:hAnsi="Verdana"/>
          <w:sz w:val="20"/>
          <w:szCs w:val="20"/>
        </w:rPr>
        <w:t>Załącznik nr 1</w:t>
      </w:r>
    </w:p>
    <w:p w14:paraId="6CFEFAB5" w14:textId="77777777" w:rsidR="00A43623" w:rsidRPr="00A43623" w:rsidRDefault="00A43623" w:rsidP="00A43623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A43623">
        <w:rPr>
          <w:rFonts w:ascii="Verdana" w:hAnsi="Verdana"/>
          <w:b/>
          <w:sz w:val="20"/>
          <w:szCs w:val="20"/>
        </w:rPr>
        <w:t>FORMULARZ OFERTY</w:t>
      </w:r>
    </w:p>
    <w:p w14:paraId="0CE4DFAD" w14:textId="77777777" w:rsidR="00A43623" w:rsidRPr="00A43623" w:rsidRDefault="00A43623" w:rsidP="00A43623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365B54E" w14:textId="77777777" w:rsidR="00A43623" w:rsidRPr="00A43623" w:rsidRDefault="00A43623" w:rsidP="00A4362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A43623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2FE959CA" w14:textId="77777777" w:rsidR="00A43623" w:rsidRPr="00A43623" w:rsidRDefault="00A43623" w:rsidP="00A4362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A43623">
        <w:rPr>
          <w:rFonts w:ascii="Verdana" w:hAnsi="Verdana"/>
          <w:sz w:val="20"/>
          <w:szCs w:val="20"/>
        </w:rPr>
        <w:t>FORMA PROWADZONEJ DZIAŁALNOŚCI: .................................................................</w:t>
      </w:r>
    </w:p>
    <w:p w14:paraId="262655CE" w14:textId="77777777" w:rsidR="00A43623" w:rsidRPr="00A43623" w:rsidRDefault="00A43623" w:rsidP="00A4362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A43623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27B674E3" w14:textId="77777777" w:rsidR="00A43623" w:rsidRPr="00A43623" w:rsidRDefault="00A43623" w:rsidP="00A4362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A43623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1DAEF305" w14:textId="77777777" w:rsidR="00A43623" w:rsidRPr="00A43623" w:rsidRDefault="00A43623" w:rsidP="00A43623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A43623">
        <w:rPr>
          <w:rFonts w:ascii="Verdana" w:hAnsi="Verdana"/>
          <w:sz w:val="20"/>
          <w:szCs w:val="20"/>
          <w:lang w:val="de-DE"/>
        </w:rPr>
        <w:t>TEL.</w:t>
      </w:r>
      <w:r w:rsidRPr="00A43623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5BADD664" w14:textId="77777777" w:rsidR="00A43623" w:rsidRPr="00A43623" w:rsidRDefault="00A43623" w:rsidP="00A43623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A43623">
        <w:rPr>
          <w:rFonts w:ascii="Verdana" w:hAnsi="Verdana"/>
          <w:sz w:val="20"/>
          <w:szCs w:val="20"/>
          <w:lang w:val="de-DE"/>
        </w:rPr>
        <w:t xml:space="preserve">FAX </w:t>
      </w:r>
      <w:r w:rsidRPr="00A43623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3706906C" w14:textId="77777777" w:rsidR="00A43623" w:rsidRPr="00A43623" w:rsidRDefault="00A43623" w:rsidP="00A43623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A43623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1DF4DC3" w14:textId="77777777" w:rsidR="00A43623" w:rsidRPr="00A43623" w:rsidRDefault="00A43623" w:rsidP="00A4362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A43623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A43623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3EB6F31A" w14:textId="77777777" w:rsidR="00A43623" w:rsidRPr="00A43623" w:rsidRDefault="00A43623" w:rsidP="00A4362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A43623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0B990E4E" w14:textId="77777777" w:rsidR="00A43623" w:rsidRPr="00A43623" w:rsidRDefault="00A43623" w:rsidP="00A43623">
      <w:pPr>
        <w:rPr>
          <w:rFonts w:ascii="Verdana" w:hAnsi="Verdana"/>
          <w:sz w:val="20"/>
          <w:szCs w:val="20"/>
        </w:rPr>
      </w:pPr>
      <w:r w:rsidRPr="00A43623">
        <w:rPr>
          <w:rFonts w:ascii="Verdana" w:hAnsi="Verdana"/>
          <w:sz w:val="20"/>
          <w:szCs w:val="20"/>
        </w:rPr>
        <w:t>Do: Nazwa i siedziba Zamawiającego:</w:t>
      </w:r>
    </w:p>
    <w:p w14:paraId="09C6825B" w14:textId="77777777" w:rsidR="00A43623" w:rsidRPr="00A43623" w:rsidRDefault="00A43623" w:rsidP="00A43623">
      <w:pPr>
        <w:ind w:right="-110"/>
        <w:rPr>
          <w:rFonts w:ascii="Verdana" w:hAnsi="Verdana"/>
          <w:b/>
          <w:sz w:val="20"/>
          <w:szCs w:val="20"/>
        </w:rPr>
      </w:pPr>
    </w:p>
    <w:p w14:paraId="1F83A37E" w14:textId="77777777" w:rsidR="00A43623" w:rsidRPr="00A43623" w:rsidRDefault="00A43623" w:rsidP="00A43623">
      <w:pPr>
        <w:ind w:right="-110"/>
        <w:rPr>
          <w:rFonts w:ascii="Verdana" w:hAnsi="Verdana"/>
          <w:b/>
          <w:sz w:val="20"/>
          <w:szCs w:val="20"/>
        </w:rPr>
      </w:pPr>
      <w:r w:rsidRPr="00A43623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1823E8BA" w14:textId="77777777" w:rsidR="00A43623" w:rsidRPr="00A43623" w:rsidRDefault="00A43623" w:rsidP="00A43623">
      <w:pPr>
        <w:ind w:right="-110"/>
        <w:rPr>
          <w:rFonts w:ascii="Verdana" w:hAnsi="Verdana"/>
          <w:b/>
          <w:sz w:val="20"/>
          <w:szCs w:val="20"/>
        </w:rPr>
      </w:pPr>
      <w:r w:rsidRPr="00A43623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34A3D3C7" w14:textId="77777777" w:rsidR="00A43623" w:rsidRPr="00A43623" w:rsidRDefault="00A43623" w:rsidP="00A43623">
      <w:pPr>
        <w:ind w:right="-110"/>
        <w:rPr>
          <w:rFonts w:ascii="Verdana" w:hAnsi="Verdana"/>
          <w:b/>
          <w:sz w:val="20"/>
          <w:szCs w:val="20"/>
        </w:rPr>
      </w:pPr>
      <w:r w:rsidRPr="00A43623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0C005994" w14:textId="77777777" w:rsidR="00A43623" w:rsidRPr="00A43623" w:rsidRDefault="00A43623" w:rsidP="00A43623">
      <w:pPr>
        <w:ind w:firstLine="3969"/>
        <w:rPr>
          <w:rFonts w:ascii="Verdana" w:hAnsi="Verdana"/>
          <w:b/>
          <w:sz w:val="20"/>
          <w:szCs w:val="20"/>
        </w:rPr>
      </w:pPr>
    </w:p>
    <w:p w14:paraId="047945E8" w14:textId="658A10E8" w:rsidR="00A43623" w:rsidRPr="00A43623" w:rsidRDefault="00A43623" w:rsidP="00A43623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A43623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Pr="00A43623">
        <w:rPr>
          <w:rFonts w:ascii="Verdana" w:hAnsi="Verdana"/>
          <w:b/>
          <w:sz w:val="20"/>
          <w:szCs w:val="20"/>
        </w:rPr>
        <w:t xml:space="preserve">dostawa wyposażenia laboratorium dydaktycznego w urządzenia laboratoryjne do nauki preparatyki materiałów z metali nieżelaznych - DE-dzp.272-658/24, </w:t>
      </w:r>
      <w:r w:rsidRPr="00A43623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3B7B7F2B" w14:textId="77777777" w:rsidR="00A43623" w:rsidRPr="00A43623" w:rsidRDefault="00A43623" w:rsidP="00A43623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0BCA5CB5" w14:textId="77777777" w:rsidR="00A43623" w:rsidRPr="00A43623" w:rsidRDefault="00A43623" w:rsidP="00A43623">
      <w:pPr>
        <w:widowControl w:val="0"/>
        <w:ind w:right="1"/>
        <w:rPr>
          <w:rFonts w:ascii="Verdana" w:hAnsi="Verdana"/>
          <w:sz w:val="20"/>
          <w:szCs w:val="20"/>
        </w:rPr>
      </w:pPr>
      <w:r w:rsidRPr="00A43623">
        <w:rPr>
          <w:rFonts w:ascii="Verdana" w:hAnsi="Verdana"/>
          <w:sz w:val="20"/>
          <w:szCs w:val="20"/>
        </w:rPr>
        <w:t>Oferuję/emy realizację zamówienia w cenach:</w:t>
      </w:r>
    </w:p>
    <w:tbl>
      <w:tblPr>
        <w:tblW w:w="9252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6"/>
        <w:gridCol w:w="1984"/>
        <w:gridCol w:w="1701"/>
        <w:gridCol w:w="709"/>
        <w:gridCol w:w="1417"/>
        <w:gridCol w:w="993"/>
        <w:gridCol w:w="1842"/>
      </w:tblGrid>
      <w:tr w:rsidR="00A43623" w:rsidRPr="00E010CD" w14:paraId="599C3AE0" w14:textId="77777777" w:rsidTr="004A605B">
        <w:trPr>
          <w:trHeight w:val="645"/>
        </w:trPr>
        <w:tc>
          <w:tcPr>
            <w:tcW w:w="6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2C5D70" w14:textId="77777777" w:rsidR="00A43623" w:rsidRPr="00E010CD" w:rsidRDefault="00A43623" w:rsidP="00A4362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010CD">
              <w:rPr>
                <w:rFonts w:ascii="Verdana" w:hAnsi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0953DA" w14:textId="77777777" w:rsidR="00A43623" w:rsidRPr="00E010CD" w:rsidRDefault="00A43623" w:rsidP="00A4362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010CD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29E29495" w14:textId="77777777" w:rsidR="00A43623" w:rsidRPr="00E010CD" w:rsidRDefault="00A43623" w:rsidP="00A4362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010CD">
              <w:rPr>
                <w:rFonts w:ascii="Verdana" w:hAnsi="Verdana"/>
                <w:b/>
                <w:bCs/>
                <w:sz w:val="18"/>
                <w:szCs w:val="18"/>
              </w:rPr>
              <w:t>(lub usługi)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6AEF6B" w14:textId="77777777" w:rsidR="00A43623" w:rsidRPr="00E010CD" w:rsidRDefault="00A43623" w:rsidP="00A4362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010CD">
              <w:rPr>
                <w:rFonts w:ascii="Verdana" w:hAnsi="Verdana"/>
                <w:b/>
                <w:bCs/>
                <w:sz w:val="18"/>
                <w:szCs w:val="18"/>
              </w:rPr>
              <w:t>Producent,</w:t>
            </w:r>
          </w:p>
          <w:p w14:paraId="456FCD2A" w14:textId="77777777" w:rsidR="00A43623" w:rsidRPr="00E010CD" w:rsidRDefault="00A43623" w:rsidP="00A4362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010CD">
              <w:rPr>
                <w:rFonts w:ascii="Verdana" w:hAnsi="Verdana"/>
                <w:b/>
                <w:bCs/>
                <w:sz w:val="18"/>
                <w:szCs w:val="18"/>
              </w:rPr>
              <w:t>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D1E904F" w14:textId="77777777" w:rsidR="00A43623" w:rsidRPr="00E010CD" w:rsidRDefault="00A43623" w:rsidP="00A4362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010CD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8930E8D" w14:textId="77777777" w:rsidR="00A43623" w:rsidRPr="00E010CD" w:rsidRDefault="00A43623" w:rsidP="00A4362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010CD">
              <w:rPr>
                <w:rFonts w:ascii="Verdana" w:hAnsi="Verdana"/>
                <w:b/>
                <w:bCs/>
                <w:sz w:val="18"/>
                <w:szCs w:val="18"/>
              </w:rPr>
              <w:t>Wartość netto 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CA207C5" w14:textId="77777777" w:rsidR="00A43623" w:rsidRPr="00E010CD" w:rsidRDefault="00A43623" w:rsidP="00A4362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010CD">
              <w:rPr>
                <w:rFonts w:ascii="Verdana" w:hAnsi="Verdana"/>
                <w:b/>
                <w:bCs/>
                <w:sz w:val="18"/>
                <w:szCs w:val="18"/>
              </w:rPr>
              <w:t>Podatek VAT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10F484" w14:textId="77777777" w:rsidR="00A43623" w:rsidRPr="00E010CD" w:rsidRDefault="00A43623" w:rsidP="00A4362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010CD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488177FE" w14:textId="77777777" w:rsidR="00A43623" w:rsidRPr="00E010CD" w:rsidRDefault="00A43623" w:rsidP="00A4362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010CD">
              <w:rPr>
                <w:rFonts w:ascii="Verdana" w:hAnsi="Verdana"/>
                <w:b/>
                <w:bCs/>
                <w:sz w:val="18"/>
                <w:szCs w:val="18"/>
              </w:rPr>
              <w:t>[PLN]</w:t>
            </w:r>
          </w:p>
          <w:p w14:paraId="29E537D9" w14:textId="77777777" w:rsidR="00A43623" w:rsidRPr="00E010CD" w:rsidRDefault="00A43623" w:rsidP="00A4362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010CD">
              <w:rPr>
                <w:rFonts w:ascii="Verdana" w:hAnsi="Verdana"/>
                <w:b/>
                <w:bCs/>
                <w:sz w:val="18"/>
                <w:szCs w:val="18"/>
              </w:rPr>
              <w:t xml:space="preserve"> (z doliczonym VAT)</w:t>
            </w:r>
          </w:p>
        </w:tc>
      </w:tr>
      <w:tr w:rsidR="00A43623" w:rsidRPr="00E010CD" w14:paraId="18AF5AB1" w14:textId="77777777" w:rsidTr="004A605B">
        <w:trPr>
          <w:trHeight w:val="234"/>
        </w:trPr>
        <w:tc>
          <w:tcPr>
            <w:tcW w:w="60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98B824F" w14:textId="77777777" w:rsidR="00A43623" w:rsidRPr="00E010CD" w:rsidRDefault="00A43623" w:rsidP="00A436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010C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12EFDB" w14:textId="77777777" w:rsidR="00A43623" w:rsidRPr="00E010CD" w:rsidRDefault="00A43623" w:rsidP="00A436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010C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88989F" w14:textId="77777777" w:rsidR="00A43623" w:rsidRPr="00E010CD" w:rsidRDefault="00A43623" w:rsidP="00A436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010C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853F377" w14:textId="77777777" w:rsidR="00A43623" w:rsidRPr="00E010CD" w:rsidRDefault="00A43623" w:rsidP="00A436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010CD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7AFDEB2" w14:textId="77777777" w:rsidR="00A43623" w:rsidRPr="00E010CD" w:rsidRDefault="00A43623" w:rsidP="00A436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010CD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0FF0A91" w14:textId="77777777" w:rsidR="00A43623" w:rsidRPr="00E010CD" w:rsidRDefault="00A43623" w:rsidP="00A436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010CD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44FD1E" w14:textId="77777777" w:rsidR="00A43623" w:rsidRPr="00E010CD" w:rsidRDefault="00A43623" w:rsidP="00A436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010CD">
              <w:rPr>
                <w:rFonts w:ascii="Verdana" w:hAnsi="Verdana"/>
                <w:sz w:val="18"/>
                <w:szCs w:val="18"/>
              </w:rPr>
              <w:t>7</w:t>
            </w:r>
          </w:p>
        </w:tc>
      </w:tr>
      <w:tr w:rsidR="00A43623" w:rsidRPr="00E010CD" w14:paraId="2FB1E70C" w14:textId="77777777" w:rsidTr="004A605B">
        <w:trPr>
          <w:trHeight w:val="163"/>
        </w:trPr>
        <w:tc>
          <w:tcPr>
            <w:tcW w:w="6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A3701BC" w14:textId="77777777" w:rsidR="00A43623" w:rsidRPr="00E010CD" w:rsidRDefault="00A43623" w:rsidP="00A4362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4B4A3D12" w14:textId="77777777" w:rsidR="00A43623" w:rsidRPr="00E010CD" w:rsidRDefault="00A43623" w:rsidP="00A43623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E010C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A15C915" w14:textId="77777777" w:rsidR="00A43623" w:rsidRPr="00E010CD" w:rsidRDefault="00A43623" w:rsidP="00A43623">
            <w:pPr>
              <w:rPr>
                <w:rFonts w:ascii="Verdana" w:hAnsi="Verdana"/>
                <w:sz w:val="18"/>
                <w:szCs w:val="18"/>
              </w:rPr>
            </w:pPr>
            <w:r w:rsidRPr="00E010CD">
              <w:rPr>
                <w:rFonts w:ascii="Verdana" w:hAnsi="Verdana"/>
                <w:sz w:val="18"/>
                <w:szCs w:val="18"/>
              </w:rPr>
              <w:t>Precyzyjna przecinarka stołowa z przesuwnym stołem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0D019E6" w14:textId="77777777" w:rsidR="00A43623" w:rsidRPr="00E010CD" w:rsidRDefault="00A43623" w:rsidP="00A4362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A7E5C5B" w14:textId="77777777" w:rsidR="00A43623" w:rsidRPr="00E010CD" w:rsidRDefault="00A43623" w:rsidP="00A4362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1CA9D3B2" w14:textId="77777777" w:rsidR="00A43623" w:rsidRPr="00E010CD" w:rsidRDefault="00A43623" w:rsidP="00A43623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E010C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A2B15D4" w14:textId="77777777" w:rsidR="00A43623" w:rsidRPr="00E010CD" w:rsidRDefault="00A43623" w:rsidP="00A4362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1F12867" w14:textId="77777777" w:rsidR="00A43623" w:rsidRPr="00E010CD" w:rsidRDefault="00A43623" w:rsidP="00A4362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BA7CEB6" w14:textId="77777777" w:rsidR="00A43623" w:rsidRPr="00E010CD" w:rsidRDefault="00A43623" w:rsidP="00A4362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A43623" w:rsidRPr="00E010CD" w14:paraId="517389BD" w14:textId="77777777" w:rsidTr="004A605B">
        <w:trPr>
          <w:trHeight w:val="163"/>
        </w:trPr>
        <w:tc>
          <w:tcPr>
            <w:tcW w:w="6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6F98369" w14:textId="77777777" w:rsidR="00A43623" w:rsidRPr="00E010CD" w:rsidRDefault="00A43623" w:rsidP="00A43623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E010C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D333AFF" w14:textId="77777777" w:rsidR="00A43623" w:rsidRPr="00E010CD" w:rsidRDefault="00A43623" w:rsidP="00E010CD">
            <w:pPr>
              <w:rPr>
                <w:rFonts w:ascii="Verdana" w:hAnsi="Verdana"/>
                <w:sz w:val="18"/>
                <w:szCs w:val="18"/>
              </w:rPr>
            </w:pPr>
            <w:r w:rsidRPr="00E010CD">
              <w:rPr>
                <w:rFonts w:ascii="Verdana" w:hAnsi="Verdana"/>
                <w:sz w:val="18"/>
                <w:szCs w:val="18"/>
              </w:rPr>
              <w:t>Automatyczna, sterowana mikroprocesorowo szlifierko-polerka materiałograficzna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16B1908" w14:textId="77777777" w:rsidR="00A43623" w:rsidRPr="00E010CD" w:rsidRDefault="00A43623" w:rsidP="00A4362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4AC444A" w14:textId="77777777" w:rsidR="00A43623" w:rsidRPr="00E010CD" w:rsidRDefault="00A43623" w:rsidP="00A43623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E010C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FC49270" w14:textId="77777777" w:rsidR="00A43623" w:rsidRPr="00E010CD" w:rsidRDefault="00A43623" w:rsidP="00A4362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332BE6F" w14:textId="77777777" w:rsidR="00A43623" w:rsidRPr="00E010CD" w:rsidRDefault="00A43623" w:rsidP="00A4362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CC089CF" w14:textId="77777777" w:rsidR="00A43623" w:rsidRPr="00E010CD" w:rsidRDefault="00A43623" w:rsidP="00A4362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A43623" w:rsidRPr="00E010CD" w14:paraId="6C8DA05D" w14:textId="77777777" w:rsidTr="004A605B">
        <w:trPr>
          <w:trHeight w:val="163"/>
        </w:trPr>
        <w:tc>
          <w:tcPr>
            <w:tcW w:w="6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877F2B2" w14:textId="77777777" w:rsidR="00A43623" w:rsidRPr="00E010CD" w:rsidRDefault="00A43623" w:rsidP="00A4362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394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CA68B1B" w14:textId="77777777" w:rsidR="00A43623" w:rsidRPr="00E010CD" w:rsidRDefault="00A43623" w:rsidP="00A43623">
            <w:pPr>
              <w:ind w:right="425"/>
              <w:jc w:val="right"/>
              <w:rPr>
                <w:rFonts w:ascii="Verdana" w:hAnsi="Verdana"/>
                <w:sz w:val="18"/>
                <w:szCs w:val="18"/>
              </w:rPr>
            </w:pPr>
            <w:r w:rsidRPr="00E010CD">
              <w:rPr>
                <w:rFonts w:ascii="Verdana" w:hAnsi="Verdana"/>
                <w:sz w:val="18"/>
                <w:szCs w:val="18"/>
              </w:rPr>
              <w:t>RAZEM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C33489F" w14:textId="77777777" w:rsidR="00A43623" w:rsidRPr="00E010CD" w:rsidRDefault="00A43623" w:rsidP="00A4362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0675F659" w14:textId="77777777" w:rsidR="00A43623" w:rsidRPr="00E010CD" w:rsidRDefault="00A43623" w:rsidP="00A4362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6786E19" w14:textId="77777777" w:rsidR="00A43623" w:rsidRPr="00E010CD" w:rsidRDefault="00A43623" w:rsidP="00A4362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524B703" w14:textId="77777777" w:rsidR="00A43623" w:rsidRPr="00E010CD" w:rsidRDefault="00A43623" w:rsidP="00A4362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A43623" w:rsidRPr="00E010CD" w14:paraId="4115EAF4" w14:textId="77777777" w:rsidTr="004A605B">
        <w:trPr>
          <w:trHeight w:val="163"/>
        </w:trPr>
        <w:tc>
          <w:tcPr>
            <w:tcW w:w="60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4E0B6C" w14:textId="77777777" w:rsidR="00A43623" w:rsidRPr="00E010CD" w:rsidRDefault="00A43623" w:rsidP="00A4362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646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8D6A0" w14:textId="77777777" w:rsidR="00A43623" w:rsidRPr="00E010CD" w:rsidRDefault="00A43623" w:rsidP="00A4362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5CEE67EE" w14:textId="77777777" w:rsidR="00A43623" w:rsidRPr="00E010CD" w:rsidRDefault="00A43623" w:rsidP="00A43623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E010CD">
              <w:rPr>
                <w:rFonts w:ascii="Verdana" w:hAnsi="Verdana"/>
                <w:sz w:val="18"/>
                <w:szCs w:val="18"/>
              </w:rPr>
              <w:t>Słownie brutto: …………………………………………………………………….</w:t>
            </w:r>
          </w:p>
        </w:tc>
      </w:tr>
    </w:tbl>
    <w:p w14:paraId="00E37626" w14:textId="77777777" w:rsidR="00A43623" w:rsidRPr="00A43623" w:rsidRDefault="00A43623" w:rsidP="00A43623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31384BAC" w14:textId="77777777" w:rsidR="00A43623" w:rsidRPr="00A43623" w:rsidRDefault="00A43623" w:rsidP="00A43623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A43623">
        <w:rPr>
          <w:rFonts w:ascii="Verdana" w:hAnsi="Verdana"/>
          <w:b/>
          <w:sz w:val="20"/>
          <w:szCs w:val="20"/>
        </w:rPr>
        <w:t xml:space="preserve">Termin realizacji umowy: do …………. dni roboczych </w:t>
      </w:r>
      <w:r w:rsidRPr="00A43623">
        <w:rPr>
          <w:rFonts w:ascii="Verdana" w:hAnsi="Verdana"/>
          <w:b/>
          <w:bCs/>
          <w:sz w:val="20"/>
          <w:szCs w:val="20"/>
        </w:rPr>
        <w:t xml:space="preserve">od daty podpisania umowy </w:t>
      </w:r>
    </w:p>
    <w:p w14:paraId="57BBE458" w14:textId="77777777" w:rsidR="00A43623" w:rsidRPr="00A43623" w:rsidRDefault="00A43623" w:rsidP="00A43623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A43623">
        <w:rPr>
          <w:rFonts w:ascii="Verdana" w:hAnsi="Verdana"/>
          <w:sz w:val="20"/>
          <w:szCs w:val="20"/>
          <w:highlight w:val="yellow"/>
        </w:rPr>
        <w:t>(kryterium oceny ofert)</w:t>
      </w:r>
    </w:p>
    <w:p w14:paraId="5E33E7A9" w14:textId="7B91AC20" w:rsidR="00A43623" w:rsidRPr="00A43623" w:rsidRDefault="00A43623" w:rsidP="00A43623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A43623">
        <w:rPr>
          <w:rFonts w:ascii="Verdana" w:hAnsi="Verdana"/>
          <w:b/>
          <w:sz w:val="20"/>
          <w:szCs w:val="20"/>
        </w:rPr>
        <w:t xml:space="preserve">Okres udzielonej gwarancji </w:t>
      </w:r>
      <w:r w:rsidR="003B5C1D">
        <w:rPr>
          <w:rFonts w:ascii="Verdana" w:hAnsi="Verdana"/>
          <w:b/>
          <w:sz w:val="20"/>
          <w:szCs w:val="20"/>
        </w:rPr>
        <w:t>na zaoferowane urządzenia</w:t>
      </w:r>
      <w:r w:rsidRPr="00A43623">
        <w:rPr>
          <w:rFonts w:ascii="Verdana" w:hAnsi="Verdana"/>
          <w:b/>
          <w:sz w:val="20"/>
          <w:szCs w:val="20"/>
        </w:rPr>
        <w:t>:</w:t>
      </w:r>
      <w:r w:rsidRPr="00A43623">
        <w:rPr>
          <w:rFonts w:ascii="Verdana" w:hAnsi="Verdana"/>
          <w:sz w:val="20"/>
          <w:szCs w:val="20"/>
        </w:rPr>
        <w:t xml:space="preserve"> </w:t>
      </w:r>
      <w:r w:rsidRPr="00A43623">
        <w:rPr>
          <w:rFonts w:ascii="Verdana" w:hAnsi="Verdana"/>
          <w:b/>
          <w:bCs/>
          <w:sz w:val="20"/>
          <w:szCs w:val="20"/>
          <w:highlight w:val="yellow"/>
        </w:rPr>
        <w:t>……………</w:t>
      </w:r>
      <w:r w:rsidRPr="00A43623">
        <w:rPr>
          <w:rFonts w:ascii="Verdana" w:hAnsi="Verdana"/>
          <w:b/>
          <w:bCs/>
          <w:sz w:val="20"/>
          <w:szCs w:val="20"/>
        </w:rPr>
        <w:t xml:space="preserve"> miesięcy</w:t>
      </w:r>
      <w:r w:rsidRPr="00A43623">
        <w:rPr>
          <w:rFonts w:ascii="Verdana" w:hAnsi="Verdana"/>
          <w:sz w:val="20"/>
          <w:szCs w:val="20"/>
        </w:rPr>
        <w:t xml:space="preserve"> </w:t>
      </w:r>
      <w:r w:rsidRPr="00A43623">
        <w:rPr>
          <w:rFonts w:ascii="Verdana" w:hAnsi="Verdana"/>
          <w:sz w:val="20"/>
          <w:szCs w:val="20"/>
          <w:highlight w:val="yellow"/>
        </w:rPr>
        <w:t>(kryterium oceny ofert)</w:t>
      </w:r>
    </w:p>
    <w:p w14:paraId="084B1EE8" w14:textId="6F7F1F41" w:rsidR="00A43623" w:rsidRPr="003B5C1D" w:rsidRDefault="00A43623" w:rsidP="00A43623">
      <w:pPr>
        <w:widowControl w:val="0"/>
        <w:jc w:val="both"/>
        <w:rPr>
          <w:rFonts w:ascii="Verdana" w:hAnsi="Verdana"/>
          <w:bCs/>
          <w:i/>
          <w:sz w:val="16"/>
          <w:szCs w:val="16"/>
        </w:rPr>
      </w:pPr>
      <w:r w:rsidRPr="003B5C1D">
        <w:rPr>
          <w:rFonts w:ascii="Verdana" w:hAnsi="Verdana"/>
          <w:bCs/>
          <w:i/>
          <w:sz w:val="16"/>
          <w:szCs w:val="16"/>
        </w:rPr>
        <w:t xml:space="preserve">*W przypadku nie podania okresu gwarancji, Zamawiający przyjmie minimalny okres gwarancji tj. </w:t>
      </w:r>
      <w:r w:rsidR="00E010CD" w:rsidRPr="003B5C1D">
        <w:rPr>
          <w:rFonts w:ascii="Verdana" w:hAnsi="Verdana"/>
          <w:bCs/>
          <w:i/>
          <w:sz w:val="16"/>
          <w:szCs w:val="16"/>
        </w:rPr>
        <w:t>12</w:t>
      </w:r>
      <w:r w:rsidRPr="003B5C1D">
        <w:rPr>
          <w:rFonts w:ascii="Verdana" w:hAnsi="Verdana"/>
          <w:bCs/>
          <w:i/>
          <w:sz w:val="16"/>
          <w:szCs w:val="16"/>
        </w:rPr>
        <w:t xml:space="preserve"> miesięcy.</w:t>
      </w:r>
    </w:p>
    <w:p w14:paraId="44ED5BF5" w14:textId="77777777" w:rsidR="00A43623" w:rsidRPr="00A43623" w:rsidRDefault="00A43623" w:rsidP="00A43623">
      <w:pPr>
        <w:widowControl w:val="0"/>
        <w:jc w:val="both"/>
        <w:rPr>
          <w:rFonts w:ascii="Verdana" w:hAnsi="Verdana"/>
          <w:bCs/>
          <w:i/>
          <w:sz w:val="20"/>
          <w:szCs w:val="20"/>
        </w:rPr>
      </w:pPr>
    </w:p>
    <w:p w14:paraId="60EDB040" w14:textId="2AB39FA7" w:rsidR="00A43623" w:rsidRPr="00A43623" w:rsidRDefault="00A43623" w:rsidP="00A43623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A43623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A43623">
        <w:rPr>
          <w:rFonts w:ascii="Verdana" w:hAnsi="Verdana"/>
          <w:b/>
          <w:sz w:val="20"/>
          <w:szCs w:val="20"/>
        </w:rPr>
        <w:t xml:space="preserve"> TAK/NIE</w:t>
      </w:r>
    </w:p>
    <w:p w14:paraId="198F76D2" w14:textId="77777777" w:rsidR="00A43623" w:rsidRPr="00A43623" w:rsidRDefault="00A43623" w:rsidP="00A43623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2FCE1B86" w14:textId="77777777" w:rsidR="00A43623" w:rsidRPr="00A43623" w:rsidRDefault="00A43623" w:rsidP="00A43623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20"/>
          <w:szCs w:val="20"/>
        </w:rPr>
      </w:pPr>
      <w:r w:rsidRPr="00A43623">
        <w:rPr>
          <w:rFonts w:ascii="Verdana" w:hAnsi="Verdana"/>
          <w:sz w:val="20"/>
          <w:szCs w:val="20"/>
        </w:rPr>
        <w:t xml:space="preserve">Termin płatności: </w:t>
      </w:r>
      <w:r w:rsidRPr="00A43623">
        <w:rPr>
          <w:rFonts w:ascii="Verdana" w:hAnsi="Verdana"/>
          <w:b w:val="0"/>
          <w:bCs/>
          <w:sz w:val="20"/>
          <w:szCs w:val="20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102B73A" w14:textId="77777777" w:rsidR="00A43623" w:rsidRPr="00A43623" w:rsidRDefault="00A43623" w:rsidP="00A43623">
      <w:pPr>
        <w:jc w:val="both"/>
        <w:rPr>
          <w:rFonts w:ascii="Verdana" w:hAnsi="Verdana"/>
          <w:sz w:val="20"/>
          <w:szCs w:val="20"/>
        </w:rPr>
      </w:pPr>
    </w:p>
    <w:p w14:paraId="303BF3DA" w14:textId="77777777" w:rsidR="00A43623" w:rsidRPr="00A43623" w:rsidRDefault="00A43623" w:rsidP="00A43623">
      <w:pPr>
        <w:rPr>
          <w:rFonts w:ascii="Verdana" w:hAnsi="Verdana"/>
          <w:b/>
          <w:sz w:val="20"/>
          <w:szCs w:val="20"/>
          <w:u w:val="single"/>
        </w:rPr>
      </w:pPr>
      <w:r w:rsidRPr="00A43623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0706CC7D" w14:textId="77777777" w:rsidR="00A43623" w:rsidRPr="00A43623" w:rsidRDefault="00A43623" w:rsidP="00A43623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A43623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2ADF862B" w14:textId="77777777" w:rsidR="00A43623" w:rsidRPr="00A43623" w:rsidRDefault="00A43623" w:rsidP="00A4362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A43623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A43623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5C2AE048" w14:textId="77777777" w:rsidR="00A43623" w:rsidRPr="00560CE6" w:rsidRDefault="00A43623" w:rsidP="00A43623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20"/>
          <w:szCs w:val="20"/>
        </w:rPr>
      </w:pPr>
      <w:r w:rsidRPr="00A43623">
        <w:rPr>
          <w:rFonts w:ascii="Verdana" w:hAnsi="Verdana"/>
          <w:color w:val="000000"/>
          <w:sz w:val="20"/>
          <w:szCs w:val="20"/>
          <w:lang w:eastAsia="ar-SA"/>
        </w:rPr>
        <w:t>Oświadczamy, że zaoferowane urządzenia pochodzą z produkcji seryjnej.</w:t>
      </w:r>
    </w:p>
    <w:p w14:paraId="65530F31" w14:textId="3B09979D" w:rsidR="00122CE3" w:rsidRDefault="00560CE6" w:rsidP="00122CE3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sz w:val="20"/>
          <w:szCs w:val="20"/>
        </w:rPr>
      </w:pPr>
      <w:r w:rsidRPr="00F96655">
        <w:rPr>
          <w:rFonts w:ascii="Verdana" w:hAnsi="Verdana"/>
          <w:color w:val="0070C0"/>
          <w:sz w:val="20"/>
          <w:szCs w:val="20"/>
          <w:lang w:eastAsia="ar-SA"/>
        </w:rPr>
        <w:t xml:space="preserve">Oświadczamy, że zaoferowane urządzenia </w:t>
      </w:r>
      <w:r w:rsidRPr="00F96655">
        <w:rPr>
          <w:rFonts w:ascii="Verdana" w:hAnsi="Verdana"/>
          <w:color w:val="0070C0"/>
          <w:sz w:val="20"/>
          <w:szCs w:val="20"/>
        </w:rPr>
        <w:t>posiadają certyfikat CE.</w:t>
      </w:r>
      <w:r w:rsidR="00F96655" w:rsidRPr="00F96655">
        <w:rPr>
          <w:rFonts w:ascii="Verdana" w:hAnsi="Verdana"/>
          <w:color w:val="0070C0"/>
          <w:sz w:val="20"/>
          <w:szCs w:val="20"/>
        </w:rPr>
        <w:t xml:space="preserve"> Certyfikat CE dostarcz</w:t>
      </w:r>
      <w:r w:rsidR="000E2C37">
        <w:rPr>
          <w:rFonts w:ascii="Verdana" w:hAnsi="Verdana"/>
          <w:color w:val="0070C0"/>
          <w:sz w:val="20"/>
          <w:szCs w:val="20"/>
        </w:rPr>
        <w:t xml:space="preserve">ymy </w:t>
      </w:r>
      <w:r w:rsidR="00F96655" w:rsidRPr="00F96655">
        <w:rPr>
          <w:rFonts w:ascii="Verdana" w:hAnsi="Verdana"/>
          <w:color w:val="0070C0"/>
          <w:sz w:val="20"/>
          <w:szCs w:val="20"/>
        </w:rPr>
        <w:t>razem z ofertą</w:t>
      </w:r>
      <w:r w:rsidR="00F96655" w:rsidRPr="00122CE3">
        <w:rPr>
          <w:rFonts w:ascii="Verdana" w:hAnsi="Verdana"/>
          <w:color w:val="0070C0"/>
          <w:sz w:val="20"/>
          <w:szCs w:val="20"/>
        </w:rPr>
        <w:t>.</w:t>
      </w:r>
    </w:p>
    <w:p w14:paraId="5D16772A" w14:textId="034F4190" w:rsidR="00122CE3" w:rsidRPr="004A605B" w:rsidRDefault="00122CE3" w:rsidP="00122CE3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sz w:val="20"/>
          <w:szCs w:val="20"/>
        </w:rPr>
      </w:pPr>
      <w:r w:rsidRPr="004A605B">
        <w:rPr>
          <w:rFonts w:ascii="Verdana" w:hAnsi="Verdana"/>
          <w:color w:val="0070C0"/>
          <w:sz w:val="20"/>
          <w:szCs w:val="20"/>
        </w:rPr>
        <w:t xml:space="preserve">Oświadczamy, że usługa gwarancyjna świadczona będzie przez producenta lub autoryzowanego partnera serwisowego producenta, tj: </w:t>
      </w:r>
      <w:r w:rsidRPr="004A605B">
        <w:rPr>
          <w:rFonts w:ascii="Verdana" w:hAnsi="Verdana"/>
          <w:color w:val="0070C0"/>
          <w:sz w:val="20"/>
          <w:szCs w:val="20"/>
          <w:highlight w:val="yellow"/>
        </w:rPr>
        <w:t>……………………….</w:t>
      </w:r>
      <w:r w:rsidRPr="004A605B">
        <w:rPr>
          <w:rFonts w:ascii="Verdana" w:hAnsi="Verdana"/>
          <w:color w:val="0070C0"/>
          <w:sz w:val="20"/>
          <w:szCs w:val="20"/>
        </w:rPr>
        <w:t>./należy uzupełnić/.</w:t>
      </w:r>
    </w:p>
    <w:p w14:paraId="1E5D8D43" w14:textId="77777777" w:rsidR="00A43623" w:rsidRPr="00A43623" w:rsidRDefault="00A43623" w:rsidP="00A43623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 w:rsidRPr="00A43623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60106DB" w14:textId="77777777" w:rsidR="00A43623" w:rsidRPr="00A43623" w:rsidRDefault="00A43623" w:rsidP="00A43623">
      <w:pPr>
        <w:ind w:left="357"/>
        <w:jc w:val="both"/>
        <w:rPr>
          <w:rFonts w:ascii="Verdana" w:hAnsi="Verdana"/>
          <w:i/>
          <w:sz w:val="16"/>
          <w:szCs w:val="16"/>
        </w:rPr>
      </w:pPr>
      <w:r w:rsidRPr="00A43623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070A5EB" w14:textId="77777777" w:rsidR="00A43623" w:rsidRPr="00A43623" w:rsidRDefault="00A43623" w:rsidP="00A43623">
      <w:pPr>
        <w:ind w:left="357"/>
        <w:jc w:val="both"/>
        <w:rPr>
          <w:rFonts w:ascii="Verdana" w:hAnsi="Verdana"/>
          <w:i/>
          <w:sz w:val="16"/>
          <w:szCs w:val="16"/>
        </w:rPr>
      </w:pPr>
      <w:r w:rsidRPr="00A43623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C9A2893" w14:textId="77777777" w:rsidR="00A43623" w:rsidRPr="00A43623" w:rsidRDefault="00A43623" w:rsidP="00A43623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 w:rsidRPr="00A43623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43623" w:rsidRPr="00A43623" w14:paraId="4B6A5077" w14:textId="77777777" w:rsidTr="0026232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136126" w14:textId="77777777" w:rsidR="00A43623" w:rsidRPr="00A43623" w:rsidRDefault="00A43623" w:rsidP="00A4362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A43623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82CF29" w14:textId="77777777" w:rsidR="00A43623" w:rsidRPr="00A43623" w:rsidRDefault="00A43623" w:rsidP="00A4362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A43623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6852485C" w14:textId="77777777" w:rsidR="00A43623" w:rsidRPr="00A43623" w:rsidRDefault="00A43623" w:rsidP="00A4362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A43623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AEE3EA" w14:textId="77777777" w:rsidR="00A43623" w:rsidRPr="00A43623" w:rsidRDefault="00A43623" w:rsidP="00A4362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A43623">
              <w:rPr>
                <w:rFonts w:ascii="Verdana" w:hAnsi="Verdana"/>
                <w:sz w:val="20"/>
                <w:szCs w:val="20"/>
              </w:rPr>
              <w:t>Nazwa podwykonawcy</w:t>
            </w:r>
            <w:r w:rsidRPr="00A43623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A43623" w:rsidRPr="00A43623" w14:paraId="7D69523F" w14:textId="77777777" w:rsidTr="0026232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9DB182" w14:textId="77777777" w:rsidR="00A43623" w:rsidRPr="00A43623" w:rsidRDefault="00A43623" w:rsidP="00A43623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F9E9E" w14:textId="77777777" w:rsidR="00A43623" w:rsidRPr="00A43623" w:rsidRDefault="00A43623" w:rsidP="00A4362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64FDCC" w14:textId="77777777" w:rsidR="00A43623" w:rsidRPr="00A43623" w:rsidRDefault="00A43623" w:rsidP="00A4362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A43623" w:rsidRPr="00A43623" w14:paraId="324EF895" w14:textId="77777777" w:rsidTr="0026232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5449B" w14:textId="77777777" w:rsidR="00A43623" w:rsidRPr="00A43623" w:rsidRDefault="00A43623" w:rsidP="00A43623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A5C2C1" w14:textId="77777777" w:rsidR="00A43623" w:rsidRPr="00A43623" w:rsidRDefault="00A43623" w:rsidP="00A4362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2D34CB" w14:textId="77777777" w:rsidR="00A43623" w:rsidRPr="00A43623" w:rsidRDefault="00A43623" w:rsidP="00A4362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AA345BF" w14:textId="77777777" w:rsidR="00A43623" w:rsidRPr="00A43623" w:rsidRDefault="00A43623" w:rsidP="00A43623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A43623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04B76D28" w14:textId="77777777" w:rsidR="00A43623" w:rsidRPr="00A43623" w:rsidRDefault="00A43623" w:rsidP="00A43623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A43623">
        <w:rPr>
          <w:rFonts w:ascii="Verdana" w:hAnsi="Verdana" w:cs="Times New Roman"/>
          <w:sz w:val="20"/>
          <w:szCs w:val="20"/>
        </w:rPr>
        <w:tab/>
        <w:t>Imię i Nazwisko</w:t>
      </w:r>
      <w:r w:rsidRPr="00A43623">
        <w:rPr>
          <w:rFonts w:ascii="Verdana" w:hAnsi="Verdana" w:cs="Times New Roman"/>
          <w:sz w:val="20"/>
          <w:szCs w:val="20"/>
        </w:rPr>
        <w:tab/>
      </w:r>
      <w:r w:rsidRPr="00A43623">
        <w:rPr>
          <w:rFonts w:ascii="Verdana" w:hAnsi="Verdana" w:cs="Times New Roman"/>
          <w:sz w:val="20"/>
          <w:szCs w:val="20"/>
        </w:rPr>
        <w:tab/>
      </w:r>
      <w:r w:rsidRPr="00A43623">
        <w:rPr>
          <w:rFonts w:ascii="Verdana" w:hAnsi="Verdana" w:cs="Times New Roman"/>
          <w:sz w:val="20"/>
          <w:szCs w:val="20"/>
        </w:rPr>
        <w:tab/>
      </w:r>
      <w:r w:rsidRPr="00A43623">
        <w:rPr>
          <w:rFonts w:ascii="Verdana" w:hAnsi="Verdana" w:cs="Times New Roman"/>
          <w:sz w:val="20"/>
          <w:szCs w:val="20"/>
        </w:rPr>
        <w:tab/>
      </w:r>
      <w:r w:rsidRPr="00A43623">
        <w:rPr>
          <w:rFonts w:ascii="Verdana" w:hAnsi="Verdana" w:cs="Times New Roman"/>
          <w:sz w:val="20"/>
          <w:szCs w:val="20"/>
        </w:rPr>
        <w:tab/>
      </w:r>
      <w:r w:rsidRPr="00A43623">
        <w:rPr>
          <w:rFonts w:ascii="Verdana" w:hAnsi="Verdana" w:cs="Times New Roman"/>
          <w:sz w:val="20"/>
          <w:szCs w:val="20"/>
        </w:rPr>
        <w:tab/>
      </w:r>
      <w:r w:rsidRPr="00A43623">
        <w:rPr>
          <w:rFonts w:ascii="Verdana" w:hAnsi="Verdana" w:cs="Times New Roman"/>
          <w:sz w:val="20"/>
          <w:szCs w:val="20"/>
        </w:rPr>
        <w:tab/>
      </w:r>
    </w:p>
    <w:p w14:paraId="0BE356ED" w14:textId="77777777" w:rsidR="00A43623" w:rsidRPr="00A43623" w:rsidRDefault="00A43623" w:rsidP="00A43623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A43623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A43623">
        <w:rPr>
          <w:rFonts w:ascii="Verdana" w:hAnsi="Verdana"/>
          <w:sz w:val="20"/>
          <w:szCs w:val="20"/>
        </w:rPr>
        <w:tab/>
      </w:r>
      <w:r w:rsidRPr="00A43623">
        <w:rPr>
          <w:rFonts w:ascii="Verdana" w:hAnsi="Verdana"/>
          <w:sz w:val="20"/>
          <w:szCs w:val="20"/>
        </w:rPr>
        <w:tab/>
      </w:r>
    </w:p>
    <w:p w14:paraId="2B8A68D6" w14:textId="77777777" w:rsidR="00A43623" w:rsidRPr="00A43623" w:rsidRDefault="00A43623" w:rsidP="00A43623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A43623">
        <w:rPr>
          <w:rFonts w:ascii="Verdana" w:hAnsi="Verdana"/>
          <w:sz w:val="20"/>
          <w:szCs w:val="20"/>
        </w:rPr>
        <w:t>upoważnienie dla powyżej wskazanych osób wynika z następującego (ych) dokumentu(ów)</w:t>
      </w:r>
    </w:p>
    <w:p w14:paraId="77E4B00E" w14:textId="77777777" w:rsidR="00A43623" w:rsidRPr="00A43623" w:rsidRDefault="00A43623" w:rsidP="00A43623">
      <w:pPr>
        <w:jc w:val="both"/>
        <w:rPr>
          <w:rFonts w:ascii="Verdana" w:hAnsi="Verdana"/>
          <w:sz w:val="20"/>
          <w:szCs w:val="20"/>
        </w:rPr>
      </w:pPr>
      <w:r w:rsidRPr="00A43623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1B4312E2" w14:textId="77777777" w:rsidR="00A43623" w:rsidRPr="00A43623" w:rsidRDefault="00A43623" w:rsidP="00A43623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A43623">
        <w:rPr>
          <w:rFonts w:ascii="Verdana" w:hAnsi="Verdana"/>
          <w:sz w:val="20"/>
          <w:szCs w:val="20"/>
        </w:rPr>
        <w:t>załącznikami do niniejszej oferty są:</w:t>
      </w:r>
    </w:p>
    <w:p w14:paraId="77381D13" w14:textId="77777777" w:rsidR="00A43623" w:rsidRPr="00A43623" w:rsidRDefault="00A43623" w:rsidP="00A43623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A43623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3EC04BDA" w14:textId="77777777" w:rsidR="00A43623" w:rsidRPr="00A43623" w:rsidRDefault="00A43623" w:rsidP="00A43623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A43623">
        <w:rPr>
          <w:rFonts w:ascii="Verdana" w:hAnsi="Verdana"/>
          <w:sz w:val="20"/>
          <w:szCs w:val="20"/>
        </w:rPr>
        <w:t>……………………………………………..…………………………………………</w:t>
      </w:r>
    </w:p>
    <w:p w14:paraId="722ABE0A" w14:textId="77777777" w:rsidR="00A43623" w:rsidRPr="00A43623" w:rsidRDefault="00A43623" w:rsidP="00A43623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A43623">
        <w:rPr>
          <w:rFonts w:ascii="Verdana" w:hAnsi="Verdana"/>
          <w:sz w:val="20"/>
          <w:szCs w:val="20"/>
        </w:rPr>
        <w:t>…………………………………………………………………………………………</w:t>
      </w:r>
    </w:p>
    <w:p w14:paraId="6CC96949" w14:textId="77777777" w:rsidR="00A43623" w:rsidRPr="00A43623" w:rsidRDefault="00A43623" w:rsidP="00A43623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A43623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05D905D7" w14:textId="77777777" w:rsidR="00A43623" w:rsidRPr="00A43623" w:rsidRDefault="00A43623" w:rsidP="00A43623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3CA8719C" w14:textId="77777777" w:rsidR="00A43623" w:rsidRPr="00A43623" w:rsidRDefault="00A43623" w:rsidP="00A43623">
      <w:pPr>
        <w:jc w:val="both"/>
        <w:rPr>
          <w:rFonts w:ascii="Verdana" w:hAnsi="Verdana"/>
          <w:b/>
          <w:color w:val="FF0000"/>
          <w:sz w:val="20"/>
          <w:szCs w:val="20"/>
          <w:lang w:eastAsia="zh-CN"/>
        </w:rPr>
      </w:pPr>
      <w:r w:rsidRPr="00A43623">
        <w:rPr>
          <w:rFonts w:ascii="Verdana" w:hAnsi="Verdana"/>
          <w:b/>
          <w:color w:val="FF0000"/>
          <w:sz w:val="20"/>
          <w:szCs w:val="20"/>
          <w:lang w:eastAsia="zh-CN"/>
        </w:rPr>
        <w:t>Oferta powinna być sporządzona w języku polskim, z zachowaniem postaci elektronicznej i podpisana kwalifikowanym podpisem elektronicznym, podpisem zaufanym lub podpisem osobistym.</w:t>
      </w:r>
    </w:p>
    <w:p w14:paraId="320A5F2E" w14:textId="77777777" w:rsidR="00A43623" w:rsidRPr="00A43623" w:rsidRDefault="00A43623" w:rsidP="00A43623">
      <w:pPr>
        <w:jc w:val="right"/>
        <w:rPr>
          <w:rFonts w:ascii="Verdana" w:hAnsi="Verdana"/>
          <w:sz w:val="20"/>
          <w:szCs w:val="20"/>
        </w:rPr>
      </w:pPr>
    </w:p>
    <w:p w14:paraId="5105BAE9" w14:textId="77777777" w:rsidR="00FE545C" w:rsidRPr="00A43623" w:rsidRDefault="00FE545C" w:rsidP="00A43623">
      <w:pPr>
        <w:rPr>
          <w:rFonts w:ascii="Verdana" w:hAnsi="Verdana"/>
          <w:sz w:val="20"/>
          <w:szCs w:val="20"/>
        </w:rPr>
      </w:pPr>
    </w:p>
    <w:sectPr w:rsidR="00FE545C" w:rsidRPr="00A436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967212" w14:textId="77777777" w:rsidR="00531FE5" w:rsidRDefault="00531FE5">
      <w:r>
        <w:separator/>
      </w:r>
    </w:p>
  </w:endnote>
  <w:endnote w:type="continuationSeparator" w:id="0">
    <w:p w14:paraId="73496D28" w14:textId="77777777" w:rsidR="00531FE5" w:rsidRDefault="00531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BA44CD" w14:textId="77777777" w:rsidR="002F2A7C" w:rsidRDefault="002F2A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1B4A2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C010E8" w14:textId="77777777" w:rsidR="002F2A7C" w:rsidRDefault="002F2A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107A42" w14:textId="77777777" w:rsidR="00531FE5" w:rsidRDefault="00531FE5">
      <w:r>
        <w:separator/>
      </w:r>
    </w:p>
  </w:footnote>
  <w:footnote w:type="continuationSeparator" w:id="0">
    <w:p w14:paraId="00AF48F8" w14:textId="77777777" w:rsidR="00531FE5" w:rsidRDefault="00531F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5C41A7" w14:textId="77777777" w:rsidR="002F2A7C" w:rsidRDefault="002F2A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FC1C7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1123FE" w14:textId="77777777" w:rsidR="002F2A7C" w:rsidRDefault="002F2A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278A4C34"/>
    <w:lvl w:ilvl="0" w:tplc="F50697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828218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72026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77717207">
    <w:abstractNumId w:val="0"/>
  </w:num>
  <w:num w:numId="4" w16cid:durableId="8549966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1FE5"/>
    <w:rsid w:val="00012286"/>
    <w:rsid w:val="000704FC"/>
    <w:rsid w:val="00071CCC"/>
    <w:rsid w:val="000B731D"/>
    <w:rsid w:val="000D6134"/>
    <w:rsid w:val="000E09C7"/>
    <w:rsid w:val="000E2C37"/>
    <w:rsid w:val="000F6589"/>
    <w:rsid w:val="00106636"/>
    <w:rsid w:val="00116EC6"/>
    <w:rsid w:val="00122CE3"/>
    <w:rsid w:val="001801DD"/>
    <w:rsid w:val="001D4612"/>
    <w:rsid w:val="00207E98"/>
    <w:rsid w:val="002723B0"/>
    <w:rsid w:val="002F2A7C"/>
    <w:rsid w:val="00315A4A"/>
    <w:rsid w:val="003B5C1D"/>
    <w:rsid w:val="004A605B"/>
    <w:rsid w:val="004B7300"/>
    <w:rsid w:val="004C484F"/>
    <w:rsid w:val="004C6753"/>
    <w:rsid w:val="00531FE5"/>
    <w:rsid w:val="00560CE6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3623"/>
    <w:rsid w:val="00A47B4D"/>
    <w:rsid w:val="00A83018"/>
    <w:rsid w:val="00B774DC"/>
    <w:rsid w:val="00BA7335"/>
    <w:rsid w:val="00C969A6"/>
    <w:rsid w:val="00CA7D36"/>
    <w:rsid w:val="00D24208"/>
    <w:rsid w:val="00D60C38"/>
    <w:rsid w:val="00D66893"/>
    <w:rsid w:val="00D90ACB"/>
    <w:rsid w:val="00DC1500"/>
    <w:rsid w:val="00DF32CA"/>
    <w:rsid w:val="00E010CD"/>
    <w:rsid w:val="00E44371"/>
    <w:rsid w:val="00E949B0"/>
    <w:rsid w:val="00EC0BEA"/>
    <w:rsid w:val="00F00591"/>
    <w:rsid w:val="00F51688"/>
    <w:rsid w:val="00F53146"/>
    <w:rsid w:val="00F91018"/>
    <w:rsid w:val="00F96655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D9D975"/>
  <w15:chartTrackingRefBased/>
  <w15:docId w15:val="{8A2F546F-B8AF-4B3D-A7CB-4B6036702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362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17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572</Words>
  <Characters>4348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6</cp:revision>
  <cp:lastPrinted>1899-12-31T23:00:00Z</cp:lastPrinted>
  <dcterms:created xsi:type="dcterms:W3CDTF">2024-11-07T10:44:00Z</dcterms:created>
  <dcterms:modified xsi:type="dcterms:W3CDTF">2024-11-07T12:16:00Z</dcterms:modified>
</cp:coreProperties>
</file>