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B0626" w14:textId="35312AC9" w:rsidR="00FB7F50" w:rsidRPr="00C574F3" w:rsidRDefault="005503FE" w:rsidP="00384BAF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574F3">
        <w:rPr>
          <w:rFonts w:ascii="Verdana" w:hAnsi="Verdana"/>
          <w:sz w:val="18"/>
          <w:szCs w:val="18"/>
        </w:rPr>
        <w:t>Kraków</w:t>
      </w:r>
      <w:r w:rsidR="00FB7F50" w:rsidRPr="00C574F3">
        <w:rPr>
          <w:rFonts w:ascii="Verdana" w:hAnsi="Verdana"/>
          <w:sz w:val="18"/>
          <w:szCs w:val="18"/>
        </w:rPr>
        <w:t xml:space="preserve"> dnia: </w:t>
      </w:r>
      <w:r w:rsidRPr="00C574F3">
        <w:rPr>
          <w:rFonts w:ascii="Verdana" w:hAnsi="Verdana"/>
          <w:sz w:val="18"/>
          <w:szCs w:val="18"/>
        </w:rPr>
        <w:t>2024-11-08</w:t>
      </w:r>
    </w:p>
    <w:p w14:paraId="14E7AB56" w14:textId="77777777" w:rsidR="005503FE" w:rsidRPr="00C574F3" w:rsidRDefault="005503F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574F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6A4B951" w14:textId="77777777" w:rsidR="005503FE" w:rsidRPr="00C574F3" w:rsidRDefault="005503F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574F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8661F4F" w14:textId="77777777" w:rsidR="00FB7F50" w:rsidRPr="00C574F3" w:rsidRDefault="005503F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574F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0CBED19" w14:textId="77777777" w:rsidR="00FB7F50" w:rsidRPr="00C574F3" w:rsidRDefault="005503FE" w:rsidP="00FB7F50">
      <w:pPr>
        <w:rPr>
          <w:rFonts w:ascii="Verdana" w:hAnsi="Verdana"/>
          <w:sz w:val="18"/>
          <w:szCs w:val="18"/>
        </w:rPr>
      </w:pPr>
      <w:r w:rsidRPr="00C574F3">
        <w:rPr>
          <w:rFonts w:ascii="Verdana" w:hAnsi="Verdana"/>
          <w:sz w:val="18"/>
          <w:szCs w:val="18"/>
        </w:rPr>
        <w:t>Al. Mickiewicza</w:t>
      </w:r>
      <w:r w:rsidR="00FB7F50" w:rsidRPr="00C574F3">
        <w:rPr>
          <w:rFonts w:ascii="Verdana" w:hAnsi="Verdana"/>
          <w:sz w:val="18"/>
          <w:szCs w:val="18"/>
        </w:rPr>
        <w:t xml:space="preserve"> </w:t>
      </w:r>
      <w:r w:rsidRPr="00C574F3">
        <w:rPr>
          <w:rFonts w:ascii="Verdana" w:hAnsi="Verdana"/>
          <w:sz w:val="18"/>
          <w:szCs w:val="18"/>
        </w:rPr>
        <w:t>30</w:t>
      </w:r>
    </w:p>
    <w:p w14:paraId="7A5391EC" w14:textId="77777777" w:rsidR="00FB7F50" w:rsidRPr="00C574F3" w:rsidRDefault="005503FE" w:rsidP="00FB7F50">
      <w:pPr>
        <w:rPr>
          <w:rFonts w:ascii="Verdana" w:hAnsi="Verdana"/>
          <w:sz w:val="18"/>
          <w:szCs w:val="18"/>
        </w:rPr>
      </w:pPr>
      <w:r w:rsidRPr="00C574F3">
        <w:rPr>
          <w:rFonts w:ascii="Verdana" w:hAnsi="Verdana"/>
          <w:sz w:val="18"/>
          <w:szCs w:val="18"/>
        </w:rPr>
        <w:t>30-059</w:t>
      </w:r>
      <w:r w:rsidR="00FB7F50" w:rsidRPr="00C574F3">
        <w:rPr>
          <w:rFonts w:ascii="Verdana" w:hAnsi="Verdana"/>
          <w:sz w:val="18"/>
          <w:szCs w:val="18"/>
        </w:rPr>
        <w:t xml:space="preserve"> </w:t>
      </w:r>
      <w:r w:rsidRPr="00C574F3">
        <w:rPr>
          <w:rFonts w:ascii="Verdana" w:hAnsi="Verdana"/>
          <w:sz w:val="18"/>
          <w:szCs w:val="18"/>
        </w:rPr>
        <w:t>Kraków</w:t>
      </w:r>
    </w:p>
    <w:p w14:paraId="731213A0" w14:textId="77777777" w:rsidR="008642B3" w:rsidRPr="00C574F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574F3">
        <w:rPr>
          <w:rFonts w:ascii="Verdana" w:hAnsi="Verdana"/>
          <w:sz w:val="18"/>
          <w:szCs w:val="18"/>
        </w:rPr>
        <w:t>OGŁOSZENIE</w:t>
      </w:r>
    </w:p>
    <w:p w14:paraId="1787DBEF" w14:textId="77777777" w:rsidR="008642B3" w:rsidRPr="00C574F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574F3">
        <w:rPr>
          <w:rFonts w:ascii="Verdana" w:hAnsi="Verdana"/>
          <w:b/>
          <w:sz w:val="18"/>
          <w:szCs w:val="18"/>
        </w:rPr>
        <w:t xml:space="preserve">o </w:t>
      </w:r>
      <w:r w:rsidR="0054734E" w:rsidRPr="00C574F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5503FE" w:rsidRPr="00C574F3" w14:paraId="1CEA1D89" w14:textId="77777777" w:rsidTr="003605B1">
        <w:trPr>
          <w:trHeight w:val="638"/>
        </w:trPr>
        <w:tc>
          <w:tcPr>
            <w:tcW w:w="959" w:type="dxa"/>
            <w:shd w:val="clear" w:color="auto" w:fill="auto"/>
          </w:tcPr>
          <w:p w14:paraId="520D2E93" w14:textId="77777777" w:rsidR="005503FE" w:rsidRPr="00C574F3" w:rsidRDefault="005503FE" w:rsidP="003605B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574F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C09391" w14:textId="77777777" w:rsidR="005503FE" w:rsidRPr="00C574F3" w:rsidRDefault="005503FE" w:rsidP="003605B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574F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C574F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574F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574F3">
              <w:rPr>
                <w:rFonts w:ascii="Verdana" w:hAnsi="Verdana"/>
                <w:sz w:val="18"/>
                <w:szCs w:val="18"/>
              </w:rPr>
              <w:t>pn.</w:t>
            </w:r>
            <w:r w:rsidRPr="00C574F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574F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574F3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skanera 3D wraz z oprogramowaniem dla </w:t>
            </w:r>
            <w:proofErr w:type="spellStart"/>
            <w:r w:rsidRPr="00C574F3">
              <w:rPr>
                <w:rFonts w:ascii="Verdana" w:hAnsi="Verdana"/>
                <w:b/>
                <w:bCs/>
                <w:sz w:val="18"/>
                <w:szCs w:val="18"/>
              </w:rPr>
              <w:t>WIMiIP</w:t>
            </w:r>
            <w:proofErr w:type="spellEnd"/>
            <w:r w:rsidRPr="00C574F3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DE-dzp.272-539/24</w:t>
            </w:r>
            <w:r w:rsidRPr="00C574F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574F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574F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574F3">
              <w:rPr>
                <w:rFonts w:ascii="Verdana" w:hAnsi="Verdana"/>
                <w:b/>
                <w:sz w:val="18"/>
                <w:szCs w:val="18"/>
              </w:rPr>
              <w:t xml:space="preserve"> DE-dzp.272-539/24</w:t>
            </w:r>
            <w:r w:rsidRPr="00C574F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C7BCDE9" w14:textId="77777777" w:rsidR="008642B3" w:rsidRPr="00C574F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574F3">
        <w:rPr>
          <w:rFonts w:ascii="Verdana" w:hAnsi="Verdana"/>
          <w:sz w:val="18"/>
          <w:szCs w:val="18"/>
        </w:rPr>
        <w:t xml:space="preserve">Zamawiający, </w:t>
      </w:r>
      <w:r w:rsidR="00CC324B" w:rsidRPr="00C574F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574F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574F3">
        <w:rPr>
          <w:rFonts w:ascii="Verdana" w:hAnsi="Verdana"/>
          <w:sz w:val="18"/>
          <w:szCs w:val="18"/>
        </w:rPr>
        <w:t xml:space="preserve">ust. 1 pkt. 1 i </w:t>
      </w:r>
      <w:r w:rsidRPr="00C574F3">
        <w:rPr>
          <w:rFonts w:ascii="Verdana" w:hAnsi="Verdana"/>
          <w:sz w:val="18"/>
          <w:szCs w:val="18"/>
        </w:rPr>
        <w:t xml:space="preserve">ust. </w:t>
      </w:r>
      <w:r w:rsidR="00A17CDB" w:rsidRPr="00C574F3">
        <w:rPr>
          <w:rFonts w:ascii="Verdana" w:hAnsi="Verdana"/>
          <w:sz w:val="18"/>
          <w:szCs w:val="18"/>
        </w:rPr>
        <w:t>2</w:t>
      </w:r>
      <w:r w:rsidRPr="00C574F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574F3">
        <w:rPr>
          <w:rFonts w:ascii="Verdana" w:hAnsi="Verdana"/>
          <w:sz w:val="18"/>
          <w:szCs w:val="18"/>
        </w:rPr>
        <w:t xml:space="preserve"> </w:t>
      </w:r>
      <w:r w:rsidR="00CC1A8E" w:rsidRPr="00C574F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C574F3">
        <w:rPr>
          <w:rFonts w:ascii="Verdana" w:hAnsi="Verdana"/>
          <w:sz w:val="18"/>
          <w:szCs w:val="18"/>
        </w:rPr>
        <w:t>t.j</w:t>
      </w:r>
      <w:proofErr w:type="spellEnd"/>
      <w:r w:rsidR="00CC1A8E" w:rsidRPr="00C574F3">
        <w:rPr>
          <w:rFonts w:ascii="Verdana" w:hAnsi="Verdana"/>
          <w:sz w:val="18"/>
          <w:szCs w:val="18"/>
        </w:rPr>
        <w:t xml:space="preserve">. ze zm.) </w:t>
      </w:r>
      <w:r w:rsidRPr="00C574F3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C574F3">
        <w:rPr>
          <w:rFonts w:ascii="Verdana" w:hAnsi="Verdana"/>
          <w:sz w:val="18"/>
          <w:szCs w:val="18"/>
        </w:rPr>
        <w:t>Pzp</w:t>
      </w:r>
      <w:proofErr w:type="spellEnd"/>
      <w:r w:rsidRPr="00C574F3">
        <w:rPr>
          <w:rFonts w:ascii="Verdana" w:hAnsi="Verdana"/>
          <w:sz w:val="18"/>
          <w:szCs w:val="18"/>
        </w:rPr>
        <w:t>”</w:t>
      </w:r>
      <w:r w:rsidR="00D26ED6" w:rsidRPr="00C574F3">
        <w:rPr>
          <w:rFonts w:ascii="Verdana" w:hAnsi="Verdana"/>
          <w:sz w:val="18"/>
          <w:szCs w:val="18"/>
        </w:rPr>
        <w:t xml:space="preserve">, </w:t>
      </w:r>
      <w:r w:rsidRPr="00C574F3">
        <w:rPr>
          <w:rFonts w:ascii="Verdana" w:hAnsi="Verdana"/>
          <w:sz w:val="18"/>
          <w:szCs w:val="18"/>
        </w:rPr>
        <w:t>informuje</w:t>
      </w:r>
      <w:r w:rsidR="00D26ED6" w:rsidRPr="00C574F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574F3">
        <w:rPr>
          <w:rFonts w:ascii="Verdana" w:hAnsi="Verdana"/>
          <w:sz w:val="18"/>
          <w:szCs w:val="18"/>
        </w:rPr>
        <w:t>najkorzystniejsz</w:t>
      </w:r>
      <w:r w:rsidR="00D26ED6" w:rsidRPr="00C574F3">
        <w:rPr>
          <w:rFonts w:ascii="Verdana" w:hAnsi="Verdana"/>
          <w:sz w:val="18"/>
          <w:szCs w:val="18"/>
        </w:rPr>
        <w:t xml:space="preserve">a wybrana została </w:t>
      </w:r>
      <w:r w:rsidR="00756CDA" w:rsidRPr="00C574F3">
        <w:rPr>
          <w:rFonts w:ascii="Verdana" w:hAnsi="Verdana"/>
          <w:sz w:val="18"/>
          <w:szCs w:val="18"/>
        </w:rPr>
        <w:t>ofer</w:t>
      </w:r>
      <w:r w:rsidR="00D26ED6" w:rsidRPr="00C574F3">
        <w:rPr>
          <w:rFonts w:ascii="Verdana" w:hAnsi="Verdana"/>
          <w:sz w:val="18"/>
          <w:szCs w:val="18"/>
        </w:rPr>
        <w:t>t</w:t>
      </w:r>
      <w:r w:rsidR="009F0E5C" w:rsidRPr="00C574F3">
        <w:rPr>
          <w:rFonts w:ascii="Verdana" w:hAnsi="Verdana"/>
          <w:sz w:val="18"/>
          <w:szCs w:val="18"/>
        </w:rPr>
        <w:t>a</w:t>
      </w:r>
      <w:r w:rsidR="00D26ED6" w:rsidRPr="00C574F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503FE" w:rsidRPr="00C574F3" w14:paraId="272D240B" w14:textId="77777777" w:rsidTr="003605B1">
        <w:trPr>
          <w:cantSplit/>
        </w:trPr>
        <w:tc>
          <w:tcPr>
            <w:tcW w:w="10150" w:type="dxa"/>
          </w:tcPr>
          <w:p w14:paraId="149745E1" w14:textId="77777777" w:rsidR="005503FE" w:rsidRPr="00C574F3" w:rsidRDefault="005503FE" w:rsidP="003605B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574F3">
              <w:rPr>
                <w:rFonts w:ascii="Verdana" w:hAnsi="Verdana"/>
                <w:b/>
                <w:sz w:val="18"/>
                <w:szCs w:val="18"/>
              </w:rPr>
              <w:t>CENTER 3D PRINT SPÓŁKA Z OGRANICZONĄ ODPOWIEDZIALNOŚCIĄ</w:t>
            </w:r>
          </w:p>
          <w:p w14:paraId="0A60813D" w14:textId="4A00AB8D" w:rsidR="005503FE" w:rsidRPr="00C574F3" w:rsidRDefault="00816109" w:rsidP="003605B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574F3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5503FE" w:rsidRPr="00C574F3">
              <w:rPr>
                <w:rFonts w:ascii="Verdana" w:hAnsi="Verdana"/>
                <w:bCs/>
                <w:sz w:val="18"/>
                <w:szCs w:val="18"/>
              </w:rPr>
              <w:t>GĘSIA 8/205</w:t>
            </w:r>
          </w:p>
          <w:p w14:paraId="3D689E43" w14:textId="15178DCF" w:rsidR="005503FE" w:rsidRPr="00C574F3" w:rsidRDefault="005503FE" w:rsidP="0081610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574F3">
              <w:rPr>
                <w:rFonts w:ascii="Verdana" w:hAnsi="Verdana"/>
                <w:bCs/>
                <w:sz w:val="18"/>
                <w:szCs w:val="18"/>
              </w:rPr>
              <w:t>31-535 KRAKÓW</w:t>
            </w:r>
          </w:p>
          <w:p w14:paraId="718C3652" w14:textId="06054DDC" w:rsidR="005503FE" w:rsidRPr="00C574F3" w:rsidRDefault="005503FE" w:rsidP="003605B1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574F3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816109" w:rsidRPr="00C574F3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C574F3">
              <w:rPr>
                <w:rFonts w:ascii="Verdana" w:hAnsi="Verdana"/>
                <w:sz w:val="18"/>
                <w:szCs w:val="18"/>
              </w:rPr>
              <w:t>brutto</w:t>
            </w:r>
            <w:r w:rsidR="00816109" w:rsidRPr="00C574F3">
              <w:rPr>
                <w:rFonts w:ascii="Verdana" w:hAnsi="Verdana"/>
                <w:sz w:val="18"/>
                <w:szCs w:val="18"/>
              </w:rPr>
              <w:t>:</w:t>
            </w:r>
            <w:r w:rsidRPr="00C574F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574F3">
              <w:rPr>
                <w:rFonts w:ascii="Verdana" w:hAnsi="Verdana"/>
                <w:b/>
                <w:sz w:val="18"/>
                <w:szCs w:val="18"/>
              </w:rPr>
              <w:t>75 891.86 zł</w:t>
            </w:r>
            <w:r w:rsidRPr="00C574F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B0CDAA8" w14:textId="77777777" w:rsidR="005503FE" w:rsidRPr="00C574F3" w:rsidRDefault="005503FE" w:rsidP="003605B1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574F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574F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574F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574F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68478D6" w14:textId="558B477F" w:rsidR="00E85D70" w:rsidRPr="00C574F3" w:rsidRDefault="00915B9E" w:rsidP="00384BAF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C574F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851"/>
        <w:gridCol w:w="1134"/>
        <w:gridCol w:w="1134"/>
      </w:tblGrid>
      <w:tr w:rsidR="0056117F" w:rsidRPr="00C574F3" w14:paraId="2609E28B" w14:textId="77777777" w:rsidTr="003605B1">
        <w:trPr>
          <w:trHeight w:val="510"/>
        </w:trPr>
        <w:tc>
          <w:tcPr>
            <w:tcW w:w="851" w:type="dxa"/>
            <w:vAlign w:val="center"/>
          </w:tcPr>
          <w:p w14:paraId="138F37C2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C574F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785ACAD7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4E24913E" w14:textId="77777777" w:rsidR="0056117F" w:rsidRPr="00C574F3" w:rsidRDefault="0056117F" w:rsidP="003605B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BE4CA2B" w14:textId="77777777" w:rsidR="0056117F" w:rsidRPr="00C574F3" w:rsidRDefault="0056117F" w:rsidP="003605B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32CBADF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6117F" w:rsidRPr="00C574F3" w14:paraId="18579536" w14:textId="77777777" w:rsidTr="003605B1">
        <w:tc>
          <w:tcPr>
            <w:tcW w:w="851" w:type="dxa"/>
            <w:vAlign w:val="center"/>
          </w:tcPr>
          <w:p w14:paraId="6444A6B1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14:paraId="38BBB6FB" w14:textId="77777777" w:rsidR="0056117F" w:rsidRPr="00C574F3" w:rsidRDefault="0056117F" w:rsidP="003605B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/>
                <w:sz w:val="18"/>
                <w:szCs w:val="18"/>
              </w:rPr>
              <w:t>CENTER 3D PRINT SPÓŁKA Z OGRANICZONĄ ODPOWIEDZIALNOŚCIĄ</w:t>
            </w:r>
          </w:p>
          <w:p w14:paraId="14679D7E" w14:textId="77777777" w:rsidR="0056117F" w:rsidRPr="00C574F3" w:rsidRDefault="0056117F" w:rsidP="003605B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Cs/>
                <w:sz w:val="18"/>
                <w:szCs w:val="18"/>
              </w:rPr>
              <w:t>Ul. GĘSIA 8/205</w:t>
            </w:r>
          </w:p>
          <w:p w14:paraId="6611AA3C" w14:textId="77777777" w:rsidR="0056117F" w:rsidRPr="00C574F3" w:rsidRDefault="0056117F" w:rsidP="003605B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Cs/>
                <w:sz w:val="18"/>
                <w:szCs w:val="18"/>
              </w:rPr>
              <w:t>31-535 KRAKÓW</w:t>
            </w:r>
          </w:p>
        </w:tc>
        <w:tc>
          <w:tcPr>
            <w:tcW w:w="851" w:type="dxa"/>
            <w:vAlign w:val="center"/>
          </w:tcPr>
          <w:p w14:paraId="4EBCBA3B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9413BA1" w14:textId="5945C5D9" w:rsidR="0056117F" w:rsidRPr="00C574F3" w:rsidRDefault="0056117F" w:rsidP="00384BAF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</w:p>
          <w:p w14:paraId="1699734C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>40,00</w:t>
            </w:r>
          </w:p>
        </w:tc>
        <w:tc>
          <w:tcPr>
            <w:tcW w:w="1134" w:type="dxa"/>
            <w:vAlign w:val="center"/>
          </w:tcPr>
          <w:p w14:paraId="17E8DBFD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5B4C4749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</w:tr>
      <w:tr w:rsidR="0056117F" w:rsidRPr="00C574F3" w14:paraId="68FFECD6" w14:textId="77777777" w:rsidTr="003605B1">
        <w:tc>
          <w:tcPr>
            <w:tcW w:w="851" w:type="dxa"/>
            <w:vAlign w:val="center"/>
          </w:tcPr>
          <w:p w14:paraId="7303FC59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693" w:type="dxa"/>
            <w:vAlign w:val="center"/>
          </w:tcPr>
          <w:p w14:paraId="7AF4EA53" w14:textId="77777777" w:rsidR="0056117F" w:rsidRPr="00C574F3" w:rsidRDefault="0056117F" w:rsidP="003605B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/>
                <w:sz w:val="18"/>
                <w:szCs w:val="18"/>
              </w:rPr>
              <w:t>X3D Sp. z o. o.</w:t>
            </w:r>
          </w:p>
          <w:p w14:paraId="20CE6612" w14:textId="77777777" w:rsidR="0056117F" w:rsidRPr="00C574F3" w:rsidRDefault="0056117F" w:rsidP="003605B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Cs/>
                <w:sz w:val="18"/>
                <w:szCs w:val="18"/>
              </w:rPr>
              <w:t>Ul. Ceynowy 21</w:t>
            </w:r>
          </w:p>
          <w:p w14:paraId="292E7404" w14:textId="77777777" w:rsidR="0056117F" w:rsidRPr="00C574F3" w:rsidRDefault="0056117F" w:rsidP="003605B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Cs/>
                <w:sz w:val="18"/>
                <w:szCs w:val="18"/>
              </w:rPr>
              <w:t>77-100 Bytów</w:t>
            </w:r>
          </w:p>
        </w:tc>
        <w:tc>
          <w:tcPr>
            <w:tcW w:w="851" w:type="dxa"/>
            <w:vAlign w:val="center"/>
          </w:tcPr>
          <w:p w14:paraId="76258F1F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 xml:space="preserve">  54,91</w:t>
            </w:r>
          </w:p>
        </w:tc>
        <w:tc>
          <w:tcPr>
            <w:tcW w:w="1134" w:type="dxa"/>
            <w:vAlign w:val="center"/>
          </w:tcPr>
          <w:p w14:paraId="19F09804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3E049FC1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>40,00</w:t>
            </w:r>
          </w:p>
        </w:tc>
        <w:tc>
          <w:tcPr>
            <w:tcW w:w="1134" w:type="dxa"/>
            <w:vAlign w:val="center"/>
          </w:tcPr>
          <w:p w14:paraId="527181D5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678EB699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>94,91</w:t>
            </w:r>
          </w:p>
        </w:tc>
      </w:tr>
      <w:tr w:rsidR="0056117F" w:rsidRPr="00C574F3" w14:paraId="695F137B" w14:textId="77777777" w:rsidTr="003605B1">
        <w:tc>
          <w:tcPr>
            <w:tcW w:w="851" w:type="dxa"/>
            <w:vAlign w:val="center"/>
          </w:tcPr>
          <w:p w14:paraId="3D2DC51A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693" w:type="dxa"/>
            <w:vAlign w:val="center"/>
          </w:tcPr>
          <w:p w14:paraId="1FEF5DD9" w14:textId="77777777" w:rsidR="0056117F" w:rsidRPr="00C574F3" w:rsidRDefault="0056117F" w:rsidP="003605B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/>
                <w:sz w:val="18"/>
                <w:szCs w:val="18"/>
              </w:rPr>
              <w:t>GLOBAL 3D sp. z o.o.</w:t>
            </w:r>
          </w:p>
          <w:p w14:paraId="3CF01AC9" w14:textId="77777777" w:rsidR="0056117F" w:rsidRPr="00C574F3" w:rsidRDefault="0056117F" w:rsidP="003605B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Cs/>
                <w:sz w:val="18"/>
                <w:szCs w:val="18"/>
              </w:rPr>
              <w:t xml:space="preserve">Ul. Rynek 40 </w:t>
            </w:r>
          </w:p>
          <w:p w14:paraId="62405966" w14:textId="77777777" w:rsidR="0056117F" w:rsidRPr="00C574F3" w:rsidRDefault="0056117F" w:rsidP="003605B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Cs/>
                <w:sz w:val="18"/>
                <w:szCs w:val="18"/>
              </w:rPr>
              <w:t>48-300 Nysa</w:t>
            </w:r>
          </w:p>
        </w:tc>
        <w:tc>
          <w:tcPr>
            <w:tcW w:w="851" w:type="dxa"/>
            <w:vAlign w:val="center"/>
          </w:tcPr>
          <w:p w14:paraId="59B289BA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 xml:space="preserve">  51,26</w:t>
            </w:r>
          </w:p>
        </w:tc>
        <w:tc>
          <w:tcPr>
            <w:tcW w:w="1134" w:type="dxa"/>
            <w:vAlign w:val="center"/>
          </w:tcPr>
          <w:p w14:paraId="315A7F16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77CA32A6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>40,00</w:t>
            </w:r>
          </w:p>
        </w:tc>
        <w:tc>
          <w:tcPr>
            <w:tcW w:w="1134" w:type="dxa"/>
            <w:vAlign w:val="center"/>
          </w:tcPr>
          <w:p w14:paraId="23060B55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39ED8DA0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>91,26</w:t>
            </w:r>
          </w:p>
        </w:tc>
      </w:tr>
      <w:tr w:rsidR="0056117F" w:rsidRPr="00C574F3" w14:paraId="07C9CEA5" w14:textId="77777777" w:rsidTr="003605B1">
        <w:tc>
          <w:tcPr>
            <w:tcW w:w="851" w:type="dxa"/>
            <w:vAlign w:val="center"/>
          </w:tcPr>
          <w:p w14:paraId="7F7B4626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373F124C" w14:textId="77777777" w:rsidR="0056117F" w:rsidRPr="00C574F3" w:rsidRDefault="0056117F" w:rsidP="003605B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/>
                <w:sz w:val="18"/>
                <w:szCs w:val="18"/>
              </w:rPr>
              <w:t>VPI Polska Spółka z ograniczoną odpowiedzialnością</w:t>
            </w:r>
          </w:p>
          <w:p w14:paraId="09ADB612" w14:textId="77777777" w:rsidR="0056117F" w:rsidRPr="00C574F3" w:rsidRDefault="0056117F" w:rsidP="003605B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Cs/>
                <w:sz w:val="18"/>
                <w:szCs w:val="18"/>
              </w:rPr>
              <w:t xml:space="preserve">Ul. Ciepłownicza 23 </w:t>
            </w:r>
          </w:p>
          <w:p w14:paraId="59831688" w14:textId="2D5BFB9D" w:rsidR="0056117F" w:rsidRPr="00C574F3" w:rsidRDefault="0056117F" w:rsidP="003605B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Cs/>
                <w:sz w:val="18"/>
                <w:szCs w:val="18"/>
              </w:rPr>
              <w:t>31-574 Kraków</w:t>
            </w:r>
          </w:p>
        </w:tc>
        <w:tc>
          <w:tcPr>
            <w:tcW w:w="851" w:type="dxa"/>
            <w:vAlign w:val="center"/>
          </w:tcPr>
          <w:p w14:paraId="150449CF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60903AFA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18336C2E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56117F" w:rsidRPr="00C574F3" w14:paraId="28D74993" w14:textId="77777777" w:rsidTr="003605B1">
        <w:tc>
          <w:tcPr>
            <w:tcW w:w="851" w:type="dxa"/>
            <w:vAlign w:val="center"/>
          </w:tcPr>
          <w:p w14:paraId="640950AD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693" w:type="dxa"/>
            <w:vAlign w:val="center"/>
          </w:tcPr>
          <w:p w14:paraId="5468FAA7" w14:textId="77777777" w:rsidR="0056117F" w:rsidRPr="00C574F3" w:rsidRDefault="0056117F" w:rsidP="003605B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/>
                <w:sz w:val="18"/>
                <w:szCs w:val="18"/>
              </w:rPr>
              <w:t xml:space="preserve">NOX Wojciech </w:t>
            </w:r>
            <w:proofErr w:type="spellStart"/>
            <w:r w:rsidRPr="00C574F3">
              <w:rPr>
                <w:rFonts w:ascii="Verdana" w:hAnsi="Verdana" w:cs="Times New Roman"/>
                <w:b/>
                <w:sz w:val="18"/>
                <w:szCs w:val="18"/>
              </w:rPr>
              <w:t>Szkodlarski</w:t>
            </w:r>
            <w:proofErr w:type="spellEnd"/>
          </w:p>
          <w:p w14:paraId="5A64B188" w14:textId="77777777" w:rsidR="0056117F" w:rsidRPr="00C574F3" w:rsidRDefault="0056117F" w:rsidP="003605B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Cs/>
                <w:sz w:val="18"/>
                <w:szCs w:val="18"/>
              </w:rPr>
              <w:t xml:space="preserve">Ul. KAMIENNA 54 </w:t>
            </w:r>
          </w:p>
          <w:p w14:paraId="63FB9894" w14:textId="77777777" w:rsidR="0056117F" w:rsidRPr="00C574F3" w:rsidRDefault="0056117F" w:rsidP="003605B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bCs/>
                <w:sz w:val="18"/>
                <w:szCs w:val="18"/>
              </w:rPr>
              <w:t>32-080 ZABIERZÓW</w:t>
            </w:r>
          </w:p>
        </w:tc>
        <w:tc>
          <w:tcPr>
            <w:tcW w:w="851" w:type="dxa"/>
            <w:vAlign w:val="center"/>
          </w:tcPr>
          <w:p w14:paraId="46194E5E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53E03581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5B716908" w14:textId="77777777" w:rsidR="0056117F" w:rsidRPr="00C574F3" w:rsidRDefault="0056117F" w:rsidP="003605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74F3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</w:tbl>
    <w:bookmarkEnd w:id="0"/>
    <w:p w14:paraId="7B1B5854" w14:textId="06348614" w:rsidR="00F960D7" w:rsidRPr="00C574F3" w:rsidRDefault="00384BAF" w:rsidP="00384BAF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C574F3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C574F3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sectPr w:rsidR="00F960D7" w:rsidRPr="00C574F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2B11" w14:textId="77777777" w:rsidR="007016E2" w:rsidRDefault="007016E2">
      <w:r>
        <w:separator/>
      </w:r>
    </w:p>
  </w:endnote>
  <w:endnote w:type="continuationSeparator" w:id="0">
    <w:p w14:paraId="55C06ED2" w14:textId="77777777" w:rsidR="007016E2" w:rsidRDefault="0070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8452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EE4F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F26B7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71078C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8F0B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5FFB70" w14:textId="77777777" w:rsidR="007016E2" w:rsidRDefault="007016E2">
      <w:r>
        <w:separator/>
      </w:r>
    </w:p>
  </w:footnote>
  <w:footnote w:type="continuationSeparator" w:id="0">
    <w:p w14:paraId="092FFAB4" w14:textId="77777777" w:rsidR="007016E2" w:rsidRDefault="00701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61D7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F44A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585A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6E2"/>
    <w:rsid w:val="00005838"/>
    <w:rsid w:val="00022322"/>
    <w:rsid w:val="00042497"/>
    <w:rsid w:val="000C1E6F"/>
    <w:rsid w:val="000D16C6"/>
    <w:rsid w:val="000E4E56"/>
    <w:rsid w:val="001A1468"/>
    <w:rsid w:val="001B7815"/>
    <w:rsid w:val="001C31ED"/>
    <w:rsid w:val="002B1E4F"/>
    <w:rsid w:val="002B6761"/>
    <w:rsid w:val="003174F3"/>
    <w:rsid w:val="003445A0"/>
    <w:rsid w:val="00384BAF"/>
    <w:rsid w:val="003A0AFC"/>
    <w:rsid w:val="003D611C"/>
    <w:rsid w:val="003E6BED"/>
    <w:rsid w:val="00431C0B"/>
    <w:rsid w:val="00437CAD"/>
    <w:rsid w:val="004657DA"/>
    <w:rsid w:val="00471825"/>
    <w:rsid w:val="004B2665"/>
    <w:rsid w:val="004C3459"/>
    <w:rsid w:val="004E324A"/>
    <w:rsid w:val="004E7234"/>
    <w:rsid w:val="0054734E"/>
    <w:rsid w:val="005503FE"/>
    <w:rsid w:val="0056117F"/>
    <w:rsid w:val="00596FD7"/>
    <w:rsid w:val="005E5BFF"/>
    <w:rsid w:val="00607F9B"/>
    <w:rsid w:val="00644DCB"/>
    <w:rsid w:val="00657C1E"/>
    <w:rsid w:val="00666AB8"/>
    <w:rsid w:val="006B585D"/>
    <w:rsid w:val="006E3089"/>
    <w:rsid w:val="007016E2"/>
    <w:rsid w:val="00712C39"/>
    <w:rsid w:val="0075025B"/>
    <w:rsid w:val="00756CDA"/>
    <w:rsid w:val="007E2ACC"/>
    <w:rsid w:val="007E68C5"/>
    <w:rsid w:val="00816109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574F3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327638"/>
  <w15:chartTrackingRefBased/>
  <w15:docId w15:val="{29F4848F-73E6-48AB-84C3-E75889D8F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6117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2024-11-08T09:25:00Z</cp:lastPrinted>
  <dcterms:created xsi:type="dcterms:W3CDTF">2024-11-08T09:25:00Z</dcterms:created>
  <dcterms:modified xsi:type="dcterms:W3CDTF">2024-11-08T09:25:00Z</dcterms:modified>
</cp:coreProperties>
</file>