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8F57A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F57AC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F57AC">
        <w:rPr>
          <w:rFonts w:ascii="Arial" w:hAnsi="Arial" w:cs="Arial"/>
          <w:sz w:val="24"/>
          <w:szCs w:val="24"/>
        </w:rPr>
        <w:t>2024-11-08</w:t>
      </w:r>
    </w:p>
    <w:p w:rsidR="00CF7835" w:rsidRPr="009432A1" w:rsidRDefault="008F57A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57AC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8F57A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F57AC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F57AC">
        <w:rPr>
          <w:rFonts w:ascii="Arial" w:hAnsi="Arial" w:cs="Arial"/>
          <w:sz w:val="24"/>
          <w:szCs w:val="24"/>
        </w:rPr>
        <w:t>521</w:t>
      </w:r>
    </w:p>
    <w:p w:rsidR="00CF7835" w:rsidRPr="009432A1" w:rsidRDefault="008F57AC" w:rsidP="00CF7835">
      <w:pPr>
        <w:rPr>
          <w:rFonts w:ascii="Arial" w:hAnsi="Arial" w:cs="Arial"/>
          <w:sz w:val="24"/>
          <w:szCs w:val="24"/>
        </w:rPr>
      </w:pPr>
      <w:r w:rsidRPr="008F57AC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F57AC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F57A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57AC">
              <w:rPr>
                <w:rFonts w:ascii="Arial" w:hAnsi="Arial" w:cs="Arial"/>
                <w:bCs/>
                <w:sz w:val="24"/>
                <w:szCs w:val="24"/>
              </w:rPr>
              <w:t>Remont drogi gminnej nr 200627K ŻUROWA - NIWA w miejscowości Żurowa w km O+000 - 0+380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57AC" w:rsidRPr="004E4B64" w:rsidTr="005F59B4">
        <w:tc>
          <w:tcPr>
            <w:tcW w:w="2269" w:type="dxa"/>
            <w:shd w:val="clear" w:color="auto" w:fill="auto"/>
          </w:tcPr>
          <w:p w:rsidR="008F57AC" w:rsidRPr="004E4B64" w:rsidRDefault="008F57AC" w:rsidP="005F59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57AC" w:rsidRPr="004E4B64" w:rsidRDefault="008F57AC" w:rsidP="005F59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57AC">
              <w:rPr>
                <w:rFonts w:ascii="Arial" w:hAnsi="Arial" w:cs="Arial"/>
                <w:bCs/>
                <w:sz w:val="24"/>
                <w:szCs w:val="24"/>
              </w:rPr>
              <w:t>FER.271.28.2024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F57AC" w:rsidRPr="008F57AC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F57AC" w:rsidRPr="008F57AC">
        <w:rPr>
          <w:rFonts w:ascii="Arial" w:hAnsi="Arial" w:cs="Arial"/>
          <w:sz w:val="24"/>
          <w:szCs w:val="24"/>
        </w:rPr>
        <w:t>08/11/2024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F57AC" w:rsidRPr="008F57AC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F57AC" w:rsidRPr="00355C9D" w:rsidTr="005F59B4">
        <w:tc>
          <w:tcPr>
            <w:tcW w:w="1276" w:type="dxa"/>
            <w:shd w:val="clear" w:color="auto" w:fill="auto"/>
            <w:vAlign w:val="center"/>
          </w:tcPr>
          <w:p w:rsidR="008F57AC" w:rsidRPr="00CF7835" w:rsidRDefault="008F57AC" w:rsidP="005F59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F57AC" w:rsidRPr="00CF7835" w:rsidRDefault="008F57AC" w:rsidP="005F59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8F57AC" w:rsidRPr="00CF7835" w:rsidRDefault="008F57AC" w:rsidP="005F59B4">
            <w:pPr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Skrzyszów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57AC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F57AC" w:rsidRPr="00CF7835" w:rsidRDefault="008F57AC" w:rsidP="005F59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33-156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57AC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57AC" w:rsidRPr="00CF7835" w:rsidRDefault="008F57AC" w:rsidP="005F59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289 500.00 zł</w:t>
            </w:r>
          </w:p>
        </w:tc>
      </w:tr>
      <w:tr w:rsidR="008F57AC" w:rsidRPr="00355C9D" w:rsidTr="005F59B4">
        <w:tc>
          <w:tcPr>
            <w:tcW w:w="1276" w:type="dxa"/>
            <w:shd w:val="clear" w:color="auto" w:fill="auto"/>
            <w:vAlign w:val="center"/>
          </w:tcPr>
          <w:p w:rsidR="008F57AC" w:rsidRPr="00CF7835" w:rsidRDefault="008F57AC" w:rsidP="005F59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F57AC" w:rsidRPr="00CF7835" w:rsidRDefault="008F57AC" w:rsidP="005F59B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Przedsiębiorstwo Drogowo - Mostowe "GODROM" Sp. z o.o.</w:t>
            </w:r>
          </w:p>
          <w:p w:rsidR="008F57AC" w:rsidRPr="00CF7835" w:rsidRDefault="008F57AC" w:rsidP="005F59B4">
            <w:pPr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Zakole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57AC">
              <w:rPr>
                <w:rFonts w:ascii="Arial" w:hAnsi="Arial" w:cs="Arial"/>
                <w:sz w:val="24"/>
                <w:szCs w:val="24"/>
              </w:rPr>
              <w:t>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F57AC" w:rsidRPr="00CF7835" w:rsidRDefault="008F57AC" w:rsidP="005F59B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38-300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57AC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57AC" w:rsidRPr="00CF7835" w:rsidRDefault="008F57AC" w:rsidP="005F59B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57AC">
              <w:rPr>
                <w:rFonts w:ascii="Arial" w:hAnsi="Arial" w:cs="Arial"/>
                <w:sz w:val="24"/>
                <w:szCs w:val="24"/>
              </w:rPr>
              <w:t>369 947.22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21B" w:rsidRDefault="00A0321B">
      <w:r>
        <w:separator/>
      </w:r>
    </w:p>
  </w:endnote>
  <w:endnote w:type="continuationSeparator" w:id="1">
    <w:p w:rsidR="00A0321B" w:rsidRDefault="00A032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62BE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62BE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55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21B" w:rsidRDefault="00A0321B">
      <w:r>
        <w:separator/>
      </w:r>
    </w:p>
  </w:footnote>
  <w:footnote w:type="continuationSeparator" w:id="1">
    <w:p w:rsidR="00A0321B" w:rsidRDefault="00A032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AC" w:rsidRDefault="008F57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AC" w:rsidRDefault="008F57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7AC" w:rsidRDefault="008F57A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A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8F57AC"/>
    <w:rsid w:val="00960CEB"/>
    <w:rsid w:val="009D19BD"/>
    <w:rsid w:val="009F189D"/>
    <w:rsid w:val="00A0321B"/>
    <w:rsid w:val="00A62BEA"/>
    <w:rsid w:val="00A80738"/>
    <w:rsid w:val="00AA66C1"/>
    <w:rsid w:val="00C236D3"/>
    <w:rsid w:val="00C659E2"/>
    <w:rsid w:val="00CB0802"/>
    <w:rsid w:val="00CB5584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2024-11-08T08:36:00Z</cp:lastPrinted>
  <dcterms:created xsi:type="dcterms:W3CDTF">2024-11-08T08:37:00Z</dcterms:created>
  <dcterms:modified xsi:type="dcterms:W3CDTF">2024-11-08T08:37:00Z</dcterms:modified>
</cp:coreProperties>
</file>