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5EC03C" w14:textId="3B766E5C" w:rsidR="00CF7835" w:rsidRPr="008C505F" w:rsidRDefault="00C06274" w:rsidP="008C505F">
      <w:pPr>
        <w:jc w:val="right"/>
        <w:rPr>
          <w:rFonts w:ascii="Arial Narrow" w:hAnsi="Arial Narrow" w:cs="Arial"/>
          <w:sz w:val="24"/>
          <w:szCs w:val="24"/>
        </w:rPr>
      </w:pPr>
      <w:r w:rsidRPr="008C505F">
        <w:rPr>
          <w:rFonts w:ascii="Arial Narrow" w:hAnsi="Arial Narrow" w:cs="Arial"/>
          <w:sz w:val="24"/>
          <w:szCs w:val="24"/>
        </w:rPr>
        <w:t>Bydgoszcz</w:t>
      </w:r>
      <w:r w:rsidR="00CF7835" w:rsidRPr="008C505F">
        <w:rPr>
          <w:rFonts w:ascii="Arial Narrow" w:hAnsi="Arial Narrow" w:cs="Arial"/>
          <w:sz w:val="24"/>
          <w:szCs w:val="24"/>
        </w:rPr>
        <w:t xml:space="preserve"> dnia: </w:t>
      </w:r>
      <w:r w:rsidRPr="008C505F">
        <w:rPr>
          <w:rFonts w:ascii="Arial Narrow" w:hAnsi="Arial Narrow" w:cs="Arial"/>
          <w:sz w:val="24"/>
          <w:szCs w:val="24"/>
        </w:rPr>
        <w:t>2024-11-08</w:t>
      </w:r>
    </w:p>
    <w:p w14:paraId="53018700" w14:textId="18DDB460" w:rsidR="00CF7835" w:rsidRPr="008C505F" w:rsidRDefault="00C06274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C505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CA4F698" w14:textId="1872CBA5" w:rsidR="00CF7835" w:rsidRPr="008C505F" w:rsidRDefault="00C06274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C505F">
        <w:rPr>
          <w:rFonts w:ascii="Arial Narrow" w:hAnsi="Arial Narrow" w:cs="Arial"/>
          <w:sz w:val="24"/>
          <w:szCs w:val="24"/>
        </w:rPr>
        <w:t>Powstańców Warszawy</w:t>
      </w:r>
      <w:r w:rsidR="00CF7835" w:rsidRPr="008C505F">
        <w:rPr>
          <w:rFonts w:ascii="Arial Narrow" w:hAnsi="Arial Narrow" w:cs="Arial"/>
          <w:sz w:val="24"/>
          <w:szCs w:val="24"/>
        </w:rPr>
        <w:t xml:space="preserve"> </w:t>
      </w:r>
      <w:r w:rsidRPr="008C505F">
        <w:rPr>
          <w:rFonts w:ascii="Arial Narrow" w:hAnsi="Arial Narrow" w:cs="Arial"/>
          <w:sz w:val="24"/>
          <w:szCs w:val="24"/>
        </w:rPr>
        <w:t>5</w:t>
      </w:r>
    </w:p>
    <w:p w14:paraId="5F951F20" w14:textId="5CE7F923" w:rsidR="00CF7835" w:rsidRPr="008C505F" w:rsidRDefault="00C06274" w:rsidP="00CF7835">
      <w:pPr>
        <w:rPr>
          <w:rFonts w:ascii="Arial Narrow" w:hAnsi="Arial Narrow" w:cs="Arial"/>
          <w:sz w:val="24"/>
          <w:szCs w:val="24"/>
        </w:rPr>
      </w:pPr>
      <w:r w:rsidRPr="008C505F">
        <w:rPr>
          <w:rFonts w:ascii="Arial Narrow" w:hAnsi="Arial Narrow" w:cs="Arial"/>
          <w:sz w:val="24"/>
          <w:szCs w:val="24"/>
        </w:rPr>
        <w:t>85-681</w:t>
      </w:r>
      <w:r w:rsidR="00CF7835" w:rsidRPr="008C505F">
        <w:rPr>
          <w:rFonts w:ascii="Arial Narrow" w:hAnsi="Arial Narrow" w:cs="Arial"/>
          <w:sz w:val="24"/>
          <w:szCs w:val="24"/>
        </w:rPr>
        <w:t xml:space="preserve"> </w:t>
      </w:r>
      <w:r w:rsidRPr="008C505F">
        <w:rPr>
          <w:rFonts w:ascii="Arial Narrow" w:hAnsi="Arial Narrow" w:cs="Arial"/>
          <w:sz w:val="24"/>
          <w:szCs w:val="24"/>
        </w:rPr>
        <w:t>Bydgoszcz</w:t>
      </w:r>
    </w:p>
    <w:p w14:paraId="76D7FCD7" w14:textId="77777777" w:rsidR="00CF7835" w:rsidRPr="008C505F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50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70BCBB9" w14:textId="77777777" w:rsidR="00CF7835" w:rsidRPr="008C505F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C505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C505F" w14:paraId="0531B4D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936FB7" w14:textId="77777777" w:rsidR="00CF7835" w:rsidRPr="008C505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C505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EF2A126" w14:textId="77777777" w:rsidR="00CF7835" w:rsidRPr="008C505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C505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D1D05E0" w14:textId="77777777" w:rsidR="00CF7835" w:rsidRPr="008C505F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C505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C505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C505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C505F" w14:paraId="7876B751" w14:textId="77777777" w:rsidTr="000C1C6D">
        <w:tc>
          <w:tcPr>
            <w:tcW w:w="2269" w:type="dxa"/>
            <w:shd w:val="clear" w:color="auto" w:fill="auto"/>
          </w:tcPr>
          <w:p w14:paraId="7D771865" w14:textId="77777777" w:rsidR="00CF7835" w:rsidRPr="008C505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EFD978" w14:textId="1F1F1106" w:rsidR="00CF7835" w:rsidRPr="008C505F" w:rsidRDefault="00C062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bCs/>
                <w:sz w:val="24"/>
                <w:szCs w:val="24"/>
              </w:rPr>
              <w:t xml:space="preserve">Naprawy, montaż wykładziny typu </w:t>
            </w:r>
            <w:proofErr w:type="spellStart"/>
            <w:r w:rsidRPr="008C505F">
              <w:rPr>
                <w:rFonts w:ascii="Arial Narrow" w:hAnsi="Arial Narrow" w:cs="Arial"/>
                <w:bCs/>
                <w:sz w:val="24"/>
                <w:szCs w:val="24"/>
              </w:rPr>
              <w:t>tarkett</w:t>
            </w:r>
            <w:proofErr w:type="spellEnd"/>
            <w:r w:rsidRPr="008C505F">
              <w:rPr>
                <w:rFonts w:ascii="Arial Narrow" w:hAnsi="Arial Narrow" w:cs="Arial"/>
                <w:bCs/>
                <w:sz w:val="24"/>
                <w:szCs w:val="24"/>
              </w:rPr>
              <w:t xml:space="preserve"> w budynkach szpitala (ściany i podłogi)</w:t>
            </w:r>
            <w:r w:rsidR="00CF7835" w:rsidRPr="008C505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06274" w:rsidRPr="008C505F" w14:paraId="1E3D6FF9" w14:textId="77777777" w:rsidTr="00615590">
        <w:tc>
          <w:tcPr>
            <w:tcW w:w="2269" w:type="dxa"/>
            <w:shd w:val="clear" w:color="auto" w:fill="auto"/>
          </w:tcPr>
          <w:p w14:paraId="0DA39412" w14:textId="77777777" w:rsidR="00C06274" w:rsidRPr="008C505F" w:rsidRDefault="00C06274" w:rsidP="006155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74285E" w14:textId="7CB00AC3" w:rsidR="00C06274" w:rsidRPr="008C505F" w:rsidRDefault="00C06274" w:rsidP="006155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bCs/>
                <w:sz w:val="24"/>
                <w:szCs w:val="24"/>
              </w:rPr>
              <w:t>144/2024</w:t>
            </w:r>
          </w:p>
        </w:tc>
      </w:tr>
    </w:tbl>
    <w:p w14:paraId="75C88383" w14:textId="03EE737D" w:rsidR="00D665F5" w:rsidRPr="008C505F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505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C505F">
        <w:rPr>
          <w:rFonts w:ascii="Arial Narrow" w:hAnsi="Arial Narrow" w:cs="Arial"/>
          <w:sz w:val="24"/>
          <w:szCs w:val="24"/>
        </w:rPr>
        <w:t>2</w:t>
      </w:r>
      <w:r w:rsidRPr="008C505F">
        <w:rPr>
          <w:rFonts w:ascii="Arial Narrow" w:hAnsi="Arial Narrow" w:cs="Arial"/>
          <w:sz w:val="24"/>
          <w:szCs w:val="24"/>
        </w:rPr>
        <w:t xml:space="preserve"> ust. 5 </w:t>
      </w:r>
      <w:r w:rsidRPr="008C505F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8C505F">
        <w:rPr>
          <w:rFonts w:ascii="Arial Narrow" w:hAnsi="Arial Narrow" w:cs="Arial"/>
          <w:sz w:val="24"/>
          <w:szCs w:val="24"/>
        </w:rPr>
        <w:t xml:space="preserve"> </w:t>
      </w:r>
      <w:r w:rsidR="00C06274" w:rsidRPr="008C505F">
        <w:rPr>
          <w:rFonts w:ascii="Arial Narrow" w:hAnsi="Arial Narrow" w:cs="Arial"/>
          <w:sz w:val="24"/>
          <w:szCs w:val="24"/>
        </w:rPr>
        <w:t>(</w:t>
      </w:r>
      <w:proofErr w:type="spellStart"/>
      <w:r w:rsidR="00C06274" w:rsidRPr="008C505F">
        <w:rPr>
          <w:rFonts w:ascii="Arial Narrow" w:hAnsi="Arial Narrow" w:cs="Arial"/>
          <w:sz w:val="24"/>
          <w:szCs w:val="24"/>
        </w:rPr>
        <w:t>t.j</w:t>
      </w:r>
      <w:proofErr w:type="spellEnd"/>
      <w:r w:rsidR="00C06274" w:rsidRPr="008C505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C505F">
        <w:rPr>
          <w:rFonts w:ascii="Arial Narrow" w:hAnsi="Arial Narrow" w:cs="Arial"/>
          <w:sz w:val="24"/>
          <w:szCs w:val="24"/>
        </w:rPr>
        <w:t xml:space="preserve"> </w:t>
      </w:r>
      <w:r w:rsidRPr="008C505F">
        <w:rPr>
          <w:rFonts w:ascii="Arial Narrow" w:hAnsi="Arial Narrow" w:cs="Arial"/>
          <w:sz w:val="24"/>
          <w:szCs w:val="24"/>
        </w:rPr>
        <w:t>udostępnia</w:t>
      </w:r>
      <w:r w:rsidR="00F95C33" w:rsidRPr="008C505F">
        <w:rPr>
          <w:rFonts w:ascii="Arial Narrow" w:hAnsi="Arial Narrow" w:cs="Arial"/>
          <w:sz w:val="24"/>
          <w:szCs w:val="24"/>
        </w:rPr>
        <w:t xml:space="preserve"> </w:t>
      </w:r>
      <w:r w:rsidR="004C7E9B" w:rsidRPr="008C505F">
        <w:rPr>
          <w:rFonts w:ascii="Arial Narrow" w:hAnsi="Arial Narrow" w:cs="Arial"/>
          <w:sz w:val="24"/>
          <w:szCs w:val="24"/>
        </w:rPr>
        <w:t>informacj</w:t>
      </w:r>
      <w:r w:rsidR="00577BC6" w:rsidRPr="008C505F">
        <w:rPr>
          <w:rFonts w:ascii="Arial Narrow" w:hAnsi="Arial Narrow" w:cs="Arial"/>
          <w:sz w:val="24"/>
          <w:szCs w:val="24"/>
        </w:rPr>
        <w:t>ę</w:t>
      </w:r>
      <w:r w:rsidR="00035488" w:rsidRPr="008C505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C505F">
        <w:rPr>
          <w:rFonts w:ascii="Arial Narrow" w:hAnsi="Arial Narrow" w:cs="Arial"/>
          <w:sz w:val="24"/>
          <w:szCs w:val="24"/>
        </w:rPr>
        <w:t>.</w:t>
      </w:r>
    </w:p>
    <w:p w14:paraId="286A1FD8" w14:textId="40BB152A" w:rsidR="00A80738" w:rsidRPr="008C505F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505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C505F">
        <w:rPr>
          <w:rFonts w:ascii="Arial Narrow" w:hAnsi="Arial Narrow" w:cs="Arial"/>
          <w:sz w:val="24"/>
          <w:szCs w:val="24"/>
        </w:rPr>
        <w:t xml:space="preserve"> w dniu </w:t>
      </w:r>
      <w:r w:rsidR="00C06274" w:rsidRPr="008C505F">
        <w:rPr>
          <w:rFonts w:ascii="Arial Narrow" w:hAnsi="Arial Narrow" w:cs="Arial"/>
          <w:sz w:val="24"/>
          <w:szCs w:val="24"/>
        </w:rPr>
        <w:t>08/11/2024</w:t>
      </w:r>
      <w:r w:rsidR="00FF4AB1" w:rsidRPr="008C505F">
        <w:rPr>
          <w:rFonts w:ascii="Arial Narrow" w:hAnsi="Arial Narrow" w:cs="Arial"/>
          <w:sz w:val="24"/>
          <w:szCs w:val="24"/>
        </w:rPr>
        <w:t xml:space="preserve"> o godz. </w:t>
      </w:r>
      <w:r w:rsidR="00C06274" w:rsidRPr="008C505F">
        <w:rPr>
          <w:rFonts w:ascii="Arial Narrow" w:hAnsi="Arial Narrow" w:cs="Arial"/>
          <w:sz w:val="24"/>
          <w:szCs w:val="24"/>
        </w:rPr>
        <w:t>08:30</w:t>
      </w:r>
      <w:r w:rsidRPr="008C505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C505F" w14:paraId="4A26D3F5" w14:textId="77777777" w:rsidTr="000C1C6D">
        <w:tc>
          <w:tcPr>
            <w:tcW w:w="1276" w:type="dxa"/>
            <w:shd w:val="clear" w:color="auto" w:fill="F2F2F2"/>
            <w:vAlign w:val="center"/>
          </w:tcPr>
          <w:p w14:paraId="0A5460A3" w14:textId="77777777" w:rsidR="00D665F5" w:rsidRPr="008C505F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8C505F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20C0569" w14:textId="77777777" w:rsidR="00D665F5" w:rsidRPr="008C505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2386FD4" w14:textId="77777777" w:rsidR="00D665F5" w:rsidRPr="008C505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C06274" w:rsidRPr="008C505F" w14:paraId="0311FBEE" w14:textId="77777777" w:rsidTr="00615590">
        <w:tc>
          <w:tcPr>
            <w:tcW w:w="1276" w:type="dxa"/>
            <w:shd w:val="clear" w:color="auto" w:fill="auto"/>
            <w:vAlign w:val="center"/>
          </w:tcPr>
          <w:p w14:paraId="27E6B888" w14:textId="1E8A7E87" w:rsidR="00C06274" w:rsidRPr="008C505F" w:rsidRDefault="00C06274" w:rsidP="006155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9420635" w14:textId="7707ABDB" w:rsidR="00C06274" w:rsidRPr="008C505F" w:rsidRDefault="00C06274" w:rsidP="0061559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LUCMAR SP. Z O.O.</w:t>
            </w:r>
          </w:p>
          <w:p w14:paraId="54F5000F" w14:textId="449B7263" w:rsidR="00C06274" w:rsidRPr="008C505F" w:rsidRDefault="00C06274" w:rsidP="00615590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105/12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610335D" w14:textId="7C786363" w:rsidR="00C06274" w:rsidRPr="008C505F" w:rsidRDefault="00C06274" w:rsidP="0061559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87-100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F508D" w14:textId="0D9537A6" w:rsidR="00C06274" w:rsidRPr="008C505F" w:rsidRDefault="00C06274" w:rsidP="006155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79 325.01 zł</w:t>
            </w:r>
          </w:p>
        </w:tc>
      </w:tr>
      <w:tr w:rsidR="00C06274" w:rsidRPr="008C505F" w14:paraId="1B49E006" w14:textId="77777777" w:rsidTr="00615590">
        <w:tc>
          <w:tcPr>
            <w:tcW w:w="1276" w:type="dxa"/>
            <w:shd w:val="clear" w:color="auto" w:fill="auto"/>
            <w:vAlign w:val="center"/>
          </w:tcPr>
          <w:p w14:paraId="3084A124" w14:textId="1BBDDCFD" w:rsidR="00C06274" w:rsidRPr="008C505F" w:rsidRDefault="00C06274" w:rsidP="006155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B26A0A4" w14:textId="1B71FCCA" w:rsidR="00C06274" w:rsidRPr="008C505F" w:rsidRDefault="00C06274" w:rsidP="0061559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Lucjan spółka z ograniczoną odpowiedzialnością</w:t>
            </w:r>
          </w:p>
          <w:p w14:paraId="43EDA71E" w14:textId="63708D7B" w:rsidR="00C06274" w:rsidRPr="008C505F" w:rsidRDefault="00C06274" w:rsidP="00615590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39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F310756" w14:textId="50E0F8B6" w:rsidR="00C06274" w:rsidRPr="008C505F" w:rsidRDefault="00C06274" w:rsidP="0061559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86-050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3351F" w14:textId="0D44A1BD" w:rsidR="00C06274" w:rsidRPr="008C505F" w:rsidRDefault="00C06274" w:rsidP="006155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189 764.40 zł</w:t>
            </w:r>
          </w:p>
        </w:tc>
      </w:tr>
      <w:tr w:rsidR="00C06274" w:rsidRPr="008C505F" w14:paraId="7A416138" w14:textId="77777777" w:rsidTr="00615590">
        <w:tc>
          <w:tcPr>
            <w:tcW w:w="1276" w:type="dxa"/>
            <w:shd w:val="clear" w:color="auto" w:fill="auto"/>
            <w:vAlign w:val="center"/>
          </w:tcPr>
          <w:p w14:paraId="1CFD9199" w14:textId="3CD16AB7" w:rsidR="00C06274" w:rsidRPr="008C505F" w:rsidRDefault="00C06274" w:rsidP="006155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6C76E6D" w14:textId="62E6F951" w:rsidR="00C06274" w:rsidRPr="008C505F" w:rsidRDefault="00C06274" w:rsidP="0061559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C505F">
              <w:rPr>
                <w:rFonts w:ascii="Arial Narrow" w:hAnsi="Arial Narrow" w:cs="Arial"/>
                <w:sz w:val="24"/>
                <w:szCs w:val="24"/>
              </w:rPr>
              <w:t>Benfloor</w:t>
            </w:r>
            <w:proofErr w:type="spellEnd"/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Agnieszka </w:t>
            </w:r>
            <w:proofErr w:type="spellStart"/>
            <w:r w:rsidRPr="008C505F">
              <w:rPr>
                <w:rFonts w:ascii="Arial Narrow" w:hAnsi="Arial Narrow" w:cs="Arial"/>
                <w:sz w:val="24"/>
                <w:szCs w:val="24"/>
              </w:rPr>
              <w:t>Pietrzycka</w:t>
            </w:r>
            <w:proofErr w:type="spellEnd"/>
          </w:p>
          <w:p w14:paraId="6BE42F40" w14:textId="101675BC" w:rsidR="00C06274" w:rsidRPr="008C505F" w:rsidRDefault="00C06274" w:rsidP="00615590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Marii Skłodowskiej Curie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66/119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BF59A6B" w14:textId="1962CE96" w:rsidR="00C06274" w:rsidRPr="008C505F" w:rsidRDefault="00C06274" w:rsidP="0061559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85-733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505F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1D191" w14:textId="450B9357" w:rsidR="00C06274" w:rsidRPr="008C505F" w:rsidRDefault="00C06274" w:rsidP="006155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505F">
              <w:rPr>
                <w:rFonts w:ascii="Arial Narrow" w:hAnsi="Arial Narrow" w:cs="Arial"/>
                <w:sz w:val="24"/>
                <w:szCs w:val="24"/>
              </w:rPr>
              <w:t>40 590.00 zł</w:t>
            </w:r>
          </w:p>
        </w:tc>
      </w:tr>
    </w:tbl>
    <w:p w14:paraId="497E1112" w14:textId="77777777" w:rsidR="0069085C" w:rsidRPr="008C505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461C106" w14:textId="77777777" w:rsidR="00577BC6" w:rsidRPr="008C505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536C2B8" w14:textId="77777777" w:rsidR="00A80738" w:rsidRPr="008C505F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C505F">
        <w:rPr>
          <w:rFonts w:ascii="Arial Narrow" w:hAnsi="Arial Narrow" w:cs="Arial"/>
          <w:i/>
          <w:szCs w:val="24"/>
        </w:rPr>
        <w:t>Zamawiający</w:t>
      </w:r>
    </w:p>
    <w:p w14:paraId="3526051F" w14:textId="4BC064D9" w:rsidR="008C505F" w:rsidRPr="000605ED" w:rsidRDefault="008C505F" w:rsidP="008C50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0E9F3FC5" w14:textId="77777777" w:rsidR="008C505F" w:rsidRPr="000605ED" w:rsidRDefault="008C505F" w:rsidP="008C50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0E5E2350" w14:textId="77777777" w:rsidR="008C505F" w:rsidRPr="000605ED" w:rsidRDefault="008C505F" w:rsidP="008C505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C7D771F" w14:textId="4A8FE76E" w:rsidR="008C505F" w:rsidRPr="000605ED" w:rsidRDefault="008C505F" w:rsidP="008C505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08.11.2024 r.</w:t>
      </w:r>
    </w:p>
    <w:p w14:paraId="10D8E7E3" w14:textId="044FCFE9" w:rsidR="00C236D3" w:rsidRPr="008C505F" w:rsidRDefault="008C505F" w:rsidP="008C505F">
      <w:pPr>
        <w:tabs>
          <w:tab w:val="left" w:pos="540"/>
          <w:tab w:val="right" w:pos="9070"/>
        </w:tabs>
        <w:rPr>
          <w:rFonts w:ascii="Arial Narrow" w:hAnsi="Arial Narrow"/>
        </w:rPr>
      </w:pPr>
      <w:r>
        <w:rPr>
          <w:rFonts w:ascii="Arial Narrow" w:hAnsi="Arial Narrow" w:cs="Arial"/>
          <w:sz w:val="24"/>
          <w:szCs w:val="24"/>
        </w:rPr>
        <w:tab/>
      </w:r>
      <w:r w:rsidR="00C06274" w:rsidRPr="008C505F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8C505F" w:rsidSect="008C50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426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6C10D" w14:textId="77777777" w:rsidR="00E26295" w:rsidRDefault="00E26295">
      <w:r>
        <w:separator/>
      </w:r>
    </w:p>
  </w:endnote>
  <w:endnote w:type="continuationSeparator" w:id="0">
    <w:p w14:paraId="2A223BAB" w14:textId="77777777" w:rsidR="00E26295" w:rsidRDefault="00E2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DE1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766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86D4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B224F5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C4F35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C91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44A9B3" w14:textId="77777777" w:rsidR="009F189D" w:rsidRDefault="009F189D">
    <w:pPr>
      <w:pStyle w:val="Stopka"/>
      <w:tabs>
        <w:tab w:val="clear" w:pos="4536"/>
      </w:tabs>
      <w:jc w:val="center"/>
    </w:pPr>
  </w:p>
  <w:p w14:paraId="412EE6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47857" w14:textId="77777777" w:rsidR="00E26295" w:rsidRDefault="00E26295">
      <w:r>
        <w:separator/>
      </w:r>
    </w:p>
  </w:footnote>
  <w:footnote w:type="continuationSeparator" w:id="0">
    <w:p w14:paraId="6E2EA168" w14:textId="77777777" w:rsidR="00E26295" w:rsidRDefault="00E26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CDF6D" w14:textId="77777777" w:rsidR="00C06274" w:rsidRDefault="00C06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7FE4B" w14:textId="77777777" w:rsidR="00C06274" w:rsidRDefault="00C06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D5D05" w14:textId="77777777" w:rsidR="00C06274" w:rsidRDefault="00C062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29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505F"/>
    <w:rsid w:val="008F318B"/>
    <w:rsid w:val="00960CEB"/>
    <w:rsid w:val="009D19BD"/>
    <w:rsid w:val="009F189D"/>
    <w:rsid w:val="00A80738"/>
    <w:rsid w:val="00C06274"/>
    <w:rsid w:val="00C236D3"/>
    <w:rsid w:val="00C659E2"/>
    <w:rsid w:val="00C933FD"/>
    <w:rsid w:val="00CB0802"/>
    <w:rsid w:val="00CF7835"/>
    <w:rsid w:val="00D665F5"/>
    <w:rsid w:val="00D7128F"/>
    <w:rsid w:val="00E2629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2CD58"/>
  <w15:chartTrackingRefBased/>
  <w15:docId w15:val="{BE7D6CC5-9FB5-4126-BB9A-A659DAD0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C50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C505F"/>
    <w:rPr>
      <w:b/>
      <w:bCs/>
    </w:rPr>
  </w:style>
  <w:style w:type="character" w:styleId="Hipercze">
    <w:name w:val="Hyperlink"/>
    <w:uiPriority w:val="99"/>
    <w:unhideWhenUsed/>
    <w:rsid w:val="008C50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2024-11-08T08:07:00Z</cp:lastPrinted>
  <dcterms:created xsi:type="dcterms:W3CDTF">2024-11-08T08:07:00Z</dcterms:created>
  <dcterms:modified xsi:type="dcterms:W3CDTF">2024-11-08T08:07:00Z</dcterms:modified>
</cp:coreProperties>
</file>