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EA936A" w14:textId="77777777" w:rsidR="009432A1" w:rsidRPr="0014203C" w:rsidRDefault="00462046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14203C">
        <w:rPr>
          <w:rFonts w:ascii="Arial Narrow" w:hAnsi="Arial Narrow" w:cs="Arial"/>
          <w:sz w:val="24"/>
          <w:szCs w:val="24"/>
        </w:rPr>
        <w:t>Bydgoszcz</w:t>
      </w:r>
      <w:r w:rsidR="009432A1" w:rsidRPr="0014203C">
        <w:rPr>
          <w:rFonts w:ascii="Arial Narrow" w:hAnsi="Arial Narrow" w:cs="Arial"/>
          <w:sz w:val="24"/>
          <w:szCs w:val="24"/>
        </w:rPr>
        <w:t xml:space="preserve"> dnia: </w:t>
      </w:r>
      <w:r w:rsidRPr="0014203C">
        <w:rPr>
          <w:rFonts w:ascii="Arial Narrow" w:hAnsi="Arial Narrow" w:cs="Arial"/>
          <w:sz w:val="24"/>
          <w:szCs w:val="24"/>
        </w:rPr>
        <w:t>2024-11-08</w:t>
      </w:r>
    </w:p>
    <w:p w14:paraId="7F2625E4" w14:textId="77777777" w:rsidR="009432A1" w:rsidRPr="0014203C" w:rsidRDefault="00462046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14203C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75889A9B" w14:textId="77777777" w:rsidR="009432A1" w:rsidRPr="0014203C" w:rsidRDefault="00462046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14203C">
        <w:rPr>
          <w:rFonts w:ascii="Arial Narrow" w:hAnsi="Arial Narrow" w:cs="Arial"/>
          <w:sz w:val="24"/>
          <w:szCs w:val="24"/>
        </w:rPr>
        <w:t>Powstańców Warszawy</w:t>
      </w:r>
      <w:r w:rsidR="009432A1" w:rsidRPr="0014203C">
        <w:rPr>
          <w:rFonts w:ascii="Arial Narrow" w:hAnsi="Arial Narrow" w:cs="Arial"/>
          <w:sz w:val="24"/>
          <w:szCs w:val="24"/>
        </w:rPr>
        <w:t xml:space="preserve"> </w:t>
      </w:r>
      <w:r w:rsidRPr="0014203C">
        <w:rPr>
          <w:rFonts w:ascii="Arial Narrow" w:hAnsi="Arial Narrow" w:cs="Arial"/>
          <w:sz w:val="24"/>
          <w:szCs w:val="24"/>
        </w:rPr>
        <w:t>5</w:t>
      </w:r>
    </w:p>
    <w:p w14:paraId="14A0130A" w14:textId="77777777" w:rsidR="009432A1" w:rsidRPr="0014203C" w:rsidRDefault="00462046" w:rsidP="009432A1">
      <w:pPr>
        <w:rPr>
          <w:rFonts w:ascii="Arial Narrow" w:hAnsi="Arial Narrow" w:cs="Arial"/>
          <w:sz w:val="24"/>
          <w:szCs w:val="24"/>
        </w:rPr>
      </w:pPr>
      <w:r w:rsidRPr="0014203C">
        <w:rPr>
          <w:rFonts w:ascii="Arial Narrow" w:hAnsi="Arial Narrow" w:cs="Arial"/>
          <w:sz w:val="24"/>
          <w:szCs w:val="24"/>
        </w:rPr>
        <w:t>85-681</w:t>
      </w:r>
      <w:r w:rsidR="009432A1" w:rsidRPr="0014203C">
        <w:rPr>
          <w:rFonts w:ascii="Arial Narrow" w:hAnsi="Arial Narrow" w:cs="Arial"/>
          <w:sz w:val="24"/>
          <w:szCs w:val="24"/>
        </w:rPr>
        <w:t xml:space="preserve"> </w:t>
      </w:r>
      <w:r w:rsidRPr="0014203C">
        <w:rPr>
          <w:rFonts w:ascii="Arial Narrow" w:hAnsi="Arial Narrow" w:cs="Arial"/>
          <w:sz w:val="24"/>
          <w:szCs w:val="24"/>
        </w:rPr>
        <w:t>Bydgoszcz</w:t>
      </w:r>
    </w:p>
    <w:p w14:paraId="5C071B4E" w14:textId="77777777" w:rsidR="009432A1" w:rsidRPr="0014203C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14203C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7AF73C7" w14:textId="77777777" w:rsidR="009432A1" w:rsidRPr="0014203C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14203C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14203C" w14:paraId="792F5975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0F9571C" w14:textId="77777777" w:rsidR="009432A1" w:rsidRPr="0014203C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14203C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388FA164" w14:textId="77777777" w:rsidR="009432A1" w:rsidRPr="0014203C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14203C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2887DF6E" w14:textId="77777777" w:rsidR="00A80738" w:rsidRPr="0014203C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14203C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7F935799" w14:textId="77777777" w:rsidR="009432A1" w:rsidRPr="0014203C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14203C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14203C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14203C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14203C" w14:paraId="09A5DC1B" w14:textId="77777777" w:rsidTr="00A652DF">
        <w:tc>
          <w:tcPr>
            <w:tcW w:w="2269" w:type="dxa"/>
            <w:shd w:val="clear" w:color="auto" w:fill="auto"/>
          </w:tcPr>
          <w:p w14:paraId="52948437" w14:textId="77777777" w:rsidR="009432A1" w:rsidRPr="0014203C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4203C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6A100BB" w14:textId="77777777" w:rsidR="009432A1" w:rsidRPr="0014203C" w:rsidRDefault="00462046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4203C">
              <w:rPr>
                <w:rFonts w:ascii="Arial Narrow" w:hAnsi="Arial Narrow" w:cs="Arial"/>
                <w:bCs/>
                <w:sz w:val="24"/>
                <w:szCs w:val="24"/>
              </w:rPr>
              <w:t xml:space="preserve">Naprawy, montaż wykładziny typu </w:t>
            </w:r>
            <w:proofErr w:type="spellStart"/>
            <w:r w:rsidRPr="0014203C">
              <w:rPr>
                <w:rFonts w:ascii="Arial Narrow" w:hAnsi="Arial Narrow" w:cs="Arial"/>
                <w:bCs/>
                <w:sz w:val="24"/>
                <w:szCs w:val="24"/>
              </w:rPr>
              <w:t>tarkett</w:t>
            </w:r>
            <w:proofErr w:type="spellEnd"/>
            <w:r w:rsidRPr="0014203C">
              <w:rPr>
                <w:rFonts w:ascii="Arial Narrow" w:hAnsi="Arial Narrow" w:cs="Arial"/>
                <w:bCs/>
                <w:sz w:val="24"/>
                <w:szCs w:val="24"/>
              </w:rPr>
              <w:t xml:space="preserve"> w budynkach szpitala (ściany i podłogi)</w:t>
            </w:r>
            <w:r w:rsidR="009432A1" w:rsidRPr="0014203C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462046" w:rsidRPr="0014203C" w14:paraId="33D3F088" w14:textId="77777777" w:rsidTr="00615590">
        <w:tc>
          <w:tcPr>
            <w:tcW w:w="2269" w:type="dxa"/>
            <w:shd w:val="clear" w:color="auto" w:fill="auto"/>
          </w:tcPr>
          <w:p w14:paraId="3AF9A6F0" w14:textId="77777777" w:rsidR="00462046" w:rsidRPr="0014203C" w:rsidRDefault="00462046" w:rsidP="0061559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4203C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68628B2" w14:textId="77777777" w:rsidR="00462046" w:rsidRPr="0014203C" w:rsidRDefault="00462046" w:rsidP="0061559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4203C">
              <w:rPr>
                <w:rFonts w:ascii="Arial Narrow" w:hAnsi="Arial Narrow" w:cs="Arial"/>
                <w:bCs/>
                <w:sz w:val="24"/>
                <w:szCs w:val="24"/>
              </w:rPr>
              <w:t>144/2024</w:t>
            </w:r>
          </w:p>
        </w:tc>
      </w:tr>
    </w:tbl>
    <w:p w14:paraId="64BF7043" w14:textId="77777777" w:rsidR="00890B92" w:rsidRPr="0014203C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4203C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14203C">
        <w:rPr>
          <w:rFonts w:ascii="Arial Narrow" w:hAnsi="Arial Narrow" w:cs="Arial"/>
          <w:sz w:val="24"/>
          <w:szCs w:val="24"/>
        </w:rPr>
        <w:t>22</w:t>
      </w:r>
      <w:r w:rsidR="0043158A" w:rsidRPr="0014203C">
        <w:rPr>
          <w:rFonts w:ascii="Arial Narrow" w:hAnsi="Arial Narrow" w:cs="Arial"/>
          <w:sz w:val="24"/>
          <w:szCs w:val="24"/>
        </w:rPr>
        <w:t>2</w:t>
      </w:r>
      <w:r w:rsidRPr="0014203C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14203C">
        <w:rPr>
          <w:rFonts w:ascii="Arial Narrow" w:hAnsi="Arial Narrow" w:cs="Arial"/>
          <w:sz w:val="24"/>
          <w:szCs w:val="24"/>
        </w:rPr>
        <w:t>4</w:t>
      </w:r>
      <w:r w:rsidRPr="0014203C">
        <w:rPr>
          <w:rFonts w:ascii="Arial Narrow" w:hAnsi="Arial Narrow" w:cs="Arial"/>
          <w:sz w:val="24"/>
          <w:szCs w:val="24"/>
        </w:rPr>
        <w:t xml:space="preserve"> </w:t>
      </w:r>
      <w:r w:rsidR="00890B92" w:rsidRPr="0014203C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14203C">
        <w:rPr>
          <w:rFonts w:ascii="Arial Narrow" w:hAnsi="Arial Narrow" w:cs="Arial"/>
          <w:sz w:val="24"/>
          <w:szCs w:val="24"/>
        </w:rPr>
        <w:t xml:space="preserve"> </w:t>
      </w:r>
      <w:r w:rsidR="00462046" w:rsidRPr="0014203C">
        <w:rPr>
          <w:rFonts w:ascii="Arial Narrow" w:hAnsi="Arial Narrow" w:cs="Arial"/>
          <w:sz w:val="24"/>
          <w:szCs w:val="24"/>
        </w:rPr>
        <w:t>(</w:t>
      </w:r>
      <w:proofErr w:type="spellStart"/>
      <w:r w:rsidR="00462046" w:rsidRPr="0014203C">
        <w:rPr>
          <w:rFonts w:ascii="Arial Narrow" w:hAnsi="Arial Narrow" w:cs="Arial"/>
          <w:sz w:val="24"/>
          <w:szCs w:val="24"/>
        </w:rPr>
        <w:t>t.j</w:t>
      </w:r>
      <w:proofErr w:type="spellEnd"/>
      <w:r w:rsidR="00462046" w:rsidRPr="0014203C">
        <w:rPr>
          <w:rFonts w:ascii="Arial Narrow" w:hAnsi="Arial Narrow" w:cs="Arial"/>
          <w:sz w:val="24"/>
          <w:szCs w:val="24"/>
        </w:rPr>
        <w:t>. Dz. U. z 2024 poz. 1320)</w:t>
      </w:r>
      <w:r w:rsidR="00490DC0" w:rsidRPr="0014203C">
        <w:rPr>
          <w:rFonts w:ascii="Arial Narrow" w:hAnsi="Arial Narrow" w:cs="Arial"/>
          <w:sz w:val="24"/>
          <w:szCs w:val="24"/>
        </w:rPr>
        <w:t xml:space="preserve"> </w:t>
      </w:r>
      <w:r w:rsidR="00890B92" w:rsidRPr="0014203C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14:paraId="1F42B8E5" w14:textId="77777777" w:rsidR="0069085C" w:rsidRPr="0014203C" w:rsidRDefault="00462046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14203C">
        <w:rPr>
          <w:rFonts w:ascii="Arial Narrow" w:hAnsi="Arial Narrow" w:cs="Arial"/>
          <w:b/>
          <w:sz w:val="24"/>
          <w:szCs w:val="24"/>
        </w:rPr>
        <w:t>50 000.00</w:t>
      </w:r>
      <w:r w:rsidR="00890B92" w:rsidRPr="0014203C">
        <w:rPr>
          <w:rFonts w:ascii="Arial Narrow" w:hAnsi="Arial Narrow" w:cs="Arial"/>
          <w:sz w:val="24"/>
          <w:szCs w:val="24"/>
        </w:rPr>
        <w:t xml:space="preserve"> zł brutto.</w:t>
      </w:r>
    </w:p>
    <w:p w14:paraId="5DBBFB03" w14:textId="77777777" w:rsidR="00890B92" w:rsidRPr="0014203C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0F99896B" w14:textId="77777777" w:rsidR="00890B92" w:rsidRPr="0014203C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103993DB" w14:textId="77777777" w:rsidR="00890B92" w:rsidRPr="0014203C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0BEA0510" w14:textId="77777777"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14203C">
        <w:rPr>
          <w:rFonts w:ascii="Arial Narrow" w:hAnsi="Arial Narrow" w:cs="Arial"/>
          <w:i/>
          <w:szCs w:val="24"/>
        </w:rPr>
        <w:t>Zamawiający</w:t>
      </w:r>
    </w:p>
    <w:p w14:paraId="4C26C391" w14:textId="77777777" w:rsidR="0014203C" w:rsidRPr="0014203C" w:rsidRDefault="0014203C" w:rsidP="0014203C"/>
    <w:p w14:paraId="016FB1B4" w14:textId="77777777" w:rsidR="0014203C" w:rsidRPr="0014203C" w:rsidRDefault="0014203C" w:rsidP="0014203C"/>
    <w:p w14:paraId="7F81C235" w14:textId="77777777" w:rsidR="0014203C" w:rsidRPr="0014203C" w:rsidRDefault="0014203C" w:rsidP="0014203C"/>
    <w:p w14:paraId="3657553C" w14:textId="77777777" w:rsidR="0014203C" w:rsidRPr="0014203C" w:rsidRDefault="0014203C" w:rsidP="0014203C"/>
    <w:p w14:paraId="3C575929" w14:textId="77777777" w:rsidR="0014203C" w:rsidRDefault="0014203C" w:rsidP="0014203C">
      <w:pPr>
        <w:rPr>
          <w:rFonts w:ascii="Arial Narrow" w:hAnsi="Arial Narrow" w:cs="Arial"/>
          <w:i/>
          <w:sz w:val="24"/>
          <w:szCs w:val="24"/>
        </w:rPr>
      </w:pPr>
    </w:p>
    <w:p w14:paraId="33B6336A" w14:textId="77777777" w:rsidR="0014203C" w:rsidRDefault="0014203C" w:rsidP="0014203C">
      <w:pPr>
        <w:rPr>
          <w:rFonts w:ascii="Arial Narrow" w:hAnsi="Arial Narrow" w:cs="Arial"/>
          <w:i/>
          <w:sz w:val="24"/>
          <w:szCs w:val="24"/>
        </w:rPr>
      </w:pPr>
    </w:p>
    <w:p w14:paraId="60058316" w14:textId="77777777" w:rsidR="0014203C" w:rsidRDefault="0014203C" w:rsidP="0014203C">
      <w:pPr>
        <w:rPr>
          <w:rFonts w:ascii="Arial Narrow" w:hAnsi="Arial Narrow" w:cs="Arial"/>
          <w:i/>
          <w:sz w:val="24"/>
          <w:szCs w:val="24"/>
        </w:rPr>
      </w:pPr>
    </w:p>
    <w:p w14:paraId="08598BA4" w14:textId="77777777" w:rsidR="0014203C" w:rsidRDefault="0014203C" w:rsidP="0014203C">
      <w:pPr>
        <w:rPr>
          <w:rFonts w:ascii="Arial Narrow" w:hAnsi="Arial Narrow" w:cs="Arial"/>
          <w:i/>
          <w:sz w:val="24"/>
          <w:szCs w:val="24"/>
        </w:rPr>
      </w:pPr>
    </w:p>
    <w:p w14:paraId="7682AF18" w14:textId="0F019BCB" w:rsidR="0014203C" w:rsidRPr="000605ED" w:rsidRDefault="0014203C" w:rsidP="001420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 xml:space="preserve">1 </w:t>
      </w:r>
      <w:r w:rsidRPr="000605ED">
        <w:rPr>
          <w:rFonts w:ascii="Arial Narrow" w:hAnsi="Arial Narrow"/>
          <w:sz w:val="18"/>
          <w:szCs w:val="20"/>
        </w:rPr>
        <w:t>ark.</w:t>
      </w:r>
    </w:p>
    <w:p w14:paraId="0E8435AA" w14:textId="77777777" w:rsidR="0014203C" w:rsidRPr="000605ED" w:rsidRDefault="0014203C" w:rsidP="001420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 a/a SZPubl. 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>. 10wsk.mil.pl i platforma: e-propublico.pl</w:t>
      </w:r>
    </w:p>
    <w:p w14:paraId="010B7DAC" w14:textId="77777777" w:rsidR="0014203C" w:rsidRPr="000605ED" w:rsidRDefault="0014203C" w:rsidP="0014203C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30E0EAD4" w14:textId="44FA69F4" w:rsidR="0014203C" w:rsidRPr="000605ED" w:rsidRDefault="0014203C" w:rsidP="0014203C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08.11.2024 r.</w:t>
      </w:r>
    </w:p>
    <w:p w14:paraId="03EB290E" w14:textId="3F9D9B76" w:rsidR="0014203C" w:rsidRPr="0014203C" w:rsidRDefault="0014203C" w:rsidP="0014203C">
      <w:pPr>
        <w:tabs>
          <w:tab w:val="left" w:pos="2040"/>
        </w:tabs>
      </w:pPr>
    </w:p>
    <w:sectPr w:rsidR="0014203C" w:rsidRPr="0014203C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63A39E" w14:textId="77777777" w:rsidR="002D5846" w:rsidRDefault="002D5846">
      <w:r>
        <w:separator/>
      </w:r>
    </w:p>
  </w:endnote>
  <w:endnote w:type="continuationSeparator" w:id="0">
    <w:p w14:paraId="0BC59B81" w14:textId="77777777" w:rsidR="002D5846" w:rsidRDefault="002D5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F1E41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C79A7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10674D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D57B2A3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FD83C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B4E6BF" w14:textId="77777777" w:rsidR="009F189D" w:rsidRDefault="009F189D">
    <w:pPr>
      <w:pStyle w:val="Stopka"/>
      <w:tabs>
        <w:tab w:val="clear" w:pos="4536"/>
      </w:tabs>
      <w:jc w:val="center"/>
    </w:pPr>
  </w:p>
  <w:p w14:paraId="0D05007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EAED75" w14:textId="77777777" w:rsidR="002D5846" w:rsidRDefault="002D5846">
      <w:r>
        <w:separator/>
      </w:r>
    </w:p>
  </w:footnote>
  <w:footnote w:type="continuationSeparator" w:id="0">
    <w:p w14:paraId="5863B3DB" w14:textId="77777777" w:rsidR="002D5846" w:rsidRDefault="002D58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45ED7B" w14:textId="77777777" w:rsidR="00462046" w:rsidRDefault="004620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FC362A" w14:textId="77777777" w:rsidR="00462046" w:rsidRDefault="004620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39F74C" w14:textId="77777777" w:rsidR="00462046" w:rsidRDefault="004620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5846"/>
    <w:rsid w:val="00007727"/>
    <w:rsid w:val="00017720"/>
    <w:rsid w:val="00035488"/>
    <w:rsid w:val="000D7F25"/>
    <w:rsid w:val="000E00E5"/>
    <w:rsid w:val="0014203C"/>
    <w:rsid w:val="00173B20"/>
    <w:rsid w:val="001C69FF"/>
    <w:rsid w:val="0023318D"/>
    <w:rsid w:val="002D5846"/>
    <w:rsid w:val="00382A4A"/>
    <w:rsid w:val="003D72FD"/>
    <w:rsid w:val="00423179"/>
    <w:rsid w:val="0043158A"/>
    <w:rsid w:val="00462046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CAB81F"/>
  <w15:chartTrackingRefBased/>
  <w15:docId w15:val="{BEB3DE11-6FBC-4A93-A115-C312CB38F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203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14203C"/>
    <w:rPr>
      <w:b/>
      <w:bCs/>
    </w:rPr>
  </w:style>
  <w:style w:type="character" w:styleId="Hipercze">
    <w:name w:val="Hyperlink"/>
    <w:uiPriority w:val="99"/>
    <w:unhideWhenUsed/>
    <w:rsid w:val="0014203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2024-11-08T07:07:00Z</dcterms:created>
  <dcterms:modified xsi:type="dcterms:W3CDTF">2024-11-08T07:07:00Z</dcterms:modified>
</cp:coreProperties>
</file>