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F8F04" w14:textId="77777777" w:rsidR="00B048DA" w:rsidRPr="00353FDC" w:rsidRDefault="007974A9" w:rsidP="00031686">
      <w:pPr>
        <w:spacing w:after="360"/>
        <w:jc w:val="right"/>
        <w:rPr>
          <w:rFonts w:ascii="Arial" w:hAnsi="Arial" w:cs="Arial"/>
        </w:rPr>
      </w:pPr>
      <w:bookmarkStart w:id="0" w:name="_Hlk53520193"/>
      <w:r w:rsidRPr="007974A9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7974A9">
        <w:rPr>
          <w:rFonts w:ascii="Arial" w:hAnsi="Arial" w:cs="Arial"/>
        </w:rPr>
        <w:t>2024-11-07</w:t>
      </w:r>
    </w:p>
    <w:p w14:paraId="014E2F26" w14:textId="3DE0854C" w:rsidR="00B048DA" w:rsidRPr="00353FDC" w:rsidRDefault="007974A9" w:rsidP="00031686">
      <w:pPr>
        <w:spacing w:line="320" w:lineRule="exact"/>
        <w:ind w:right="3969"/>
        <w:rPr>
          <w:rFonts w:ascii="Arial" w:hAnsi="Arial" w:cs="Arial"/>
          <w:b/>
          <w:bCs/>
        </w:rPr>
      </w:pPr>
      <w:r w:rsidRPr="007974A9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2F737C1B" w14:textId="77777777" w:rsidR="00B048DA" w:rsidRPr="00353FDC" w:rsidRDefault="007974A9" w:rsidP="00031686">
      <w:pPr>
        <w:spacing w:line="320" w:lineRule="exact"/>
        <w:ind w:right="3969"/>
        <w:rPr>
          <w:rFonts w:ascii="Arial" w:hAnsi="Arial" w:cs="Arial"/>
        </w:rPr>
      </w:pPr>
      <w:r w:rsidRPr="007974A9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7974A9">
        <w:rPr>
          <w:rFonts w:ascii="Arial" w:hAnsi="Arial" w:cs="Arial"/>
        </w:rPr>
        <w:t>66</w:t>
      </w:r>
    </w:p>
    <w:p w14:paraId="7C6CD8BA" w14:textId="77777777" w:rsidR="00B048DA" w:rsidRPr="00353FDC" w:rsidRDefault="007974A9" w:rsidP="00031686">
      <w:pPr>
        <w:spacing w:line="320" w:lineRule="exact"/>
        <w:ind w:right="3969"/>
        <w:rPr>
          <w:rFonts w:ascii="Arial" w:hAnsi="Arial" w:cs="Arial"/>
        </w:rPr>
      </w:pPr>
      <w:r w:rsidRPr="007974A9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7974A9">
        <w:rPr>
          <w:rFonts w:ascii="Arial" w:hAnsi="Arial" w:cs="Arial"/>
        </w:rPr>
        <w:t>Kraków</w:t>
      </w:r>
    </w:p>
    <w:p w14:paraId="76C362F9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B8D561" w14:textId="449F28F8" w:rsidR="00B048DA" w:rsidRDefault="00B048DA" w:rsidP="00031686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8F386FD" w14:textId="6DC826A3" w:rsidR="00031686" w:rsidRPr="00031686" w:rsidRDefault="00031686" w:rsidP="00031686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</w:rPr>
      </w:pPr>
      <w:r w:rsidRPr="00031686">
        <w:rPr>
          <w:rFonts w:ascii="Arial" w:hAnsi="Arial" w:cs="Arial"/>
          <w:bCs/>
        </w:rPr>
        <w:t xml:space="preserve">SZP-271-19/24 </w:t>
      </w:r>
      <w:r w:rsidR="00DB293F">
        <w:rPr>
          <w:rFonts w:ascii="Arial" w:hAnsi="Arial" w:cs="Arial"/>
          <w:bCs/>
        </w:rPr>
        <w:t>–</w:t>
      </w:r>
      <w:r w:rsidRPr="00031686">
        <w:rPr>
          <w:rFonts w:ascii="Arial" w:hAnsi="Arial" w:cs="Arial"/>
          <w:bCs/>
        </w:rPr>
        <w:t xml:space="preserve"> </w:t>
      </w:r>
      <w:r w:rsidR="00DB293F">
        <w:rPr>
          <w:rFonts w:ascii="Arial" w:hAnsi="Arial" w:cs="Arial"/>
          <w:bCs/>
        </w:rPr>
        <w:t>917.MM</w:t>
      </w:r>
    </w:p>
    <w:p w14:paraId="0DDECBE0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8334515" w14:textId="77777777" w:rsidTr="00B048DA">
        <w:tc>
          <w:tcPr>
            <w:tcW w:w="9498" w:type="dxa"/>
            <w:shd w:val="clear" w:color="auto" w:fill="F2F2F2"/>
            <w:hideMark/>
          </w:tcPr>
          <w:p w14:paraId="373FF77D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C064935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1EDED67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0FB959CB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19464FFB" w14:textId="77777777" w:rsidTr="00B048DA">
        <w:tc>
          <w:tcPr>
            <w:tcW w:w="2269" w:type="dxa"/>
            <w:shd w:val="clear" w:color="auto" w:fill="auto"/>
          </w:tcPr>
          <w:p w14:paraId="54B67E43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816AF0C" w14:textId="77777777" w:rsidR="00B048DA" w:rsidRPr="00353FDC" w:rsidRDefault="007974A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Dostawa implantów ortopedycznych (traumatologia + chirurgia kręgosłupa)</w:t>
            </w:r>
          </w:p>
        </w:tc>
      </w:tr>
      <w:tr w:rsidR="007974A9" w:rsidRPr="00353FDC" w14:paraId="132AD922" w14:textId="77777777" w:rsidTr="0025619A">
        <w:tc>
          <w:tcPr>
            <w:tcW w:w="2269" w:type="dxa"/>
            <w:shd w:val="clear" w:color="auto" w:fill="auto"/>
          </w:tcPr>
          <w:p w14:paraId="397703F6" w14:textId="77777777" w:rsidR="007974A9" w:rsidRPr="00353FDC" w:rsidRDefault="007974A9" w:rsidP="002561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5DFBB8D" w14:textId="77777777" w:rsidR="007974A9" w:rsidRPr="00353FDC" w:rsidRDefault="007974A9" w:rsidP="002561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SZP-271-19/24</w:t>
            </w:r>
          </w:p>
        </w:tc>
      </w:tr>
    </w:tbl>
    <w:p w14:paraId="6DD896B6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91AA826" w14:textId="69669185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7974A9" w:rsidRPr="007974A9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7974A9" w:rsidRPr="007974A9">
        <w:rPr>
          <w:rFonts w:ascii="Arial" w:hAnsi="Arial" w:cs="Arial"/>
        </w:rPr>
        <w:t>(</w:t>
      </w:r>
      <w:proofErr w:type="spellStart"/>
      <w:r w:rsidR="007974A9" w:rsidRPr="007974A9">
        <w:rPr>
          <w:rFonts w:ascii="Arial" w:hAnsi="Arial" w:cs="Arial"/>
        </w:rPr>
        <w:t>t.j</w:t>
      </w:r>
      <w:proofErr w:type="spellEnd"/>
      <w:r w:rsidR="007974A9" w:rsidRPr="007974A9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974A9" w14:paraId="2612F21E" w14:textId="77777777" w:rsidTr="00256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EB18029" w14:textId="77777777" w:rsidR="007974A9" w:rsidRDefault="007974A9" w:rsidP="0025619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974A9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974A9">
              <w:rPr>
                <w:rFonts w:ascii="Arial" w:hAnsi="Arial" w:cs="Arial"/>
                <w:color w:val="000000"/>
              </w:rPr>
              <w:t>Płytki, wkręty</w:t>
            </w:r>
          </w:p>
          <w:p w14:paraId="7A8E943C" w14:textId="77777777" w:rsidR="007974A9" w:rsidRPr="00B048DA" w:rsidRDefault="007974A9" w:rsidP="0025619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974A9">
              <w:rPr>
                <w:rFonts w:ascii="Arial" w:hAnsi="Arial" w:cs="Arial"/>
                <w:b/>
              </w:rPr>
              <w:t>MEDGAL Spółka z ograniczoną odpowiedzialnością</w:t>
            </w:r>
          </w:p>
          <w:p w14:paraId="4AD9BF00" w14:textId="3A7FD152" w:rsidR="007974A9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7974A9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26A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E8150EC" w14:textId="77777777" w:rsidR="007974A9" w:rsidRPr="00B048DA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Księżyno</w:t>
            </w:r>
          </w:p>
          <w:p w14:paraId="620A331E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974A9">
              <w:rPr>
                <w:rFonts w:ascii="Arial" w:hAnsi="Arial" w:cs="Arial"/>
                <w:b/>
              </w:rPr>
              <w:t>348 111.00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C57E761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3545A25" w14:textId="77777777" w:rsidR="007974A9" w:rsidRPr="00B048DA" w:rsidRDefault="007974A9" w:rsidP="002561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974A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7974A9" w14:paraId="17BECCDB" w14:textId="77777777" w:rsidTr="00256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FDF36F9" w14:textId="77777777" w:rsidR="007974A9" w:rsidRDefault="007974A9" w:rsidP="0025619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974A9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974A9">
              <w:rPr>
                <w:rFonts w:ascii="Arial" w:hAnsi="Arial" w:cs="Arial"/>
                <w:color w:val="000000"/>
              </w:rPr>
              <w:t>Gwoździe</w:t>
            </w:r>
          </w:p>
          <w:p w14:paraId="714CD2A2" w14:textId="77777777" w:rsidR="007974A9" w:rsidRPr="00B048DA" w:rsidRDefault="007974A9" w:rsidP="0025619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974A9">
              <w:rPr>
                <w:rFonts w:ascii="Arial" w:hAnsi="Arial" w:cs="Arial"/>
                <w:b/>
              </w:rPr>
              <w:t>MEDGAL Spółka z ograniczoną odpowiedzialnością</w:t>
            </w:r>
          </w:p>
          <w:p w14:paraId="2B398B70" w14:textId="62BE52EA" w:rsidR="007974A9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7974A9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26A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A70175" w14:textId="77777777" w:rsidR="007974A9" w:rsidRPr="00B048DA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Księżyno</w:t>
            </w:r>
          </w:p>
          <w:p w14:paraId="76EFC110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974A9">
              <w:rPr>
                <w:rFonts w:ascii="Arial" w:hAnsi="Arial" w:cs="Arial"/>
                <w:b/>
              </w:rPr>
              <w:t>221 940.00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CE81AA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B514488" w14:textId="77777777" w:rsidR="007974A9" w:rsidRPr="00B048DA" w:rsidRDefault="007974A9" w:rsidP="002561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974A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7974A9" w14:paraId="1CF43537" w14:textId="77777777" w:rsidTr="00256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DC5B0EC" w14:textId="77777777" w:rsidR="007974A9" w:rsidRDefault="007974A9" w:rsidP="0025619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974A9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974A9">
              <w:rPr>
                <w:rFonts w:ascii="Arial" w:hAnsi="Arial" w:cs="Arial"/>
                <w:color w:val="000000"/>
              </w:rPr>
              <w:t>Stabilizatory, śruby, wkręty</w:t>
            </w:r>
          </w:p>
          <w:p w14:paraId="74210C85" w14:textId="77777777" w:rsidR="007974A9" w:rsidRPr="00B048DA" w:rsidRDefault="007974A9" w:rsidP="0025619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974A9">
              <w:rPr>
                <w:rFonts w:ascii="Arial" w:hAnsi="Arial" w:cs="Arial"/>
                <w:b/>
              </w:rPr>
              <w:t>MEDGAL Spółka z ograniczoną odpowiedzialnością</w:t>
            </w:r>
          </w:p>
          <w:p w14:paraId="32EA52C3" w14:textId="6D048DBC" w:rsidR="007974A9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7974A9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26A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275D3D6" w14:textId="77777777" w:rsidR="007974A9" w:rsidRPr="00B048DA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Księżyno</w:t>
            </w:r>
          </w:p>
          <w:p w14:paraId="5D4CA024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974A9">
              <w:rPr>
                <w:rFonts w:ascii="Arial" w:hAnsi="Arial" w:cs="Arial"/>
                <w:b/>
              </w:rPr>
              <w:t>142 506.00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A87864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D1F8312" w14:textId="77777777" w:rsidR="007974A9" w:rsidRPr="00B048DA" w:rsidRDefault="007974A9" w:rsidP="002561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974A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7974A9" w14:paraId="53886042" w14:textId="77777777" w:rsidTr="00256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FAA3321" w14:textId="77777777" w:rsidR="007974A9" w:rsidRDefault="007974A9" w:rsidP="0025619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974A9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974A9">
              <w:rPr>
                <w:rFonts w:ascii="Arial" w:hAnsi="Arial" w:cs="Arial"/>
                <w:color w:val="000000"/>
              </w:rPr>
              <w:t>Wkręty, druty, śruby</w:t>
            </w:r>
          </w:p>
          <w:p w14:paraId="1F786304" w14:textId="77777777" w:rsidR="007974A9" w:rsidRPr="00B048DA" w:rsidRDefault="007974A9" w:rsidP="0025619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974A9">
              <w:rPr>
                <w:rFonts w:ascii="Arial" w:hAnsi="Arial" w:cs="Arial"/>
                <w:b/>
              </w:rPr>
              <w:t>MEDGAL Spółka z ograniczoną odpowiedzialnością</w:t>
            </w:r>
          </w:p>
          <w:p w14:paraId="687B44C0" w14:textId="5FBCE75C" w:rsidR="007974A9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7974A9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26A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C0971B5" w14:textId="77777777" w:rsidR="007974A9" w:rsidRPr="00B048DA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Księżyno</w:t>
            </w:r>
          </w:p>
          <w:p w14:paraId="715C2589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974A9">
              <w:rPr>
                <w:rFonts w:ascii="Arial" w:hAnsi="Arial" w:cs="Arial"/>
                <w:b/>
              </w:rPr>
              <w:t>108 864.00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718F17A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2F4C724" w14:textId="77777777" w:rsidR="007974A9" w:rsidRPr="00B048DA" w:rsidRDefault="007974A9" w:rsidP="002561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974A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7974A9" w14:paraId="2937B1A0" w14:textId="77777777" w:rsidTr="00256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1E195F3" w14:textId="77777777" w:rsidR="007974A9" w:rsidRDefault="007974A9" w:rsidP="0025619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974A9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974A9">
              <w:rPr>
                <w:rFonts w:ascii="Arial" w:hAnsi="Arial" w:cs="Arial"/>
                <w:color w:val="000000"/>
              </w:rPr>
              <w:t>Gwóźdź do stabilizacji złamań pięty</w:t>
            </w:r>
          </w:p>
          <w:p w14:paraId="36425A2E" w14:textId="77777777" w:rsidR="007974A9" w:rsidRPr="00B048DA" w:rsidRDefault="007974A9" w:rsidP="0025619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974A9">
              <w:rPr>
                <w:rFonts w:ascii="Arial" w:hAnsi="Arial" w:cs="Arial"/>
                <w:b/>
              </w:rPr>
              <w:t>FH ORTHO Uproszczona Spółka Akcyjna Oddział w Polsce</w:t>
            </w:r>
          </w:p>
          <w:p w14:paraId="2A8A5474" w14:textId="3BC3C081" w:rsidR="007974A9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7974A9">
              <w:rPr>
                <w:rFonts w:ascii="Arial" w:hAnsi="Arial" w:cs="Arial"/>
                <w:bCs/>
              </w:rPr>
              <w:t>Garbary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95A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/6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7D6B365" w14:textId="77777777" w:rsidR="007974A9" w:rsidRPr="00B048DA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61-757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Poznań</w:t>
            </w:r>
          </w:p>
          <w:p w14:paraId="22ACE796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974A9">
              <w:rPr>
                <w:rFonts w:ascii="Arial" w:hAnsi="Arial" w:cs="Arial"/>
                <w:b/>
              </w:rPr>
              <w:t>56 160.00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E3D1A51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27716F" w14:textId="77777777" w:rsidR="007974A9" w:rsidRPr="00B048DA" w:rsidRDefault="007974A9" w:rsidP="002561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974A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7974A9" w14:paraId="1DB32F1A" w14:textId="77777777" w:rsidTr="00256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A61C18" w14:textId="77777777" w:rsidR="007974A9" w:rsidRDefault="007974A9" w:rsidP="0025619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974A9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974A9">
              <w:rPr>
                <w:rFonts w:ascii="Arial" w:hAnsi="Arial" w:cs="Arial"/>
                <w:color w:val="000000"/>
              </w:rPr>
              <w:t>Gwóźdź do zespolenia kości ramiennej</w:t>
            </w:r>
          </w:p>
          <w:p w14:paraId="77909DCE" w14:textId="77777777" w:rsidR="007974A9" w:rsidRPr="00B048DA" w:rsidRDefault="007974A9" w:rsidP="0025619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974A9">
              <w:rPr>
                <w:rFonts w:ascii="Arial" w:hAnsi="Arial" w:cs="Arial"/>
                <w:b/>
              </w:rPr>
              <w:t>FH ORTHO Uproszczona Spółka Akcyjna Oddział w Polsce</w:t>
            </w:r>
          </w:p>
          <w:p w14:paraId="0202E6EB" w14:textId="1062DCF8" w:rsidR="007974A9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7974A9">
              <w:rPr>
                <w:rFonts w:ascii="Arial" w:hAnsi="Arial" w:cs="Arial"/>
                <w:bCs/>
              </w:rPr>
              <w:t>Garbary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95A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/6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4617B3F" w14:textId="77777777" w:rsidR="007974A9" w:rsidRPr="00B048DA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61-757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Poznań</w:t>
            </w:r>
          </w:p>
          <w:p w14:paraId="6AC1EA5E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974A9">
              <w:rPr>
                <w:rFonts w:ascii="Arial" w:hAnsi="Arial" w:cs="Arial"/>
                <w:b/>
              </w:rPr>
              <w:t>194 400.00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48F7C2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6559EA1" w14:textId="77777777" w:rsidR="007974A9" w:rsidRPr="00B048DA" w:rsidRDefault="007974A9" w:rsidP="002561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974A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7974A9" w14:paraId="1E841890" w14:textId="77777777" w:rsidTr="00256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E22BD27" w14:textId="77777777" w:rsidR="007974A9" w:rsidRDefault="007974A9" w:rsidP="0025619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974A9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974A9">
              <w:rPr>
                <w:rFonts w:ascii="Arial" w:hAnsi="Arial" w:cs="Arial"/>
                <w:color w:val="000000"/>
              </w:rPr>
              <w:t>Implanty kręgosłupowe</w:t>
            </w:r>
          </w:p>
          <w:p w14:paraId="15BF70AA" w14:textId="77777777" w:rsidR="007974A9" w:rsidRPr="00B048DA" w:rsidRDefault="007974A9" w:rsidP="0025619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974A9">
              <w:rPr>
                <w:rFonts w:ascii="Arial" w:hAnsi="Arial" w:cs="Arial"/>
                <w:b/>
              </w:rPr>
              <w:t>Aesculap</w:t>
            </w:r>
            <w:proofErr w:type="spellEnd"/>
            <w:r w:rsidRPr="007974A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974A9">
              <w:rPr>
                <w:rFonts w:ascii="Arial" w:hAnsi="Arial" w:cs="Arial"/>
                <w:b/>
              </w:rPr>
              <w:t>Chifa</w:t>
            </w:r>
            <w:proofErr w:type="spellEnd"/>
            <w:r w:rsidRPr="007974A9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6C51E805" w14:textId="052C526D" w:rsidR="007974A9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D3F05D9" w14:textId="77777777" w:rsidR="007974A9" w:rsidRPr="00B048DA" w:rsidRDefault="007974A9" w:rsidP="0025619A">
            <w:pPr>
              <w:spacing w:line="360" w:lineRule="auto"/>
              <w:rPr>
                <w:rFonts w:ascii="Arial" w:hAnsi="Arial" w:cs="Arial"/>
                <w:bCs/>
              </w:rPr>
            </w:pPr>
            <w:r w:rsidRPr="007974A9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974A9">
              <w:rPr>
                <w:rFonts w:ascii="Arial" w:hAnsi="Arial" w:cs="Arial"/>
                <w:bCs/>
              </w:rPr>
              <w:t>Nowy Tomyśl</w:t>
            </w:r>
          </w:p>
          <w:p w14:paraId="15D01D64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974A9">
              <w:rPr>
                <w:rFonts w:ascii="Arial" w:hAnsi="Arial" w:cs="Arial"/>
                <w:b/>
              </w:rPr>
              <w:t>623 298.24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C044AB6" w14:textId="77777777" w:rsidR="007974A9" w:rsidRPr="00B048DA" w:rsidRDefault="007974A9" w:rsidP="0025619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BB30998" w14:textId="77777777" w:rsidR="007974A9" w:rsidRPr="00B048DA" w:rsidRDefault="007974A9" w:rsidP="002561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974A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4CAF0808" w14:textId="77777777" w:rsidR="00992FF5" w:rsidRPr="00B51A2B" w:rsidRDefault="00992FF5" w:rsidP="00031686">
      <w:pPr>
        <w:spacing w:before="15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0EBA449D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D3EBD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0B047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B680E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7CD31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974A9" w14:paraId="02936FA1" w14:textId="77777777" w:rsidTr="002561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042B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974A9">
              <w:rPr>
                <w:rFonts w:ascii="Arial" w:hAnsi="Arial" w:cs="Arial"/>
                <w:sz w:val="22"/>
                <w:szCs w:val="22"/>
              </w:rPr>
              <w:t>Płytki, wkręty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7A3E3" w14:textId="77777777" w:rsidR="007974A9" w:rsidRPr="007D7932" w:rsidRDefault="007974A9" w:rsidP="0025619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73771321" w14:textId="77777777" w:rsidR="007974A9" w:rsidRPr="007D7932" w:rsidRDefault="007974A9" w:rsidP="002561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974A9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3A25C6C2" w14:textId="77777777" w:rsidR="007974A9" w:rsidRPr="007D7932" w:rsidRDefault="007974A9" w:rsidP="0025619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DE5C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7CD601C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2 - Czas realizacji zamówienia - 20.00</w:t>
            </w:r>
          </w:p>
          <w:p w14:paraId="1CED1992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3 - Serwis instrumentarium 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AB235" w14:textId="77777777" w:rsidR="007974A9" w:rsidRPr="007D7932" w:rsidRDefault="007974A9" w:rsidP="002561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974A9" w14:paraId="0AF6A244" w14:textId="77777777" w:rsidTr="002561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E14D4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974A9">
              <w:rPr>
                <w:rFonts w:ascii="Arial" w:hAnsi="Arial" w:cs="Arial"/>
                <w:sz w:val="22"/>
                <w:szCs w:val="22"/>
              </w:rPr>
              <w:t>Gwoździe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02B4" w14:textId="77777777" w:rsidR="007974A9" w:rsidRPr="007D7932" w:rsidRDefault="007974A9" w:rsidP="0025619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488E7D58" w14:textId="77777777" w:rsidR="007974A9" w:rsidRPr="007D7932" w:rsidRDefault="007974A9" w:rsidP="002561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974A9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1D6B7D86" w14:textId="77777777" w:rsidR="007974A9" w:rsidRPr="007D7932" w:rsidRDefault="007974A9" w:rsidP="0025619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B4E61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FBAAAC5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2 - Czas realizacji zamówienia - 20.00</w:t>
            </w:r>
          </w:p>
          <w:p w14:paraId="0735FEA4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3 - Serwis instrumentarium 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A076" w14:textId="77777777" w:rsidR="007974A9" w:rsidRPr="007D7932" w:rsidRDefault="007974A9" w:rsidP="002561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974A9" w14:paraId="4A0C9939" w14:textId="77777777" w:rsidTr="002561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C48D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974A9">
              <w:rPr>
                <w:rFonts w:ascii="Arial" w:hAnsi="Arial" w:cs="Arial"/>
                <w:sz w:val="22"/>
                <w:szCs w:val="22"/>
              </w:rPr>
              <w:t>Stabilizatory, śruby, wkręty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01163" w14:textId="77777777" w:rsidR="007974A9" w:rsidRPr="007D7932" w:rsidRDefault="007974A9" w:rsidP="0025619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2E57FDB3" w14:textId="77777777" w:rsidR="007974A9" w:rsidRPr="007D7932" w:rsidRDefault="007974A9" w:rsidP="002561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974A9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00AC83BD" w14:textId="77777777" w:rsidR="007974A9" w:rsidRPr="007D7932" w:rsidRDefault="007974A9" w:rsidP="0025619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6969D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00D04A4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2 - Czas realizacji zamówienia - 20.00</w:t>
            </w:r>
          </w:p>
          <w:p w14:paraId="7E77D37A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3 - Serwis instrumentarium 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EF99" w14:textId="77777777" w:rsidR="007974A9" w:rsidRPr="007D7932" w:rsidRDefault="007974A9" w:rsidP="002561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974A9" w14:paraId="13DD13CE" w14:textId="77777777" w:rsidTr="002561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EF4F9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974A9">
              <w:rPr>
                <w:rFonts w:ascii="Arial" w:hAnsi="Arial" w:cs="Arial"/>
                <w:sz w:val="22"/>
                <w:szCs w:val="22"/>
              </w:rPr>
              <w:t>Wkręty, druty, śruby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E96C" w14:textId="77777777" w:rsidR="007974A9" w:rsidRPr="007D7932" w:rsidRDefault="007974A9" w:rsidP="0025619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434F9C77" w14:textId="77777777" w:rsidR="007974A9" w:rsidRPr="007D7932" w:rsidRDefault="007974A9" w:rsidP="002561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974A9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60325EF7" w14:textId="77777777" w:rsidR="007974A9" w:rsidRPr="007D7932" w:rsidRDefault="007974A9" w:rsidP="0025619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0C7D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D55DA52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2 - Czas realizacji zamówienia - 20.00</w:t>
            </w:r>
          </w:p>
          <w:p w14:paraId="21A55D7F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3 - Serwis instrumentarium 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A594" w14:textId="77777777" w:rsidR="007974A9" w:rsidRPr="007D7932" w:rsidRDefault="007974A9" w:rsidP="002561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974A9" w14:paraId="5B99F3D7" w14:textId="77777777" w:rsidTr="002561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950A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974A9">
              <w:rPr>
                <w:rFonts w:ascii="Arial" w:hAnsi="Arial" w:cs="Arial"/>
                <w:sz w:val="22"/>
                <w:szCs w:val="22"/>
              </w:rPr>
              <w:t>Gwóźdź do stabilizacji złamań pięty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B53E2" w14:textId="77777777" w:rsidR="007974A9" w:rsidRPr="007D7932" w:rsidRDefault="007974A9" w:rsidP="0025619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>FH ORTHO Uproszczona Spółka Akcyjna Oddział w Polsce</w:t>
            </w:r>
          </w:p>
          <w:p w14:paraId="34ADE83C" w14:textId="77777777" w:rsidR="007974A9" w:rsidRPr="007D7932" w:rsidRDefault="007974A9" w:rsidP="002561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974A9">
              <w:rPr>
                <w:rFonts w:ascii="Arial" w:hAnsi="Arial" w:cs="Arial"/>
                <w:sz w:val="22"/>
                <w:szCs w:val="22"/>
              </w:rPr>
              <w:t>Garbary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95A/6</w:t>
            </w:r>
          </w:p>
          <w:p w14:paraId="0EB30544" w14:textId="77777777" w:rsidR="007974A9" w:rsidRPr="007D7932" w:rsidRDefault="007974A9" w:rsidP="0025619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61-757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DAF6A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79F2157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2 - Czas realizacji zamówienia - 20.00</w:t>
            </w:r>
          </w:p>
          <w:p w14:paraId="3ECEEA69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3 - Serwis instrumentarium 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395E3" w14:textId="77777777" w:rsidR="007974A9" w:rsidRPr="007D7932" w:rsidRDefault="007974A9" w:rsidP="002561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974A9" w14:paraId="3A65F8E5" w14:textId="77777777" w:rsidTr="002561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58CC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974A9">
              <w:rPr>
                <w:rFonts w:ascii="Arial" w:hAnsi="Arial" w:cs="Arial"/>
                <w:sz w:val="22"/>
                <w:szCs w:val="22"/>
              </w:rPr>
              <w:t>Gwóźdź do zespolenia kości ramiennej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74DD9" w14:textId="77777777" w:rsidR="007974A9" w:rsidRPr="007D7932" w:rsidRDefault="007974A9" w:rsidP="0025619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>FH ORTHO Uproszczona Spółka Akcyjna Oddział w Polsce</w:t>
            </w:r>
          </w:p>
          <w:p w14:paraId="0C52391B" w14:textId="77777777" w:rsidR="007974A9" w:rsidRPr="007D7932" w:rsidRDefault="007974A9" w:rsidP="002561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974A9">
              <w:rPr>
                <w:rFonts w:ascii="Arial" w:hAnsi="Arial" w:cs="Arial"/>
                <w:sz w:val="22"/>
                <w:szCs w:val="22"/>
              </w:rPr>
              <w:t>Garbary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95A/6</w:t>
            </w:r>
          </w:p>
          <w:p w14:paraId="496567EC" w14:textId="77777777" w:rsidR="007974A9" w:rsidRPr="007D7932" w:rsidRDefault="007974A9" w:rsidP="0025619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61-757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09B88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96B7F3A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2 - Czas realizacji zamówienia - 20.00</w:t>
            </w:r>
          </w:p>
          <w:p w14:paraId="2BFCD792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3 - Serwis instrumentarium 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6CD7D" w14:textId="77777777" w:rsidR="007974A9" w:rsidRPr="007D7932" w:rsidRDefault="007974A9" w:rsidP="002561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974A9" w14:paraId="6B76A695" w14:textId="77777777" w:rsidTr="0025619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43C7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974A9">
              <w:rPr>
                <w:rFonts w:ascii="Arial" w:hAnsi="Arial" w:cs="Arial"/>
                <w:sz w:val="22"/>
                <w:szCs w:val="22"/>
              </w:rPr>
              <w:t>Implanty kręgosłupowe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71A49" w14:textId="77777777" w:rsidR="007974A9" w:rsidRPr="007D7932" w:rsidRDefault="007974A9" w:rsidP="0025619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7974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8183910" w14:textId="77777777" w:rsidR="007974A9" w:rsidRPr="007D7932" w:rsidRDefault="007974A9" w:rsidP="002561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451ECC8" w14:textId="77777777" w:rsidR="007974A9" w:rsidRPr="007D7932" w:rsidRDefault="007974A9" w:rsidP="0025619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74A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5A9EC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C84807A" w14:textId="77777777" w:rsidR="007974A9" w:rsidRPr="007974A9" w:rsidRDefault="007974A9" w:rsidP="0025619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2 - Czas realizacji zamówienia - 0.00</w:t>
            </w:r>
          </w:p>
          <w:p w14:paraId="72419592" w14:textId="77777777" w:rsidR="007974A9" w:rsidRPr="007D7932" w:rsidRDefault="007974A9" w:rsidP="0025619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>3 - Serwis instrumentarium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E64B" w14:textId="77777777" w:rsidR="007974A9" w:rsidRPr="007D7932" w:rsidRDefault="007974A9" w:rsidP="002561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74A9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</w:tbl>
    <w:p w14:paraId="41E18C14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F91FE" w14:textId="77777777" w:rsidR="00FE753E" w:rsidRDefault="00FE753E">
      <w:r>
        <w:separator/>
      </w:r>
    </w:p>
  </w:endnote>
  <w:endnote w:type="continuationSeparator" w:id="0">
    <w:p w14:paraId="0FFF9310" w14:textId="77777777" w:rsidR="00FE753E" w:rsidRDefault="00FE7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E214" w14:textId="77777777" w:rsidR="007974A9" w:rsidRDefault="00797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7FA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9A7F0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408488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F99C4" w14:textId="77777777" w:rsidR="007974A9" w:rsidRDefault="00797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068BA" w14:textId="77777777" w:rsidR="00FE753E" w:rsidRDefault="00FE753E">
      <w:r>
        <w:separator/>
      </w:r>
    </w:p>
  </w:footnote>
  <w:footnote w:type="continuationSeparator" w:id="0">
    <w:p w14:paraId="0B0511BB" w14:textId="77777777" w:rsidR="00FE753E" w:rsidRDefault="00FE7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13D1B" w14:textId="77777777" w:rsidR="007974A9" w:rsidRDefault="00797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DD12E" w14:textId="77777777" w:rsidR="007974A9" w:rsidRDefault="007974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DF6A6" w14:textId="77777777" w:rsidR="007974A9" w:rsidRDefault="00797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53E"/>
    <w:rsid w:val="00022322"/>
    <w:rsid w:val="00031686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74A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293F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E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E12A0"/>
  <w15:chartTrackingRefBased/>
  <w15:docId w15:val="{CEC789D2-7DCE-425D-BB80-0FD81F9F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810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2024-11-07T13:00:00Z</dcterms:created>
  <dcterms:modified xsi:type="dcterms:W3CDTF">2024-11-07T13:11:00Z</dcterms:modified>
</cp:coreProperties>
</file>