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DBFF9" w14:textId="098D06E9" w:rsidR="00081D13" w:rsidRPr="00353FDC" w:rsidRDefault="0004411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044117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="00EB6502">
        <w:rPr>
          <w:rFonts w:ascii="Arial" w:hAnsi="Arial" w:cs="Arial"/>
        </w:rPr>
        <w:t>07.11.2024</w:t>
      </w:r>
    </w:p>
    <w:p w14:paraId="168A9458" w14:textId="77777777" w:rsidR="00044117" w:rsidRPr="00044117" w:rsidRDefault="0004411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44117">
        <w:rPr>
          <w:rFonts w:ascii="Arial" w:hAnsi="Arial" w:cs="Arial"/>
          <w:b/>
          <w:bCs/>
        </w:rPr>
        <w:t>Szpital Miejski Specjalistyczny</w:t>
      </w:r>
    </w:p>
    <w:p w14:paraId="5D69A220" w14:textId="77777777" w:rsidR="00044117" w:rsidRPr="00044117" w:rsidRDefault="0004411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44117">
        <w:rPr>
          <w:rFonts w:ascii="Arial" w:hAnsi="Arial" w:cs="Arial"/>
          <w:b/>
          <w:bCs/>
        </w:rPr>
        <w:t>im. Gabriela Narutowicza w Krakowie</w:t>
      </w:r>
    </w:p>
    <w:p w14:paraId="40EED125" w14:textId="77777777" w:rsidR="00081D13" w:rsidRPr="00353FDC" w:rsidRDefault="00044117" w:rsidP="00081D13">
      <w:pPr>
        <w:spacing w:line="360" w:lineRule="auto"/>
        <w:ind w:right="3969"/>
        <w:rPr>
          <w:rFonts w:ascii="Arial" w:hAnsi="Arial" w:cs="Arial"/>
        </w:rPr>
      </w:pPr>
      <w:r w:rsidRPr="00044117">
        <w:rPr>
          <w:rFonts w:ascii="Arial" w:hAnsi="Arial" w:cs="Arial"/>
        </w:rPr>
        <w:t>ul. Prądnicka</w:t>
      </w:r>
      <w:r w:rsidR="00081D13" w:rsidRPr="00353FDC">
        <w:rPr>
          <w:rFonts w:ascii="Arial" w:hAnsi="Arial" w:cs="Arial"/>
        </w:rPr>
        <w:t xml:space="preserve"> </w:t>
      </w:r>
      <w:r w:rsidRPr="00044117">
        <w:rPr>
          <w:rFonts w:ascii="Arial" w:hAnsi="Arial" w:cs="Arial"/>
        </w:rPr>
        <w:t>35-37</w:t>
      </w:r>
    </w:p>
    <w:p w14:paraId="24DA526F" w14:textId="77777777" w:rsidR="00081D13" w:rsidRDefault="00044117" w:rsidP="00081D13">
      <w:pPr>
        <w:ind w:right="3969"/>
        <w:rPr>
          <w:rFonts w:ascii="Arial" w:hAnsi="Arial" w:cs="Arial"/>
        </w:rPr>
      </w:pPr>
      <w:r w:rsidRPr="00044117">
        <w:rPr>
          <w:rFonts w:ascii="Arial" w:hAnsi="Arial" w:cs="Arial"/>
        </w:rPr>
        <w:t>31-202</w:t>
      </w:r>
      <w:r w:rsidR="00081D13" w:rsidRPr="00353FDC">
        <w:rPr>
          <w:rFonts w:ascii="Arial" w:hAnsi="Arial" w:cs="Arial"/>
        </w:rPr>
        <w:t xml:space="preserve"> </w:t>
      </w:r>
      <w:r w:rsidRPr="00044117">
        <w:rPr>
          <w:rFonts w:ascii="Arial" w:hAnsi="Arial" w:cs="Arial"/>
        </w:rPr>
        <w:t>Kraków</w:t>
      </w:r>
    </w:p>
    <w:p w14:paraId="79A3FCA9" w14:textId="77777777" w:rsidR="00861B74" w:rsidRPr="00353FDC" w:rsidRDefault="00861B74" w:rsidP="00081D13">
      <w:pPr>
        <w:ind w:right="3969"/>
        <w:rPr>
          <w:rFonts w:ascii="Arial" w:hAnsi="Arial" w:cs="Arial"/>
        </w:rPr>
      </w:pPr>
    </w:p>
    <w:p w14:paraId="56A9B769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3D911196" w14:textId="77777777" w:rsidTr="00C13EA9">
        <w:tc>
          <w:tcPr>
            <w:tcW w:w="10065" w:type="dxa"/>
            <w:shd w:val="clear" w:color="auto" w:fill="F2F2F2"/>
            <w:hideMark/>
          </w:tcPr>
          <w:p w14:paraId="47EE2238" w14:textId="0FE13C06" w:rsidR="00081D13" w:rsidRPr="00353FDC" w:rsidRDefault="00861B74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5A3877A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15C7F2A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54870F4D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3827E9C" w14:textId="77777777" w:rsidTr="00081D13">
        <w:tc>
          <w:tcPr>
            <w:tcW w:w="2269" w:type="dxa"/>
            <w:shd w:val="clear" w:color="auto" w:fill="auto"/>
          </w:tcPr>
          <w:p w14:paraId="5C62DAC8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7701FD8" w14:textId="77777777" w:rsidR="00081D13" w:rsidRPr="00861B74" w:rsidRDefault="0004411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61B74">
              <w:rPr>
                <w:rFonts w:ascii="Arial" w:hAnsi="Arial" w:cs="Arial"/>
                <w:b/>
              </w:rPr>
              <w:t>Modernizacja instalacji głównego zasilania w zimną wodę użytkową Szpitala Miejskiego Specjalistycznego im. Gabriela Narutowicza w Krakowie II</w:t>
            </w:r>
          </w:p>
        </w:tc>
      </w:tr>
      <w:tr w:rsidR="00044117" w:rsidRPr="00353FDC" w14:paraId="3F4A2511" w14:textId="77777777" w:rsidTr="00393E30">
        <w:tc>
          <w:tcPr>
            <w:tcW w:w="2269" w:type="dxa"/>
            <w:shd w:val="clear" w:color="auto" w:fill="auto"/>
          </w:tcPr>
          <w:p w14:paraId="403FD1AE" w14:textId="77777777" w:rsidR="00044117" w:rsidRPr="00353FDC" w:rsidRDefault="00044117" w:rsidP="00393E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B5BE417" w14:textId="77777777" w:rsidR="00044117" w:rsidRPr="00861B74" w:rsidRDefault="00044117" w:rsidP="00393E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61B74">
              <w:rPr>
                <w:rFonts w:ascii="Arial" w:hAnsi="Arial" w:cs="Arial"/>
                <w:b/>
              </w:rPr>
              <w:t>ZP/60/2024</w:t>
            </w:r>
          </w:p>
        </w:tc>
      </w:tr>
    </w:tbl>
    <w:p w14:paraId="1A7CC76F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CE36481" w14:textId="4F222968" w:rsidR="00081D13" w:rsidRPr="00861B7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</w:rPr>
      </w:pPr>
      <w:r w:rsidRPr="00081D13">
        <w:rPr>
          <w:rFonts w:ascii="Arial" w:hAnsi="Arial" w:cs="Arial"/>
        </w:rPr>
        <w:t xml:space="preserve">Zamawiający, </w:t>
      </w:r>
      <w:r w:rsidR="00044117" w:rsidRPr="00044117">
        <w:rPr>
          <w:rFonts w:ascii="Arial" w:hAnsi="Arial" w:cs="Arial"/>
          <w:b/>
        </w:rPr>
        <w:t>Szpital Miejski Specjalistyczny</w:t>
      </w:r>
      <w:r w:rsidR="00861B74">
        <w:rPr>
          <w:rFonts w:ascii="Arial" w:hAnsi="Arial" w:cs="Arial"/>
          <w:b/>
        </w:rPr>
        <w:t xml:space="preserve"> </w:t>
      </w:r>
      <w:r w:rsidR="00044117" w:rsidRPr="00044117">
        <w:rPr>
          <w:rFonts w:ascii="Arial" w:hAnsi="Arial" w:cs="Arial"/>
          <w:b/>
        </w:rPr>
        <w:t>im. Gabriela Narutowicza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>ustawy z dnia 11 września 2019r. Prawo zamówień publicznych</w:t>
      </w:r>
      <w:r w:rsidR="00861B74">
        <w:rPr>
          <w:rFonts w:ascii="Arial" w:hAnsi="Arial" w:cs="Arial"/>
        </w:rPr>
        <w:t xml:space="preserve">, </w:t>
      </w:r>
      <w:r w:rsidR="00081D13" w:rsidRPr="008D02AA">
        <w:rPr>
          <w:rFonts w:ascii="Arial" w:hAnsi="Arial" w:cs="Arial"/>
        </w:rPr>
        <w:t>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44117" w:rsidRPr="00E1738E" w14:paraId="6697F633" w14:textId="77777777" w:rsidTr="00393E30">
        <w:trPr>
          <w:cantSplit/>
        </w:trPr>
        <w:tc>
          <w:tcPr>
            <w:tcW w:w="10080" w:type="dxa"/>
          </w:tcPr>
          <w:p w14:paraId="5A937836" w14:textId="21F991F4" w:rsidR="00044117" w:rsidRDefault="00861B74" w:rsidP="00393E3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44117">
              <w:rPr>
                <w:rFonts w:ascii="Arial" w:hAnsi="Arial" w:cs="Arial"/>
                <w:b/>
              </w:rPr>
              <w:t xml:space="preserve">Rafał Łukasik </w:t>
            </w:r>
            <w:r w:rsidR="00044117" w:rsidRPr="00044117">
              <w:rPr>
                <w:rFonts w:ascii="Arial" w:hAnsi="Arial" w:cs="Arial"/>
                <w:b/>
              </w:rPr>
              <w:t xml:space="preserve">Rafpol-Elektric </w:t>
            </w:r>
          </w:p>
          <w:p w14:paraId="68485AFB" w14:textId="77777777" w:rsidR="00861B74" w:rsidRPr="00AC1F4A" w:rsidRDefault="00861B74" w:rsidP="00861B7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Wola Załężna 23</w:t>
            </w:r>
          </w:p>
          <w:p w14:paraId="14EF2783" w14:textId="77777777" w:rsidR="00044117" w:rsidRPr="00E1738E" w:rsidRDefault="00044117" w:rsidP="00393E3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44117">
              <w:rPr>
                <w:rFonts w:ascii="Arial" w:hAnsi="Arial" w:cs="Arial"/>
                <w:bCs/>
              </w:rPr>
              <w:t>26-300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44117">
              <w:rPr>
                <w:rFonts w:ascii="Arial" w:hAnsi="Arial" w:cs="Arial"/>
                <w:bCs/>
              </w:rPr>
              <w:t>Opoczno</w:t>
            </w:r>
          </w:p>
          <w:p w14:paraId="5CE2A7FD" w14:textId="77777777" w:rsidR="00044117" w:rsidRPr="00E1738E" w:rsidRDefault="00044117" w:rsidP="00393E3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0961217" w14:textId="77777777" w:rsidR="00044117" w:rsidRDefault="00044117" w:rsidP="00393E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44117">
              <w:rPr>
                <w:rFonts w:ascii="Arial" w:hAnsi="Arial" w:cs="Arial"/>
              </w:rPr>
              <w:t>Najkorzystniejsza oferta, spełniająca wymogi Zamawiającego.</w:t>
            </w:r>
          </w:p>
          <w:p w14:paraId="47DF4AEF" w14:textId="77777777" w:rsidR="00861B74" w:rsidRDefault="00861B74" w:rsidP="00393E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14:paraId="33EBFCF5" w14:textId="77777777" w:rsidR="00861B74" w:rsidRDefault="00861B74" w:rsidP="00393E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14:paraId="54CA2B58" w14:textId="77777777" w:rsidR="00861B74" w:rsidRDefault="00861B74" w:rsidP="00393E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14:paraId="3B9711AE" w14:textId="77777777" w:rsidR="00861B74" w:rsidRDefault="00861B74" w:rsidP="00393E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14:paraId="7E538EBD" w14:textId="77777777" w:rsidR="00861B74" w:rsidRPr="00E1738E" w:rsidRDefault="00861B74" w:rsidP="00393E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6ECCE102" w14:textId="77777777" w:rsidR="00081D13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559"/>
        <w:gridCol w:w="2268"/>
        <w:gridCol w:w="1985"/>
      </w:tblGrid>
      <w:tr w:rsidR="00861B74" w:rsidRPr="008567C7" w14:paraId="5CF4F27E" w14:textId="77777777" w:rsidTr="00393E3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D6422BB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05954B03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B6B54EE" w14:textId="77777777" w:rsidR="00861B74" w:rsidRPr="00553EDC" w:rsidRDefault="00861B74" w:rsidP="00393E3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17E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FA61A0E" w14:textId="77777777" w:rsidR="00861B74" w:rsidRPr="00553EDC" w:rsidRDefault="00861B74" w:rsidP="00393E3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17E6">
              <w:rPr>
                <w:rFonts w:ascii="Arial" w:hAnsi="Arial" w:cs="Arial"/>
                <w:bCs/>
                <w:sz w:val="24"/>
                <w:szCs w:val="24"/>
              </w:rPr>
              <w:t>Gwarancja na roboty budowlano-instalacyjne wraz z zamontowanymi materiałami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24284FE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861B74" w:rsidRPr="008567C7" w14:paraId="1D3C2137" w14:textId="77777777" w:rsidTr="00393E30">
        <w:tc>
          <w:tcPr>
            <w:tcW w:w="851" w:type="dxa"/>
            <w:vAlign w:val="center"/>
          </w:tcPr>
          <w:p w14:paraId="3C07AD08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14:paraId="0D85DCE8" w14:textId="77777777" w:rsidR="00861B74" w:rsidRPr="00553EDC" w:rsidRDefault="00861B74" w:rsidP="00393E3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45D92">
              <w:rPr>
                <w:rFonts w:ascii="Arial" w:hAnsi="Arial" w:cs="Arial"/>
                <w:b/>
                <w:sz w:val="22"/>
                <w:szCs w:val="22"/>
              </w:rPr>
              <w:t xml:space="preserve">Rafał Łukasik Rafpol-Elektric </w:t>
            </w:r>
          </w:p>
          <w:p w14:paraId="63787151" w14:textId="77777777" w:rsidR="00861B74" w:rsidRPr="00553EDC" w:rsidRDefault="00861B74" w:rsidP="00393E3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Wola Załężna 23</w:t>
            </w:r>
          </w:p>
          <w:p w14:paraId="1EA023BE" w14:textId="77777777" w:rsidR="00861B74" w:rsidRPr="00553EDC" w:rsidRDefault="00861B74" w:rsidP="00393E3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45D92">
              <w:rPr>
                <w:rFonts w:ascii="Arial" w:hAnsi="Arial" w:cs="Arial"/>
                <w:bCs/>
                <w:sz w:val="22"/>
                <w:szCs w:val="22"/>
              </w:rPr>
              <w:t>26-300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Opoczno</w:t>
            </w:r>
          </w:p>
        </w:tc>
        <w:tc>
          <w:tcPr>
            <w:tcW w:w="1559" w:type="dxa"/>
            <w:vAlign w:val="center"/>
          </w:tcPr>
          <w:p w14:paraId="0087F869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360,00</w:t>
            </w:r>
          </w:p>
        </w:tc>
        <w:tc>
          <w:tcPr>
            <w:tcW w:w="2268" w:type="dxa"/>
            <w:vAlign w:val="center"/>
          </w:tcPr>
          <w:p w14:paraId="7B517316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240,00</w:t>
            </w:r>
          </w:p>
        </w:tc>
        <w:tc>
          <w:tcPr>
            <w:tcW w:w="1985" w:type="dxa"/>
            <w:vAlign w:val="center"/>
          </w:tcPr>
          <w:p w14:paraId="7EB913DE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600,00</w:t>
            </w:r>
          </w:p>
        </w:tc>
      </w:tr>
      <w:tr w:rsidR="00861B74" w:rsidRPr="008567C7" w14:paraId="02347E3C" w14:textId="77777777" w:rsidTr="00393E30">
        <w:tc>
          <w:tcPr>
            <w:tcW w:w="851" w:type="dxa"/>
            <w:vAlign w:val="center"/>
          </w:tcPr>
          <w:p w14:paraId="26D2EE4F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14:paraId="050D1070" w14:textId="77777777" w:rsidR="00861B74" w:rsidRPr="00553EDC" w:rsidRDefault="00861B74" w:rsidP="00393E3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45D92">
              <w:rPr>
                <w:rFonts w:ascii="Arial" w:hAnsi="Arial" w:cs="Arial"/>
                <w:b/>
                <w:sz w:val="22"/>
                <w:szCs w:val="22"/>
              </w:rPr>
              <w:t>Bram-Bud H.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>Szostek, R.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>Calik, K.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>Kulig Spółka Jawna</w:t>
            </w:r>
          </w:p>
          <w:p w14:paraId="613C53F4" w14:textId="77777777" w:rsidR="00861B74" w:rsidRPr="00553EDC" w:rsidRDefault="00861B74" w:rsidP="00393E3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Jagielnia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26DAB7A" w14:textId="77777777" w:rsidR="00861B74" w:rsidRPr="00553EDC" w:rsidRDefault="00861B74" w:rsidP="00393E3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45D92">
              <w:rPr>
                <w:rFonts w:ascii="Arial" w:hAnsi="Arial" w:cs="Arial"/>
                <w:bCs/>
                <w:sz w:val="22"/>
                <w:szCs w:val="22"/>
              </w:rPr>
              <w:t>32-050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Skawina</w:t>
            </w:r>
          </w:p>
        </w:tc>
        <w:tc>
          <w:tcPr>
            <w:tcW w:w="1559" w:type="dxa"/>
            <w:vAlign w:val="center"/>
          </w:tcPr>
          <w:p w14:paraId="2458607B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247,92</w:t>
            </w:r>
          </w:p>
        </w:tc>
        <w:tc>
          <w:tcPr>
            <w:tcW w:w="2268" w:type="dxa"/>
            <w:vAlign w:val="center"/>
          </w:tcPr>
          <w:p w14:paraId="6D7A1D81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240,00</w:t>
            </w:r>
          </w:p>
        </w:tc>
        <w:tc>
          <w:tcPr>
            <w:tcW w:w="1985" w:type="dxa"/>
            <w:vAlign w:val="center"/>
          </w:tcPr>
          <w:p w14:paraId="00CAE15E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487,92</w:t>
            </w:r>
          </w:p>
        </w:tc>
      </w:tr>
      <w:tr w:rsidR="00861B74" w:rsidRPr="008567C7" w14:paraId="639B0939" w14:textId="77777777" w:rsidTr="00393E30">
        <w:tc>
          <w:tcPr>
            <w:tcW w:w="851" w:type="dxa"/>
            <w:vAlign w:val="center"/>
          </w:tcPr>
          <w:p w14:paraId="32DB8849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402" w:type="dxa"/>
            <w:vAlign w:val="center"/>
          </w:tcPr>
          <w:p w14:paraId="2B08183F" w14:textId="77777777" w:rsidR="00861B74" w:rsidRPr="00553EDC" w:rsidRDefault="00861B74" w:rsidP="00393E3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45D92">
              <w:rPr>
                <w:rFonts w:ascii="Arial" w:hAnsi="Arial" w:cs="Arial"/>
                <w:b/>
                <w:sz w:val="22"/>
                <w:szCs w:val="22"/>
              </w:rPr>
              <w:t>SIB I</w:t>
            </w:r>
            <w:r>
              <w:rPr>
                <w:rFonts w:ascii="Arial" w:hAnsi="Arial" w:cs="Arial"/>
                <w:b/>
                <w:sz w:val="22"/>
                <w:szCs w:val="22"/>
              </w:rPr>
              <w:t>nwestycje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 xml:space="preserve"> S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b/>
                <w:sz w:val="22"/>
                <w:szCs w:val="22"/>
              </w:rPr>
              <w:t>z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Pr="00B45D9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7096EB28" w14:textId="77777777" w:rsidR="00861B74" w:rsidRPr="00553EDC" w:rsidRDefault="00861B74" w:rsidP="00393E3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Ł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8C863EA" w14:textId="77777777" w:rsidR="00861B74" w:rsidRPr="00553EDC" w:rsidRDefault="00861B74" w:rsidP="00393E3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45D92">
              <w:rPr>
                <w:rFonts w:ascii="Arial" w:hAnsi="Arial" w:cs="Arial"/>
                <w:bCs/>
                <w:sz w:val="22"/>
                <w:szCs w:val="22"/>
              </w:rPr>
              <w:t>32-020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W</w:t>
            </w:r>
            <w:r>
              <w:rPr>
                <w:rFonts w:ascii="Arial" w:hAnsi="Arial" w:cs="Arial"/>
                <w:bCs/>
                <w:sz w:val="22"/>
                <w:szCs w:val="22"/>
              </w:rPr>
              <w:t>ieliczka</w:t>
            </w:r>
          </w:p>
        </w:tc>
        <w:tc>
          <w:tcPr>
            <w:tcW w:w="1559" w:type="dxa"/>
            <w:vAlign w:val="center"/>
          </w:tcPr>
          <w:p w14:paraId="6AADEC56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239,22</w:t>
            </w:r>
          </w:p>
        </w:tc>
        <w:tc>
          <w:tcPr>
            <w:tcW w:w="2268" w:type="dxa"/>
            <w:vAlign w:val="center"/>
          </w:tcPr>
          <w:p w14:paraId="2D508166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240,00</w:t>
            </w:r>
          </w:p>
        </w:tc>
        <w:tc>
          <w:tcPr>
            <w:tcW w:w="1985" w:type="dxa"/>
            <w:vAlign w:val="center"/>
          </w:tcPr>
          <w:p w14:paraId="0480FDF3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479,22</w:t>
            </w:r>
          </w:p>
        </w:tc>
      </w:tr>
      <w:tr w:rsidR="00861B74" w:rsidRPr="008567C7" w14:paraId="2A95E506" w14:textId="77777777" w:rsidTr="00393E30">
        <w:tc>
          <w:tcPr>
            <w:tcW w:w="851" w:type="dxa"/>
            <w:vAlign w:val="center"/>
          </w:tcPr>
          <w:p w14:paraId="4DBDC784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049BFDCE" w14:textId="77777777" w:rsidR="00861B74" w:rsidRPr="00553EDC" w:rsidRDefault="00861B74" w:rsidP="00393E3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45D92">
              <w:rPr>
                <w:rFonts w:ascii="Arial" w:hAnsi="Arial" w:cs="Arial"/>
                <w:b/>
                <w:sz w:val="22"/>
                <w:szCs w:val="22"/>
              </w:rPr>
              <w:t>ECO INSTALBUD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Marcin Kurianowicz</w:t>
            </w:r>
          </w:p>
          <w:p w14:paraId="6F647C0F" w14:textId="77777777" w:rsidR="00861B74" w:rsidRPr="00553EDC" w:rsidRDefault="00861B74" w:rsidP="00393E3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45D92">
              <w:rPr>
                <w:rFonts w:ascii="Arial" w:hAnsi="Arial" w:cs="Arial"/>
                <w:bCs/>
                <w:sz w:val="22"/>
                <w:szCs w:val="22"/>
              </w:rPr>
              <w:t>os.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Piastów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32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/58</w:t>
            </w:r>
          </w:p>
          <w:p w14:paraId="7CF83C70" w14:textId="77777777" w:rsidR="00861B74" w:rsidRPr="00553EDC" w:rsidRDefault="00861B74" w:rsidP="00393E3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45D92">
              <w:rPr>
                <w:rFonts w:ascii="Arial" w:hAnsi="Arial" w:cs="Arial"/>
                <w:bCs/>
                <w:sz w:val="22"/>
                <w:szCs w:val="22"/>
              </w:rPr>
              <w:t>31-624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5D92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559" w:type="dxa"/>
            <w:vAlign w:val="center"/>
          </w:tcPr>
          <w:p w14:paraId="5A339197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335,88</w:t>
            </w:r>
          </w:p>
        </w:tc>
        <w:tc>
          <w:tcPr>
            <w:tcW w:w="2268" w:type="dxa"/>
            <w:vAlign w:val="center"/>
          </w:tcPr>
          <w:p w14:paraId="07654645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53457492" w14:textId="77777777" w:rsidR="00861B74" w:rsidRPr="00553EDC" w:rsidRDefault="00861B74" w:rsidP="00393E3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7E6">
              <w:rPr>
                <w:rFonts w:ascii="Arial" w:hAnsi="Arial" w:cs="Arial"/>
                <w:sz w:val="22"/>
                <w:szCs w:val="22"/>
              </w:rPr>
              <w:t xml:space="preserve">  335,88</w:t>
            </w:r>
          </w:p>
        </w:tc>
      </w:tr>
    </w:tbl>
    <w:p w14:paraId="1A1F0B19" w14:textId="77777777" w:rsidR="00861B74" w:rsidRPr="008D02AA" w:rsidRDefault="00861B74" w:rsidP="00081D13">
      <w:pPr>
        <w:spacing w:before="240" w:after="120"/>
        <w:jc w:val="both"/>
        <w:rPr>
          <w:rFonts w:ascii="Arial" w:hAnsi="Arial" w:cs="Arial"/>
          <w:color w:val="000000"/>
        </w:rPr>
      </w:pPr>
    </w:p>
    <w:p w14:paraId="778681F6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E34C34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14:paraId="5FD1AEC4" w14:textId="0A997CC3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D0A49" w14:textId="77777777" w:rsidR="002F3163" w:rsidRDefault="002F3163">
      <w:r>
        <w:separator/>
      </w:r>
    </w:p>
  </w:endnote>
  <w:endnote w:type="continuationSeparator" w:id="0">
    <w:p w14:paraId="56204F47" w14:textId="77777777" w:rsidR="002F3163" w:rsidRDefault="002F3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62454" w14:textId="77777777" w:rsidR="00044117" w:rsidRDefault="000441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90C6D" w14:textId="3D1D2251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2FB2A" w14:textId="77777777" w:rsidR="00044117" w:rsidRDefault="000441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75A64" w14:textId="77777777" w:rsidR="002F3163" w:rsidRDefault="002F3163">
      <w:r>
        <w:separator/>
      </w:r>
    </w:p>
  </w:footnote>
  <w:footnote w:type="continuationSeparator" w:id="0">
    <w:p w14:paraId="5E6863D9" w14:textId="77777777" w:rsidR="002F3163" w:rsidRDefault="002F3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CA37A" w14:textId="77777777" w:rsidR="00044117" w:rsidRDefault="000441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8F6AD" w14:textId="77777777" w:rsidR="00044117" w:rsidRDefault="000441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19285" w14:textId="77777777" w:rsidR="00044117" w:rsidRDefault="000441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163"/>
    <w:rsid w:val="00005838"/>
    <w:rsid w:val="00022322"/>
    <w:rsid w:val="00042497"/>
    <w:rsid w:val="00044117"/>
    <w:rsid w:val="00081D13"/>
    <w:rsid w:val="000C1E6F"/>
    <w:rsid w:val="000E4E56"/>
    <w:rsid w:val="001A1468"/>
    <w:rsid w:val="001B7815"/>
    <w:rsid w:val="00296298"/>
    <w:rsid w:val="002B1E4F"/>
    <w:rsid w:val="002B6761"/>
    <w:rsid w:val="002F31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5DE6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1B74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967FF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650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B2335E"/>
  <w15:chartTrackingRefBased/>
  <w15:docId w15:val="{5D8DE8AD-C0CB-4B23-81D5-AF4F297D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204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2024-11-07T06:53:00Z</cp:lastPrinted>
  <dcterms:created xsi:type="dcterms:W3CDTF">2024-11-07T06:51:00Z</dcterms:created>
  <dcterms:modified xsi:type="dcterms:W3CDTF">2024-11-07T09:48:00Z</dcterms:modified>
</cp:coreProperties>
</file>