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2058A" w14:textId="77777777" w:rsidR="00D33899" w:rsidRPr="008967BF" w:rsidRDefault="00D33899" w:rsidP="008967BF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b w:val="0"/>
          <w:sz w:val="20"/>
          <w:szCs w:val="20"/>
        </w:rPr>
        <w:tab/>
      </w:r>
      <w:r w:rsidRPr="008967BF">
        <w:rPr>
          <w:rFonts w:ascii="Verdana" w:hAnsi="Verdana"/>
          <w:b w:val="0"/>
          <w:sz w:val="20"/>
          <w:szCs w:val="20"/>
        </w:rPr>
        <w:tab/>
      </w:r>
      <w:r w:rsidRPr="008967BF">
        <w:rPr>
          <w:rFonts w:ascii="Verdana" w:hAnsi="Verdana"/>
          <w:b w:val="0"/>
          <w:sz w:val="20"/>
          <w:szCs w:val="20"/>
        </w:rPr>
        <w:tab/>
      </w:r>
      <w:r w:rsidRPr="008967BF">
        <w:rPr>
          <w:rFonts w:ascii="Verdana" w:hAnsi="Verdana"/>
          <w:b w:val="0"/>
          <w:sz w:val="20"/>
          <w:szCs w:val="20"/>
        </w:rPr>
        <w:tab/>
      </w:r>
      <w:r w:rsidRPr="008967BF">
        <w:rPr>
          <w:rFonts w:ascii="Verdana" w:hAnsi="Verdana"/>
          <w:b w:val="0"/>
          <w:sz w:val="20"/>
          <w:szCs w:val="20"/>
        </w:rPr>
        <w:tab/>
      </w:r>
      <w:r w:rsidRPr="008967BF">
        <w:rPr>
          <w:rFonts w:ascii="Verdana" w:hAnsi="Verdana"/>
          <w:b w:val="0"/>
          <w:sz w:val="20"/>
          <w:szCs w:val="20"/>
        </w:rPr>
        <w:tab/>
      </w:r>
      <w:r w:rsidRPr="008967BF">
        <w:rPr>
          <w:rFonts w:ascii="Verdana" w:hAnsi="Verdana"/>
          <w:b w:val="0"/>
          <w:sz w:val="20"/>
          <w:szCs w:val="20"/>
        </w:rPr>
        <w:tab/>
      </w:r>
      <w:r w:rsidRPr="008967BF">
        <w:rPr>
          <w:rFonts w:ascii="Verdana" w:hAnsi="Verdana"/>
          <w:sz w:val="20"/>
          <w:szCs w:val="20"/>
        </w:rPr>
        <w:t>Załącznik nr 1</w:t>
      </w:r>
    </w:p>
    <w:p w14:paraId="6E1B61A0" w14:textId="77777777" w:rsidR="00D33899" w:rsidRPr="008967BF" w:rsidRDefault="00D33899" w:rsidP="008967B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B7D1B3B" w14:textId="77777777" w:rsidR="00D33899" w:rsidRPr="008967BF" w:rsidRDefault="00D33899" w:rsidP="008967B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>FORMULARZ OFERTY</w:t>
      </w:r>
    </w:p>
    <w:p w14:paraId="798A73AE" w14:textId="77777777" w:rsidR="00D33899" w:rsidRPr="008967BF" w:rsidRDefault="00D33899" w:rsidP="008967BF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F84E4D4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84B745B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41BB8AA5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2C2AFA3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1D8D5F0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967BF">
        <w:rPr>
          <w:rFonts w:ascii="Verdana" w:hAnsi="Verdana"/>
          <w:sz w:val="20"/>
          <w:szCs w:val="20"/>
          <w:lang w:val="de-DE"/>
        </w:rPr>
        <w:t>TEL.</w:t>
      </w:r>
      <w:r w:rsidRPr="008967B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69403DF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967BF">
        <w:rPr>
          <w:rFonts w:ascii="Verdana" w:hAnsi="Verdana"/>
          <w:sz w:val="20"/>
          <w:szCs w:val="20"/>
          <w:lang w:val="de-DE"/>
        </w:rPr>
        <w:t xml:space="preserve">FAX </w:t>
      </w:r>
      <w:r w:rsidRPr="008967BF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76557E1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967BF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5E932B9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967BF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E4BB0D6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8CBBC1C" w14:textId="77777777" w:rsidR="00D33899" w:rsidRPr="008967BF" w:rsidRDefault="00D33899" w:rsidP="008967BF">
      <w:pPr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Do: Nazwa i siedziba Zamawiającego:</w:t>
      </w:r>
    </w:p>
    <w:p w14:paraId="1AFC6B1F" w14:textId="77777777" w:rsidR="00D33899" w:rsidRPr="008967BF" w:rsidRDefault="00D33899" w:rsidP="008967BF">
      <w:pPr>
        <w:ind w:right="-110"/>
        <w:rPr>
          <w:rFonts w:ascii="Verdana" w:hAnsi="Verdana"/>
          <w:b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60A63BC8" w14:textId="77777777" w:rsidR="00D33899" w:rsidRPr="008967BF" w:rsidRDefault="00D33899" w:rsidP="008967BF">
      <w:pPr>
        <w:ind w:right="-110"/>
        <w:rPr>
          <w:rFonts w:ascii="Verdana" w:hAnsi="Verdana"/>
          <w:b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4505859" w14:textId="77777777" w:rsidR="00D33899" w:rsidRPr="008967BF" w:rsidRDefault="00D33899" w:rsidP="008967BF">
      <w:pPr>
        <w:ind w:right="-110"/>
        <w:rPr>
          <w:rFonts w:ascii="Verdana" w:hAnsi="Verdana"/>
          <w:b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 xml:space="preserve">Al. Mickiewicza 30  30-059 Kraków,  </w:t>
      </w:r>
    </w:p>
    <w:p w14:paraId="795A2F5C" w14:textId="77777777" w:rsidR="00D33899" w:rsidRPr="008967BF" w:rsidRDefault="00D33899" w:rsidP="008967BF">
      <w:pPr>
        <w:ind w:firstLine="3969"/>
        <w:rPr>
          <w:rFonts w:ascii="Verdana" w:hAnsi="Verdana"/>
          <w:b/>
          <w:sz w:val="20"/>
          <w:szCs w:val="20"/>
        </w:rPr>
      </w:pPr>
    </w:p>
    <w:p w14:paraId="13D7E53E" w14:textId="2651E4A4" w:rsidR="00D33899" w:rsidRPr="008967BF" w:rsidRDefault="00D33899" w:rsidP="008967B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7417D1" w:rsidRPr="008967BF">
        <w:rPr>
          <w:rFonts w:ascii="Verdana" w:hAnsi="Verdana"/>
          <w:b/>
          <w:sz w:val="20"/>
          <w:szCs w:val="20"/>
        </w:rPr>
        <w:t>dostawa specjalistycznego urządzenia do pomiaru gęstości cieczy i gazów z możliwością regulacji temperatury wraz z akcesoriami - DE-dzp.272-643/24</w:t>
      </w:r>
      <w:r w:rsidRPr="008967BF">
        <w:rPr>
          <w:rFonts w:ascii="Verdana" w:hAnsi="Verdana"/>
          <w:b/>
          <w:sz w:val="20"/>
          <w:szCs w:val="20"/>
        </w:rPr>
        <w:t xml:space="preserve">, </w:t>
      </w:r>
      <w:r w:rsidRPr="008967BF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5C824913" w14:textId="77777777" w:rsidR="00D33899" w:rsidRPr="008967BF" w:rsidRDefault="00D33899" w:rsidP="008967BF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D3A37AB" w14:textId="77777777" w:rsidR="00D33899" w:rsidRPr="008967BF" w:rsidRDefault="00D33899" w:rsidP="008967B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0D7665D4" w14:textId="77777777" w:rsidR="00D33899" w:rsidRPr="008967BF" w:rsidRDefault="00D33899" w:rsidP="008967BF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122D2D2A" w14:textId="77777777" w:rsidR="00D33899" w:rsidRPr="008967BF" w:rsidRDefault="00D33899" w:rsidP="008967B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6A2A721B" w14:textId="77777777" w:rsidR="00D33899" w:rsidRPr="008967BF" w:rsidRDefault="00D33899" w:rsidP="008967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9686B71" w14:textId="135D0209" w:rsidR="00D33899" w:rsidRPr="008967BF" w:rsidRDefault="00D33899" w:rsidP="008967BF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Słownie brutto :........................................................................</w:t>
      </w:r>
    </w:p>
    <w:p w14:paraId="35EED4FF" w14:textId="77777777" w:rsidR="00D33899" w:rsidRPr="008967BF" w:rsidRDefault="00D33899" w:rsidP="008967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66E19B9" w14:textId="77777777" w:rsidR="00D33899" w:rsidRPr="008967BF" w:rsidRDefault="00D33899" w:rsidP="008967BF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Powyższa cena zawiera podatek VAT w wysokości .......... % tj.…………………….PLN</w:t>
      </w:r>
    </w:p>
    <w:p w14:paraId="1CEEE1E6" w14:textId="77777777" w:rsidR="008967BF" w:rsidRDefault="008967BF" w:rsidP="008967BF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68DD94F0" w14:textId="2F48F515" w:rsidR="00D33899" w:rsidRPr="008967BF" w:rsidRDefault="00D33899" w:rsidP="008967BF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 xml:space="preserve">Producent/model zaoferowanego urządzenia </w:t>
      </w:r>
      <w:r w:rsidRPr="008967BF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3A8C3138" w14:textId="77777777" w:rsidR="008967BF" w:rsidRDefault="008967BF" w:rsidP="008967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7A7A703" w14:textId="46154F33" w:rsidR="00D33899" w:rsidRPr="008967BF" w:rsidRDefault="00D33899" w:rsidP="008967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 xml:space="preserve">Termin realizacji umowy: </w:t>
      </w:r>
      <w:r w:rsidRPr="008967BF">
        <w:rPr>
          <w:rFonts w:ascii="Verdana" w:hAnsi="Verdana"/>
          <w:b/>
          <w:bCs/>
          <w:sz w:val="20"/>
          <w:szCs w:val="20"/>
        </w:rPr>
        <w:t>do ………. dni od daty podpisania umowy</w:t>
      </w:r>
      <w:r w:rsidRPr="008967BF">
        <w:rPr>
          <w:rFonts w:ascii="Verdana" w:hAnsi="Verdana"/>
          <w:i/>
          <w:sz w:val="20"/>
          <w:szCs w:val="20"/>
        </w:rPr>
        <w:t>.</w:t>
      </w:r>
      <w:r w:rsidRPr="008967BF">
        <w:rPr>
          <w:rFonts w:ascii="Verdana" w:hAnsi="Verdana"/>
          <w:sz w:val="20"/>
          <w:szCs w:val="20"/>
          <w:highlight w:val="yellow"/>
        </w:rPr>
        <w:t xml:space="preserve"> (</w:t>
      </w:r>
      <w:r w:rsidRPr="008967BF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Pr="008967BF">
        <w:rPr>
          <w:rFonts w:ascii="Verdana" w:hAnsi="Verdana"/>
          <w:i/>
          <w:sz w:val="20"/>
          <w:szCs w:val="20"/>
        </w:rPr>
        <w:t>.</w:t>
      </w:r>
    </w:p>
    <w:p w14:paraId="15BEE02E" w14:textId="77777777" w:rsidR="00D33899" w:rsidRPr="008967BF" w:rsidRDefault="00D33899" w:rsidP="008967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930CD66" w14:textId="5E70F541" w:rsidR="00D33899" w:rsidRPr="008967BF" w:rsidRDefault="00D33899" w:rsidP="008967BF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>Okres udzielonej gwarancji na zaoferowane urządzenie wynosi:</w:t>
      </w:r>
      <w:r w:rsidRPr="008967BF">
        <w:rPr>
          <w:rFonts w:ascii="Verdana" w:hAnsi="Verdana"/>
          <w:sz w:val="20"/>
          <w:szCs w:val="20"/>
        </w:rPr>
        <w:t xml:space="preserve"> </w:t>
      </w:r>
      <w:r w:rsidRPr="008967BF">
        <w:rPr>
          <w:rFonts w:ascii="Verdana" w:hAnsi="Verdana"/>
          <w:b/>
          <w:bCs/>
          <w:sz w:val="20"/>
          <w:szCs w:val="20"/>
        </w:rPr>
        <w:t>……… miesięcy</w:t>
      </w:r>
      <w:r w:rsidRPr="008967BF">
        <w:rPr>
          <w:rFonts w:ascii="Verdana" w:hAnsi="Verdana"/>
          <w:sz w:val="20"/>
          <w:szCs w:val="20"/>
        </w:rPr>
        <w:t>.</w:t>
      </w:r>
    </w:p>
    <w:p w14:paraId="6044B2F8" w14:textId="77777777" w:rsidR="00D33899" w:rsidRPr="008967BF" w:rsidRDefault="00D33899" w:rsidP="008967BF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692CA1B" w14:textId="77777777" w:rsidR="00D33899" w:rsidRPr="008967BF" w:rsidRDefault="00D33899" w:rsidP="008967B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967BF">
        <w:rPr>
          <w:rFonts w:ascii="Verdana" w:hAnsi="Verdana"/>
          <w:b/>
          <w:sz w:val="20"/>
          <w:szCs w:val="20"/>
        </w:rPr>
        <w:t xml:space="preserve"> TAK/NIE</w:t>
      </w:r>
    </w:p>
    <w:p w14:paraId="08604AE0" w14:textId="77777777" w:rsidR="00D33899" w:rsidRPr="008967BF" w:rsidRDefault="00D33899" w:rsidP="008967B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125176A" w14:textId="77777777" w:rsidR="00D33899" w:rsidRPr="008967BF" w:rsidRDefault="00D33899" w:rsidP="008967BF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b/>
          <w:sz w:val="20"/>
          <w:szCs w:val="20"/>
        </w:rPr>
        <w:t xml:space="preserve">Termin płatności: </w:t>
      </w:r>
      <w:r w:rsidRPr="008967BF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7002582" w14:textId="77777777" w:rsidR="00D33899" w:rsidRPr="008967BF" w:rsidRDefault="00D33899" w:rsidP="008967BF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886C417" w14:textId="77777777" w:rsidR="00D33899" w:rsidRPr="008967BF" w:rsidRDefault="00D33899" w:rsidP="008967BF">
      <w:pPr>
        <w:rPr>
          <w:rFonts w:ascii="Verdana" w:hAnsi="Verdana"/>
          <w:b/>
          <w:sz w:val="20"/>
          <w:szCs w:val="20"/>
          <w:u w:val="single"/>
        </w:rPr>
      </w:pPr>
      <w:r w:rsidRPr="008967BF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51D6EA9" w14:textId="77777777" w:rsidR="00D33899" w:rsidRPr="008967BF" w:rsidRDefault="00D33899" w:rsidP="008967B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967BF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52B2E19" w14:textId="77777777" w:rsidR="00D33899" w:rsidRPr="008967BF" w:rsidRDefault="00D33899" w:rsidP="008967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967BF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8967BF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C39392C" w14:textId="77777777" w:rsidR="00D33899" w:rsidRPr="008967BF" w:rsidRDefault="00D33899" w:rsidP="008967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</w:t>
      </w:r>
      <w:r w:rsidRPr="008967BF">
        <w:rPr>
          <w:rFonts w:ascii="Verdana" w:hAnsi="Verdana"/>
          <w:sz w:val="20"/>
          <w:szCs w:val="20"/>
        </w:rPr>
        <w:lastRenderedPageBreak/>
        <w:t xml:space="preserve">pośrednio pozyskałem w celu ubiegania się o udzielenie zamówienia publicznego w niniejszym postępowaniu.* * </w:t>
      </w:r>
    </w:p>
    <w:p w14:paraId="7A53332F" w14:textId="77777777" w:rsidR="00D33899" w:rsidRPr="008967BF" w:rsidRDefault="00D33899" w:rsidP="008967BF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967BF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DF88FC" w14:textId="77777777" w:rsidR="00D33899" w:rsidRPr="008967BF" w:rsidRDefault="00D33899" w:rsidP="008967BF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967BF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970F93" w14:textId="77777777" w:rsidR="00D33899" w:rsidRPr="008967BF" w:rsidRDefault="00D33899" w:rsidP="008967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3899" w:rsidRPr="008967BF" w14:paraId="7056D156" w14:textId="77777777" w:rsidTr="00D338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D670D" w14:textId="77777777" w:rsidR="00D33899" w:rsidRPr="008967BF" w:rsidRDefault="00D33899" w:rsidP="008967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967B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71FE3" w14:textId="77777777" w:rsidR="00D33899" w:rsidRPr="008967BF" w:rsidRDefault="00D33899" w:rsidP="008967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967BF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07F09DA" w14:textId="77777777" w:rsidR="00D33899" w:rsidRPr="008967BF" w:rsidRDefault="00D33899" w:rsidP="008967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967BF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9C77D" w14:textId="77777777" w:rsidR="00D33899" w:rsidRPr="008967BF" w:rsidRDefault="00D33899" w:rsidP="008967B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967BF">
              <w:rPr>
                <w:rFonts w:ascii="Verdana" w:hAnsi="Verdana"/>
                <w:sz w:val="20"/>
                <w:szCs w:val="20"/>
              </w:rPr>
              <w:t>Nazwa podwykonawcy</w:t>
            </w:r>
            <w:r w:rsidRPr="008967BF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D33899" w:rsidRPr="008967BF" w14:paraId="3ABA2269" w14:textId="77777777" w:rsidTr="00D338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9C2A8" w14:textId="77777777" w:rsidR="00D33899" w:rsidRPr="008967BF" w:rsidRDefault="00D33899" w:rsidP="008967B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D8EF6" w14:textId="77777777" w:rsidR="00D33899" w:rsidRPr="008967BF" w:rsidRDefault="00D33899" w:rsidP="008967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2245F" w14:textId="77777777" w:rsidR="00D33899" w:rsidRPr="008967BF" w:rsidRDefault="00D33899" w:rsidP="008967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33899" w:rsidRPr="008967BF" w14:paraId="2301EB10" w14:textId="77777777" w:rsidTr="00D338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6DE14" w14:textId="77777777" w:rsidR="00D33899" w:rsidRPr="008967BF" w:rsidRDefault="00D33899" w:rsidP="008967B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26721" w14:textId="77777777" w:rsidR="00D33899" w:rsidRPr="008967BF" w:rsidRDefault="00D33899" w:rsidP="008967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B29DE" w14:textId="77777777" w:rsidR="00D33899" w:rsidRPr="008967BF" w:rsidRDefault="00D33899" w:rsidP="008967BF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BA38E3F" w14:textId="77777777" w:rsidR="00D33899" w:rsidRPr="008967BF" w:rsidRDefault="00D33899" w:rsidP="008967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C94BAA9" w14:textId="77777777" w:rsidR="00D33899" w:rsidRPr="008967BF" w:rsidRDefault="00D33899" w:rsidP="008967BF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8967BF">
        <w:rPr>
          <w:rFonts w:ascii="Verdana" w:hAnsi="Verdana" w:cs="Times New Roman"/>
          <w:sz w:val="20"/>
          <w:szCs w:val="20"/>
        </w:rPr>
        <w:tab/>
        <w:t>Imię i Nazwisko</w:t>
      </w:r>
      <w:r w:rsidRPr="008967BF">
        <w:rPr>
          <w:rFonts w:ascii="Verdana" w:hAnsi="Verdana" w:cs="Times New Roman"/>
          <w:sz w:val="20"/>
          <w:szCs w:val="20"/>
        </w:rPr>
        <w:tab/>
      </w:r>
      <w:r w:rsidRPr="008967BF">
        <w:rPr>
          <w:rFonts w:ascii="Verdana" w:hAnsi="Verdana" w:cs="Times New Roman"/>
          <w:sz w:val="20"/>
          <w:szCs w:val="20"/>
        </w:rPr>
        <w:tab/>
      </w:r>
      <w:r w:rsidRPr="008967BF">
        <w:rPr>
          <w:rFonts w:ascii="Verdana" w:hAnsi="Verdana" w:cs="Times New Roman"/>
          <w:sz w:val="20"/>
          <w:szCs w:val="20"/>
        </w:rPr>
        <w:tab/>
      </w:r>
      <w:r w:rsidRPr="008967BF">
        <w:rPr>
          <w:rFonts w:ascii="Verdana" w:hAnsi="Verdana" w:cs="Times New Roman"/>
          <w:sz w:val="20"/>
          <w:szCs w:val="20"/>
        </w:rPr>
        <w:tab/>
      </w:r>
      <w:r w:rsidRPr="008967BF">
        <w:rPr>
          <w:rFonts w:ascii="Verdana" w:hAnsi="Verdana" w:cs="Times New Roman"/>
          <w:sz w:val="20"/>
          <w:szCs w:val="20"/>
        </w:rPr>
        <w:tab/>
      </w:r>
      <w:r w:rsidRPr="008967BF">
        <w:rPr>
          <w:rFonts w:ascii="Verdana" w:hAnsi="Verdana" w:cs="Times New Roman"/>
          <w:sz w:val="20"/>
          <w:szCs w:val="20"/>
        </w:rPr>
        <w:tab/>
      </w:r>
      <w:r w:rsidRPr="008967BF">
        <w:rPr>
          <w:rFonts w:ascii="Verdana" w:hAnsi="Verdana" w:cs="Times New Roman"/>
          <w:sz w:val="20"/>
          <w:szCs w:val="20"/>
        </w:rPr>
        <w:tab/>
      </w:r>
    </w:p>
    <w:p w14:paraId="20C9D2F1" w14:textId="77777777" w:rsidR="00D33899" w:rsidRPr="008967BF" w:rsidRDefault="00D33899" w:rsidP="008967BF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967BF">
        <w:rPr>
          <w:rFonts w:ascii="Verdana" w:hAnsi="Verdana"/>
          <w:sz w:val="20"/>
          <w:szCs w:val="20"/>
        </w:rPr>
        <w:tab/>
      </w:r>
      <w:r w:rsidRPr="008967BF">
        <w:rPr>
          <w:rFonts w:ascii="Verdana" w:hAnsi="Verdana"/>
          <w:sz w:val="20"/>
          <w:szCs w:val="20"/>
        </w:rPr>
        <w:tab/>
        <w:t xml:space="preserve"> </w:t>
      </w:r>
    </w:p>
    <w:p w14:paraId="79AE309A" w14:textId="77777777" w:rsidR="00D33899" w:rsidRPr="008967BF" w:rsidRDefault="00D33899" w:rsidP="008967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967BF">
        <w:rPr>
          <w:rFonts w:ascii="Verdana" w:hAnsi="Verdana"/>
          <w:sz w:val="20"/>
          <w:szCs w:val="20"/>
        </w:rPr>
        <w:t>ych</w:t>
      </w:r>
      <w:proofErr w:type="spellEnd"/>
      <w:r w:rsidRPr="008967BF">
        <w:rPr>
          <w:rFonts w:ascii="Verdana" w:hAnsi="Verdana"/>
          <w:sz w:val="20"/>
          <w:szCs w:val="20"/>
        </w:rPr>
        <w:t>) dokumentu(ów)</w:t>
      </w:r>
    </w:p>
    <w:p w14:paraId="2A8B87F8" w14:textId="77777777" w:rsidR="00D33899" w:rsidRPr="008967BF" w:rsidRDefault="00D33899" w:rsidP="008967BF">
      <w:p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45EC1108" w14:textId="77777777" w:rsidR="00D33899" w:rsidRPr="008967BF" w:rsidRDefault="00D33899" w:rsidP="008967B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załącznikami do niniejszej oferty są:</w:t>
      </w:r>
    </w:p>
    <w:p w14:paraId="0C5634E1" w14:textId="77777777" w:rsidR="00D33899" w:rsidRPr="008967BF" w:rsidRDefault="00D33899" w:rsidP="008967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2374E77" w14:textId="77777777" w:rsidR="00D33899" w:rsidRPr="008967BF" w:rsidRDefault="00D33899" w:rsidP="008967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ECA03F1" w14:textId="77777777" w:rsidR="00D33899" w:rsidRPr="008967BF" w:rsidRDefault="00D33899" w:rsidP="008967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7063727" w14:textId="77777777" w:rsidR="00D33899" w:rsidRPr="008967BF" w:rsidRDefault="00D33899" w:rsidP="008967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47E9DB9" w14:textId="77777777" w:rsidR="00D33899" w:rsidRPr="008967BF" w:rsidRDefault="00D33899" w:rsidP="008967BF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87591C7" w14:textId="77777777" w:rsidR="00D33899" w:rsidRPr="008967BF" w:rsidRDefault="00D33899" w:rsidP="008967BF">
      <w:pPr>
        <w:ind w:left="1440"/>
        <w:jc w:val="both"/>
        <w:rPr>
          <w:rFonts w:ascii="Verdana" w:hAnsi="Verdana"/>
          <w:sz w:val="20"/>
          <w:szCs w:val="20"/>
        </w:rPr>
      </w:pPr>
    </w:p>
    <w:p w14:paraId="51667BC0" w14:textId="77777777" w:rsidR="00D33899" w:rsidRPr="008967BF" w:rsidRDefault="00D33899" w:rsidP="008967B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8967BF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8967BF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967BF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8967BF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967BF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8967BF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967BF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967BF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63A64359" w14:textId="77777777" w:rsidR="00D33899" w:rsidRPr="008967BF" w:rsidRDefault="00D33899" w:rsidP="008967BF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7C729BEC" w14:textId="77777777" w:rsidR="00D33899" w:rsidRPr="008967BF" w:rsidRDefault="00D33899" w:rsidP="008967BF">
      <w:pPr>
        <w:jc w:val="right"/>
        <w:rPr>
          <w:rFonts w:ascii="Verdana" w:hAnsi="Verdana"/>
          <w:sz w:val="20"/>
          <w:szCs w:val="20"/>
        </w:rPr>
      </w:pPr>
    </w:p>
    <w:p w14:paraId="0AF3BA27" w14:textId="77777777" w:rsidR="00FE545C" w:rsidRPr="008967BF" w:rsidRDefault="00FE545C" w:rsidP="008967BF">
      <w:pPr>
        <w:rPr>
          <w:rFonts w:ascii="Verdana" w:hAnsi="Verdana"/>
          <w:sz w:val="20"/>
          <w:szCs w:val="20"/>
        </w:rPr>
      </w:pPr>
    </w:p>
    <w:sectPr w:rsidR="00FE545C" w:rsidRPr="008967B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380C16" w14:textId="77777777" w:rsidR="008E6557" w:rsidRDefault="008E6557">
      <w:r>
        <w:separator/>
      </w:r>
    </w:p>
  </w:endnote>
  <w:endnote w:type="continuationSeparator" w:id="0">
    <w:p w14:paraId="7168E4E8" w14:textId="77777777" w:rsidR="008E6557" w:rsidRDefault="008E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3A2D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4D79E" w14:textId="77777777" w:rsidR="008E6557" w:rsidRDefault="008E6557">
      <w:r>
        <w:separator/>
      </w:r>
    </w:p>
  </w:footnote>
  <w:footnote w:type="continuationSeparator" w:id="0">
    <w:p w14:paraId="1FA800A5" w14:textId="77777777" w:rsidR="008E6557" w:rsidRDefault="008E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31290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16292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3546343">
    <w:abstractNumId w:val="0"/>
  </w:num>
  <w:num w:numId="4" w16cid:durableId="21347153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55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5706"/>
    <w:rsid w:val="004B7300"/>
    <w:rsid w:val="004C6753"/>
    <w:rsid w:val="004E06EC"/>
    <w:rsid w:val="00595C87"/>
    <w:rsid w:val="005D2C65"/>
    <w:rsid w:val="005E6D94"/>
    <w:rsid w:val="0063384F"/>
    <w:rsid w:val="00643C6F"/>
    <w:rsid w:val="00646202"/>
    <w:rsid w:val="0065290F"/>
    <w:rsid w:val="006815F6"/>
    <w:rsid w:val="007417D1"/>
    <w:rsid w:val="007748F0"/>
    <w:rsid w:val="007A4321"/>
    <w:rsid w:val="00833933"/>
    <w:rsid w:val="00853083"/>
    <w:rsid w:val="008967BF"/>
    <w:rsid w:val="008B2F0C"/>
    <w:rsid w:val="008B4928"/>
    <w:rsid w:val="008D2AB8"/>
    <w:rsid w:val="008E6557"/>
    <w:rsid w:val="008F1C66"/>
    <w:rsid w:val="00970FE4"/>
    <w:rsid w:val="00A0022B"/>
    <w:rsid w:val="00A346FE"/>
    <w:rsid w:val="00A47B4D"/>
    <w:rsid w:val="00A83018"/>
    <w:rsid w:val="00B774DC"/>
    <w:rsid w:val="00C54F0B"/>
    <w:rsid w:val="00C969A6"/>
    <w:rsid w:val="00CA7D36"/>
    <w:rsid w:val="00D24208"/>
    <w:rsid w:val="00D33899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3E3541"/>
  <w15:chartTrackingRefBased/>
  <w15:docId w15:val="{875094F4-80B7-4248-B5C3-C43E3B98F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389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482</Words>
  <Characters>3974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2024-11-04T11:50:00Z</dcterms:created>
  <dcterms:modified xsi:type="dcterms:W3CDTF">2024-11-04T12:17:00Z</dcterms:modified>
</cp:coreProperties>
</file>