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ACFB3" w14:textId="33DD7537" w:rsidR="00B048DA" w:rsidRPr="00353FDC" w:rsidRDefault="004E4519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4E4519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4E4519">
        <w:rPr>
          <w:rFonts w:ascii="Arial" w:hAnsi="Arial" w:cs="Arial"/>
        </w:rPr>
        <w:t>2024-11-0</w:t>
      </w:r>
      <w:r w:rsidR="006B23D8">
        <w:rPr>
          <w:rFonts w:ascii="Arial" w:hAnsi="Arial" w:cs="Arial"/>
        </w:rPr>
        <w:t>7</w:t>
      </w:r>
    </w:p>
    <w:p w14:paraId="78FEE39C" w14:textId="77777777" w:rsidR="00B048DA" w:rsidRPr="00353FDC" w:rsidRDefault="004E4519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4E4519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656ED2DA" w14:textId="77777777" w:rsidR="00B048DA" w:rsidRPr="00353FDC" w:rsidRDefault="004E4519" w:rsidP="00B048DA">
      <w:pPr>
        <w:spacing w:line="360" w:lineRule="auto"/>
        <w:ind w:right="3969"/>
        <w:rPr>
          <w:rFonts w:ascii="Arial" w:hAnsi="Arial" w:cs="Arial"/>
        </w:rPr>
      </w:pPr>
      <w:r w:rsidRPr="004E4519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4E4519">
        <w:rPr>
          <w:rFonts w:ascii="Arial" w:hAnsi="Arial" w:cs="Arial"/>
        </w:rPr>
        <w:t>66</w:t>
      </w:r>
    </w:p>
    <w:p w14:paraId="679BE6B6" w14:textId="77777777" w:rsidR="00B048DA" w:rsidRPr="00353FDC" w:rsidRDefault="004E4519" w:rsidP="00B048DA">
      <w:pPr>
        <w:ind w:right="3969"/>
        <w:rPr>
          <w:rFonts w:ascii="Arial" w:hAnsi="Arial" w:cs="Arial"/>
        </w:rPr>
      </w:pPr>
      <w:r w:rsidRPr="004E4519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4E4519">
        <w:rPr>
          <w:rFonts w:ascii="Arial" w:hAnsi="Arial" w:cs="Arial"/>
        </w:rPr>
        <w:t>Kraków</w:t>
      </w:r>
    </w:p>
    <w:p w14:paraId="62EEB513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AA57563" w14:textId="77777777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12235A3F" w14:textId="63F4972B" w:rsidR="004C1963" w:rsidRPr="004C1963" w:rsidRDefault="004C1963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4C1963">
        <w:rPr>
          <w:rFonts w:ascii="Arial" w:hAnsi="Arial" w:cs="Arial"/>
          <w:bCs/>
        </w:rPr>
        <w:t>SZP-271-23/24-</w:t>
      </w:r>
      <w:r w:rsidR="008A7C22">
        <w:rPr>
          <w:rFonts w:ascii="Arial" w:hAnsi="Arial" w:cs="Arial"/>
          <w:bCs/>
        </w:rPr>
        <w:t>897.</w:t>
      </w:r>
      <w:r w:rsidRPr="004C1963">
        <w:rPr>
          <w:rFonts w:ascii="Arial" w:hAnsi="Arial" w:cs="Arial"/>
          <w:bCs/>
        </w:rPr>
        <w:t>AOM</w:t>
      </w:r>
    </w:p>
    <w:p w14:paraId="38954EDA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0B8BC0F0" w14:textId="77777777" w:rsidTr="00B048DA">
        <w:tc>
          <w:tcPr>
            <w:tcW w:w="9498" w:type="dxa"/>
            <w:shd w:val="clear" w:color="auto" w:fill="F2F2F2"/>
            <w:hideMark/>
          </w:tcPr>
          <w:p w14:paraId="52FECCA6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4CC6E587" w14:textId="77777777" w:rsidR="00B048DA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13FDD2C6" w14:textId="21A74E08" w:rsidR="00427A93" w:rsidRPr="00353FDC" w:rsidRDefault="00427A93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Dot. zadania 5 i 7</w:t>
            </w:r>
          </w:p>
        </w:tc>
      </w:tr>
    </w:tbl>
    <w:p w14:paraId="0B7563D9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31843933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782E3AE8" w14:textId="77777777" w:rsidTr="00B048DA">
        <w:tc>
          <w:tcPr>
            <w:tcW w:w="2269" w:type="dxa"/>
            <w:shd w:val="clear" w:color="auto" w:fill="auto"/>
          </w:tcPr>
          <w:p w14:paraId="38932A4D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00CA9E79" w14:textId="77777777" w:rsidR="00B048DA" w:rsidRPr="00353FDC" w:rsidRDefault="004E4519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E4519">
              <w:rPr>
                <w:rFonts w:ascii="Arial" w:hAnsi="Arial" w:cs="Arial"/>
                <w:bCs/>
              </w:rPr>
              <w:t>Sprzęt jednorazowy sterylny (rękawiczki, fartuchy sterylne, obłożenia) i preparat do dezynfekcji skóry rąk (7 grup)</w:t>
            </w:r>
          </w:p>
        </w:tc>
      </w:tr>
      <w:tr w:rsidR="004E4519" w:rsidRPr="00353FDC" w14:paraId="68A7774D" w14:textId="77777777" w:rsidTr="002A17F2">
        <w:tc>
          <w:tcPr>
            <w:tcW w:w="2269" w:type="dxa"/>
            <w:shd w:val="clear" w:color="auto" w:fill="auto"/>
          </w:tcPr>
          <w:p w14:paraId="2096C3E8" w14:textId="77777777" w:rsidR="004E4519" w:rsidRPr="00353FDC" w:rsidRDefault="004E4519" w:rsidP="002A17F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52E65068" w14:textId="77777777" w:rsidR="004E4519" w:rsidRPr="00353FDC" w:rsidRDefault="004E4519" w:rsidP="002A17F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E4519">
              <w:rPr>
                <w:rFonts w:ascii="Arial" w:hAnsi="Arial" w:cs="Arial"/>
                <w:bCs/>
              </w:rPr>
              <w:t>SZP-271-23/24</w:t>
            </w:r>
          </w:p>
        </w:tc>
      </w:tr>
    </w:tbl>
    <w:p w14:paraId="7B98B6C9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CA939DA" w14:textId="77777777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4E4519" w:rsidRPr="004E4519">
        <w:rPr>
          <w:rFonts w:ascii="Arial" w:hAnsi="Arial" w:cs="Arial"/>
          <w:b/>
        </w:rPr>
        <w:t>Szpital Specjalistyczny im. Stefana Żeromskiego SP ZOZ w Krakowie Sekcja Zamówień Publicznych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4E4519" w:rsidRPr="004E4519">
        <w:rPr>
          <w:rFonts w:ascii="Arial" w:hAnsi="Arial" w:cs="Arial"/>
        </w:rPr>
        <w:t>(t.j. Dz. U. z 2024 poz. 1320)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E4519" w14:paraId="5E8AD807" w14:textId="77777777" w:rsidTr="002A17F2">
        <w:trPr>
          <w:cantSplit/>
        </w:trPr>
        <w:tc>
          <w:tcPr>
            <w:tcW w:w="9498" w:type="dxa"/>
          </w:tcPr>
          <w:p w14:paraId="731D2B58" w14:textId="77777777" w:rsidR="004E4519" w:rsidRDefault="004E4519" w:rsidP="002A17F2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E4519">
              <w:rPr>
                <w:rFonts w:ascii="Arial" w:hAnsi="Arial" w:cs="Arial"/>
                <w:b/>
                <w:bCs/>
                <w:color w:val="000000"/>
              </w:rPr>
              <w:t>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E4519">
              <w:rPr>
                <w:rFonts w:ascii="Arial" w:hAnsi="Arial" w:cs="Arial"/>
                <w:color w:val="000000"/>
              </w:rPr>
              <w:t>Fartuch chirurgiczny standard</w:t>
            </w:r>
          </w:p>
          <w:p w14:paraId="4114D64A" w14:textId="77777777" w:rsidR="004E4519" w:rsidRPr="00B048DA" w:rsidRDefault="004E4519" w:rsidP="002A17F2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E4519">
              <w:rPr>
                <w:rFonts w:ascii="Arial" w:hAnsi="Arial" w:cs="Arial"/>
                <w:b/>
              </w:rPr>
              <w:t>Mercator Medical S.A.</w:t>
            </w:r>
          </w:p>
          <w:p w14:paraId="576DB085" w14:textId="77777777" w:rsidR="004E4519" w:rsidRDefault="004E4519" w:rsidP="002A17F2">
            <w:pPr>
              <w:spacing w:line="360" w:lineRule="auto"/>
              <w:rPr>
                <w:rFonts w:ascii="Arial" w:hAnsi="Arial" w:cs="Arial"/>
                <w:bCs/>
              </w:rPr>
            </w:pPr>
            <w:r w:rsidRPr="004E4519">
              <w:rPr>
                <w:rFonts w:ascii="Arial" w:hAnsi="Arial" w:cs="Arial"/>
                <w:bCs/>
              </w:rPr>
              <w:t>Modrzejewskiej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E4519">
              <w:rPr>
                <w:rFonts w:ascii="Arial" w:hAnsi="Arial" w:cs="Arial"/>
                <w:bCs/>
              </w:rPr>
              <w:t>30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619BDC7" w14:textId="77777777" w:rsidR="004E4519" w:rsidRPr="00B048DA" w:rsidRDefault="004E4519" w:rsidP="002A17F2">
            <w:pPr>
              <w:spacing w:line="360" w:lineRule="auto"/>
              <w:rPr>
                <w:rFonts w:ascii="Arial" w:hAnsi="Arial" w:cs="Arial"/>
                <w:bCs/>
              </w:rPr>
            </w:pPr>
            <w:r w:rsidRPr="004E4519">
              <w:rPr>
                <w:rFonts w:ascii="Arial" w:hAnsi="Arial" w:cs="Arial"/>
                <w:bCs/>
              </w:rPr>
              <w:t>31-327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E4519">
              <w:rPr>
                <w:rFonts w:ascii="Arial" w:hAnsi="Arial" w:cs="Arial"/>
                <w:bCs/>
              </w:rPr>
              <w:t>Kraków</w:t>
            </w:r>
          </w:p>
          <w:p w14:paraId="44923E81" w14:textId="77777777" w:rsidR="004E4519" w:rsidRPr="00B048DA" w:rsidRDefault="004E4519" w:rsidP="002A17F2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E4519">
              <w:rPr>
                <w:rFonts w:ascii="Arial" w:hAnsi="Arial" w:cs="Arial"/>
                <w:b/>
              </w:rPr>
              <w:t>90 288.00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974B215" w14:textId="77777777" w:rsidR="004E4519" w:rsidRPr="00B048DA" w:rsidRDefault="004E4519" w:rsidP="002A17F2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CE09397" w14:textId="583519E6" w:rsidR="004E4519" w:rsidRPr="004E4519" w:rsidRDefault="004C1963" w:rsidP="002A17F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poz. 1320) oraz uzyskała najwyższą liczbę punktów i została uznana za ofertę najkorzystniejszą na podstawie kryteriów oceny ofert określonym w treści SWZ ( "Cena" - waga 100,00 %)</w:t>
            </w:r>
          </w:p>
        </w:tc>
      </w:tr>
      <w:tr w:rsidR="004E4519" w14:paraId="4FE31973" w14:textId="77777777" w:rsidTr="002A17F2">
        <w:trPr>
          <w:cantSplit/>
        </w:trPr>
        <w:tc>
          <w:tcPr>
            <w:tcW w:w="9498" w:type="dxa"/>
          </w:tcPr>
          <w:p w14:paraId="0F8E6C06" w14:textId="77777777" w:rsidR="004E4519" w:rsidRDefault="004E4519" w:rsidP="002A17F2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4E4519">
              <w:rPr>
                <w:rFonts w:ascii="Arial" w:hAnsi="Arial" w:cs="Arial"/>
                <w:b/>
                <w:bCs/>
                <w:color w:val="000000"/>
              </w:rPr>
              <w:t>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E4519">
              <w:rPr>
                <w:rFonts w:ascii="Arial" w:hAnsi="Arial" w:cs="Arial"/>
                <w:color w:val="000000"/>
              </w:rPr>
              <w:t>Preparat do dezynfekcji skóry rąk</w:t>
            </w:r>
          </w:p>
          <w:p w14:paraId="65D2CFBC" w14:textId="77777777" w:rsidR="004E4519" w:rsidRPr="00B048DA" w:rsidRDefault="004E4519" w:rsidP="002A17F2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E4519">
              <w:rPr>
                <w:rFonts w:ascii="Arial" w:hAnsi="Arial" w:cs="Arial"/>
                <w:b/>
              </w:rPr>
              <w:t>Medi-Pro Sp. z o.o.</w:t>
            </w:r>
          </w:p>
          <w:p w14:paraId="637849EB" w14:textId="77777777" w:rsidR="004E4519" w:rsidRDefault="004E4519" w:rsidP="002A17F2">
            <w:pPr>
              <w:spacing w:line="360" w:lineRule="auto"/>
              <w:rPr>
                <w:rFonts w:ascii="Arial" w:hAnsi="Arial" w:cs="Arial"/>
                <w:bCs/>
              </w:rPr>
            </w:pPr>
            <w:r w:rsidRPr="004E4519">
              <w:rPr>
                <w:rFonts w:ascii="Arial" w:hAnsi="Arial" w:cs="Arial"/>
                <w:bCs/>
              </w:rPr>
              <w:t>Wysockiego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E4519">
              <w:rPr>
                <w:rFonts w:ascii="Arial" w:hAnsi="Arial" w:cs="Arial"/>
                <w:bCs/>
              </w:rPr>
              <w:t>6b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8B8A86C" w14:textId="77777777" w:rsidR="004E4519" w:rsidRPr="00B048DA" w:rsidRDefault="004E4519" w:rsidP="002A17F2">
            <w:pPr>
              <w:spacing w:line="360" w:lineRule="auto"/>
              <w:rPr>
                <w:rFonts w:ascii="Arial" w:hAnsi="Arial" w:cs="Arial"/>
                <w:bCs/>
              </w:rPr>
            </w:pPr>
            <w:r w:rsidRPr="004E4519">
              <w:rPr>
                <w:rFonts w:ascii="Arial" w:hAnsi="Arial" w:cs="Arial"/>
                <w:bCs/>
              </w:rPr>
              <w:t>03-371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E4519">
              <w:rPr>
                <w:rFonts w:ascii="Arial" w:hAnsi="Arial" w:cs="Arial"/>
                <w:bCs/>
              </w:rPr>
              <w:t>Warszawa</w:t>
            </w:r>
          </w:p>
          <w:p w14:paraId="7F21E7DC" w14:textId="77777777" w:rsidR="004E4519" w:rsidRPr="00B048DA" w:rsidRDefault="004E4519" w:rsidP="002A17F2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E4519">
              <w:rPr>
                <w:rFonts w:ascii="Arial" w:hAnsi="Arial" w:cs="Arial"/>
                <w:b/>
              </w:rPr>
              <w:t>210 600.00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2C8DEB4" w14:textId="77777777" w:rsidR="004E4519" w:rsidRPr="00B048DA" w:rsidRDefault="004E4519" w:rsidP="002A17F2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F147BEC" w14:textId="6C99A9AB" w:rsidR="004E4519" w:rsidRPr="004E4519" w:rsidRDefault="004C1963" w:rsidP="002A17F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poz. 1320) oraz uzyskała najwyższą liczbę punktów i została uznana za ofertę najkorzystniejszą na podstawie kryteriów oceny ofert określonym w treści SWZ ( "Cena" - waga 100,00 %)</w:t>
            </w:r>
          </w:p>
        </w:tc>
      </w:tr>
    </w:tbl>
    <w:p w14:paraId="56542F69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35CE952F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ABB8CA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4DD21EF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26B8DBD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29632E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4E4519" w14:paraId="3FB1AA4C" w14:textId="77777777" w:rsidTr="002A17F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A1866" w14:textId="77777777" w:rsidR="004E4519" w:rsidRPr="007D7932" w:rsidRDefault="004E4519" w:rsidP="002A17F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E4519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E4519">
              <w:rPr>
                <w:rFonts w:ascii="Arial" w:hAnsi="Arial" w:cs="Arial"/>
                <w:sz w:val="22"/>
                <w:szCs w:val="22"/>
              </w:rPr>
              <w:t>Fartuch chirurgiczny standard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6D041" w14:textId="77777777" w:rsidR="004E4519" w:rsidRPr="007D7932" w:rsidRDefault="004E4519" w:rsidP="002A17F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E4519">
              <w:rPr>
                <w:rFonts w:ascii="Arial" w:hAnsi="Arial" w:cs="Arial"/>
                <w:b/>
                <w:bCs/>
                <w:sz w:val="22"/>
                <w:szCs w:val="22"/>
              </w:rPr>
              <w:t>Mercator Medical S.A.</w:t>
            </w:r>
          </w:p>
          <w:p w14:paraId="5EC0273A" w14:textId="77777777" w:rsidR="004E4519" w:rsidRPr="007D7932" w:rsidRDefault="004E4519" w:rsidP="002A17F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519">
              <w:rPr>
                <w:rFonts w:ascii="Arial" w:hAnsi="Arial" w:cs="Arial"/>
                <w:sz w:val="22"/>
                <w:szCs w:val="22"/>
              </w:rPr>
              <w:t>Modrzejewskiej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E4519">
              <w:rPr>
                <w:rFonts w:ascii="Arial" w:hAnsi="Arial" w:cs="Arial"/>
                <w:sz w:val="22"/>
                <w:szCs w:val="22"/>
              </w:rPr>
              <w:t>30</w:t>
            </w:r>
          </w:p>
          <w:p w14:paraId="0CADBF34" w14:textId="77777777" w:rsidR="004E4519" w:rsidRPr="007D7932" w:rsidRDefault="004E4519" w:rsidP="002A17F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E4519">
              <w:rPr>
                <w:rFonts w:ascii="Arial" w:hAnsi="Arial" w:cs="Arial"/>
                <w:sz w:val="22"/>
                <w:szCs w:val="22"/>
              </w:rPr>
              <w:t>31-327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E4519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CED49" w14:textId="77777777" w:rsidR="004E4519" w:rsidRPr="007D7932" w:rsidRDefault="004E4519" w:rsidP="002A17F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E451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7B042" w14:textId="77777777" w:rsidR="004E4519" w:rsidRPr="007D7932" w:rsidRDefault="004E4519" w:rsidP="002A17F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E451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E4519" w14:paraId="112D06CD" w14:textId="77777777" w:rsidTr="002A17F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EEE24" w14:textId="77777777" w:rsidR="004E4519" w:rsidRPr="007D7932" w:rsidRDefault="004E4519" w:rsidP="002A17F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E4519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E4519">
              <w:rPr>
                <w:rFonts w:ascii="Arial" w:hAnsi="Arial" w:cs="Arial"/>
                <w:sz w:val="22"/>
                <w:szCs w:val="22"/>
              </w:rPr>
              <w:t>Fartuch chirurgiczny standard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2AE54" w14:textId="77777777" w:rsidR="004E4519" w:rsidRPr="007D7932" w:rsidRDefault="004E4519" w:rsidP="002A17F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E4519">
              <w:rPr>
                <w:rFonts w:ascii="Arial" w:hAnsi="Arial" w:cs="Arial"/>
                <w:b/>
                <w:bCs/>
                <w:sz w:val="22"/>
                <w:szCs w:val="22"/>
              </w:rPr>
              <w:t>Lohmann &amp; Rauscher Polska Sp. z o.o.</w:t>
            </w:r>
          </w:p>
          <w:p w14:paraId="40C6786D" w14:textId="77777777" w:rsidR="004E4519" w:rsidRPr="007D7932" w:rsidRDefault="004E4519" w:rsidP="002A17F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519">
              <w:rPr>
                <w:rFonts w:ascii="Arial" w:hAnsi="Arial" w:cs="Arial"/>
                <w:sz w:val="22"/>
                <w:szCs w:val="22"/>
              </w:rPr>
              <w:t>Moniuszki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E4519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1906B203" w14:textId="77777777" w:rsidR="004E4519" w:rsidRPr="007D7932" w:rsidRDefault="004E4519" w:rsidP="002A17F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E4519">
              <w:rPr>
                <w:rFonts w:ascii="Arial" w:hAnsi="Arial" w:cs="Arial"/>
                <w:sz w:val="22"/>
                <w:szCs w:val="22"/>
              </w:rPr>
              <w:t>95-200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E4519">
              <w:rPr>
                <w:rFonts w:ascii="Arial" w:hAnsi="Arial" w:cs="Arial"/>
                <w:sz w:val="22"/>
                <w:szCs w:val="22"/>
              </w:rPr>
              <w:t>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7CA59" w14:textId="77777777" w:rsidR="004E4519" w:rsidRPr="007D7932" w:rsidRDefault="004E4519" w:rsidP="002A17F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E4519">
              <w:rPr>
                <w:rFonts w:ascii="Arial" w:hAnsi="Arial" w:cs="Arial"/>
                <w:sz w:val="22"/>
                <w:szCs w:val="22"/>
              </w:rPr>
              <w:t>1 - Cena - 53.94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A8715" w14:textId="77777777" w:rsidR="004E4519" w:rsidRPr="007D7932" w:rsidRDefault="004E4519" w:rsidP="002A17F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E4519">
              <w:rPr>
                <w:rFonts w:ascii="Arial" w:hAnsi="Arial" w:cs="Arial"/>
                <w:sz w:val="22"/>
                <w:szCs w:val="22"/>
              </w:rPr>
              <w:t xml:space="preserve">  53,94</w:t>
            </w:r>
          </w:p>
        </w:tc>
      </w:tr>
      <w:tr w:rsidR="004E4519" w14:paraId="1B69CBCD" w14:textId="77777777" w:rsidTr="002A17F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A959B" w14:textId="77777777" w:rsidR="004E4519" w:rsidRPr="007D7932" w:rsidRDefault="004E4519" w:rsidP="002A17F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E4519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E4519">
              <w:rPr>
                <w:rFonts w:ascii="Arial" w:hAnsi="Arial" w:cs="Arial"/>
                <w:sz w:val="22"/>
                <w:szCs w:val="22"/>
              </w:rPr>
              <w:t xml:space="preserve">Fartuch chirurgiczny </w:t>
            </w:r>
            <w:r w:rsidRPr="004E4519">
              <w:rPr>
                <w:rFonts w:ascii="Arial" w:hAnsi="Arial" w:cs="Arial"/>
                <w:sz w:val="22"/>
                <w:szCs w:val="22"/>
              </w:rPr>
              <w:lastRenderedPageBreak/>
              <w:t>standard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A1874" w14:textId="3C0A1D6B" w:rsidR="004E4519" w:rsidRPr="007D7932" w:rsidRDefault="004E4519" w:rsidP="002A17F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E4519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EM POLAND sp.</w:t>
            </w:r>
            <w:r w:rsidR="008A7C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4E4519">
              <w:rPr>
                <w:rFonts w:ascii="Arial" w:hAnsi="Arial" w:cs="Arial"/>
                <w:b/>
                <w:bCs/>
                <w:sz w:val="22"/>
                <w:szCs w:val="22"/>
              </w:rPr>
              <w:t>z</w:t>
            </w:r>
            <w:r w:rsidR="008A7C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4E4519">
              <w:rPr>
                <w:rFonts w:ascii="Arial" w:hAnsi="Arial" w:cs="Arial"/>
                <w:b/>
                <w:bCs/>
                <w:sz w:val="22"/>
                <w:szCs w:val="22"/>
              </w:rPr>
              <w:t>o.o.</w:t>
            </w:r>
          </w:p>
          <w:p w14:paraId="7B88D601" w14:textId="77777777" w:rsidR="004E4519" w:rsidRPr="007D7932" w:rsidRDefault="004E4519" w:rsidP="002A17F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519">
              <w:rPr>
                <w:rFonts w:ascii="Arial" w:hAnsi="Arial" w:cs="Arial"/>
                <w:sz w:val="22"/>
                <w:szCs w:val="22"/>
              </w:rPr>
              <w:lastRenderedPageBreak/>
              <w:t>Al. Piłsudskiego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E4519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4B86E996" w14:textId="77777777" w:rsidR="004E4519" w:rsidRPr="007D7932" w:rsidRDefault="004E4519" w:rsidP="002A17F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E4519">
              <w:rPr>
                <w:rFonts w:ascii="Arial" w:hAnsi="Arial" w:cs="Arial"/>
                <w:sz w:val="22"/>
                <w:szCs w:val="22"/>
              </w:rPr>
              <w:t>05-070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E4519">
              <w:rPr>
                <w:rFonts w:ascii="Arial" w:hAnsi="Arial" w:cs="Arial"/>
                <w:sz w:val="22"/>
                <w:szCs w:val="22"/>
              </w:rPr>
              <w:t>Sulejówek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BF7D6" w14:textId="77777777" w:rsidR="004E4519" w:rsidRPr="007D7932" w:rsidRDefault="004E4519" w:rsidP="002A17F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E4519">
              <w:rPr>
                <w:rFonts w:ascii="Arial" w:hAnsi="Arial" w:cs="Arial"/>
                <w:sz w:val="22"/>
                <w:szCs w:val="22"/>
              </w:rPr>
              <w:lastRenderedPageBreak/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F8622" w14:textId="77777777" w:rsidR="004E4519" w:rsidRPr="007D7932" w:rsidRDefault="004E4519" w:rsidP="002A17F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E4519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4E4519" w14:paraId="5B48349C" w14:textId="77777777" w:rsidTr="002A17F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CF681" w14:textId="77777777" w:rsidR="004E4519" w:rsidRPr="007D7932" w:rsidRDefault="004E4519" w:rsidP="002A17F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E4519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E4519">
              <w:rPr>
                <w:rFonts w:ascii="Arial" w:hAnsi="Arial" w:cs="Arial"/>
                <w:sz w:val="22"/>
                <w:szCs w:val="22"/>
              </w:rPr>
              <w:t>Preparat do dezynfekcji skóry rąk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96716" w14:textId="77777777" w:rsidR="004E4519" w:rsidRPr="007D7932" w:rsidRDefault="004E4519" w:rsidP="002A17F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E4519">
              <w:rPr>
                <w:rFonts w:ascii="Arial" w:hAnsi="Arial" w:cs="Arial"/>
                <w:b/>
                <w:bCs/>
                <w:sz w:val="22"/>
                <w:szCs w:val="22"/>
              </w:rPr>
              <w:t>Medi-Pro Sp. z o.o.</w:t>
            </w:r>
          </w:p>
          <w:p w14:paraId="44B4A7FC" w14:textId="77777777" w:rsidR="004E4519" w:rsidRPr="007D7932" w:rsidRDefault="004E4519" w:rsidP="002A17F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519">
              <w:rPr>
                <w:rFonts w:ascii="Arial" w:hAnsi="Arial" w:cs="Arial"/>
                <w:sz w:val="22"/>
                <w:szCs w:val="22"/>
              </w:rPr>
              <w:t>Wysockiego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E4519">
              <w:rPr>
                <w:rFonts w:ascii="Arial" w:hAnsi="Arial" w:cs="Arial"/>
                <w:sz w:val="22"/>
                <w:szCs w:val="22"/>
              </w:rPr>
              <w:t>6b</w:t>
            </w:r>
          </w:p>
          <w:p w14:paraId="619D4516" w14:textId="77777777" w:rsidR="004E4519" w:rsidRPr="007D7932" w:rsidRDefault="004E4519" w:rsidP="002A17F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E4519">
              <w:rPr>
                <w:rFonts w:ascii="Arial" w:hAnsi="Arial" w:cs="Arial"/>
                <w:sz w:val="22"/>
                <w:szCs w:val="22"/>
              </w:rPr>
              <w:t>03-371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E4519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05553" w14:textId="77777777" w:rsidR="004E4519" w:rsidRPr="007D7932" w:rsidRDefault="004E4519" w:rsidP="002A17F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E451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6466B" w14:textId="77777777" w:rsidR="004E4519" w:rsidRPr="007D7932" w:rsidRDefault="004E4519" w:rsidP="002A17F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E451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E4519" w14:paraId="421256E9" w14:textId="77777777" w:rsidTr="002A17F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73848" w14:textId="77777777" w:rsidR="004E4519" w:rsidRPr="007D7932" w:rsidRDefault="004E4519" w:rsidP="002A17F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E4519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E4519">
              <w:rPr>
                <w:rFonts w:ascii="Arial" w:hAnsi="Arial" w:cs="Arial"/>
                <w:sz w:val="22"/>
                <w:szCs w:val="22"/>
              </w:rPr>
              <w:t>Preparat do dezynfekcji skóry rąk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72CC7" w14:textId="77777777" w:rsidR="004E4519" w:rsidRPr="007D7932" w:rsidRDefault="004E4519" w:rsidP="002A17F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E4519">
              <w:rPr>
                <w:rFonts w:ascii="Arial" w:hAnsi="Arial" w:cs="Arial"/>
                <w:b/>
                <w:bCs/>
                <w:sz w:val="22"/>
                <w:szCs w:val="22"/>
              </w:rPr>
              <w:t>MEDISEPT SP. Z O.O.</w:t>
            </w:r>
          </w:p>
          <w:p w14:paraId="56DD8344" w14:textId="77777777" w:rsidR="004E4519" w:rsidRPr="007D7932" w:rsidRDefault="004E4519" w:rsidP="002A17F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E4519">
              <w:rPr>
                <w:rFonts w:ascii="Arial" w:hAnsi="Arial" w:cs="Arial"/>
                <w:sz w:val="22"/>
                <w:szCs w:val="22"/>
              </w:rPr>
              <w:t>Ludwika Spiessa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E4519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0B01B1A8" w14:textId="77777777" w:rsidR="004E4519" w:rsidRPr="007D7932" w:rsidRDefault="004E4519" w:rsidP="002A17F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E4519">
              <w:rPr>
                <w:rFonts w:ascii="Arial" w:hAnsi="Arial" w:cs="Arial"/>
                <w:sz w:val="22"/>
                <w:szCs w:val="22"/>
              </w:rPr>
              <w:t>20-270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E4519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9275D" w14:textId="77777777" w:rsidR="004E4519" w:rsidRPr="007D7932" w:rsidRDefault="004E4519" w:rsidP="002A17F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E4519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7F082" w14:textId="77777777" w:rsidR="004E4519" w:rsidRPr="007D7932" w:rsidRDefault="004E4519" w:rsidP="002A17F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E4519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14:paraId="549CFE83" w14:textId="77777777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bookmarkEnd w:id="0"/>
    <w:p w14:paraId="25DCC793" w14:textId="0DBBE950" w:rsidR="008642B3" w:rsidRDefault="009B6EA8" w:rsidP="00B51A2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Dorota Góral</w:t>
      </w:r>
    </w:p>
    <w:p w14:paraId="75BD3857" w14:textId="31E60DFC" w:rsidR="009B6EA8" w:rsidRPr="00992FF5" w:rsidRDefault="009B6EA8" w:rsidP="00B51A2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Z-ca Dyrektora ds. finansowych</w:t>
      </w:r>
    </w:p>
    <w:sectPr w:rsidR="009B6EA8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FB574E" w14:textId="77777777" w:rsidR="00B35989" w:rsidRDefault="00B35989">
      <w:r>
        <w:separator/>
      </w:r>
    </w:p>
  </w:endnote>
  <w:endnote w:type="continuationSeparator" w:id="0">
    <w:p w14:paraId="4C1DC2C6" w14:textId="77777777" w:rsidR="00B35989" w:rsidRDefault="00B359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8B00A" w14:textId="77777777" w:rsidR="004E4519" w:rsidRDefault="004E45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4173B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1EC2659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4B87FE19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DAD3F" w14:textId="77777777" w:rsidR="004E4519" w:rsidRDefault="004E45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5C329D" w14:textId="77777777" w:rsidR="00B35989" w:rsidRDefault="00B35989">
      <w:r>
        <w:separator/>
      </w:r>
    </w:p>
  </w:footnote>
  <w:footnote w:type="continuationSeparator" w:id="0">
    <w:p w14:paraId="79E68308" w14:textId="77777777" w:rsidR="00B35989" w:rsidRDefault="00B359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7588F" w14:textId="77777777" w:rsidR="004E4519" w:rsidRDefault="004E45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C3516" w14:textId="77777777" w:rsidR="004E4519" w:rsidRDefault="004E45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F2F88" w14:textId="77777777" w:rsidR="004E4519" w:rsidRDefault="004E45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5989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27A93"/>
    <w:rsid w:val="00431C0B"/>
    <w:rsid w:val="00437CAD"/>
    <w:rsid w:val="004657DA"/>
    <w:rsid w:val="004830FD"/>
    <w:rsid w:val="004B2665"/>
    <w:rsid w:val="004C1963"/>
    <w:rsid w:val="004C3459"/>
    <w:rsid w:val="004E324A"/>
    <w:rsid w:val="004E4519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B23D8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A7C22"/>
    <w:rsid w:val="008E5102"/>
    <w:rsid w:val="00915B9E"/>
    <w:rsid w:val="00952256"/>
    <w:rsid w:val="0097748A"/>
    <w:rsid w:val="00992FF5"/>
    <w:rsid w:val="009B6EA8"/>
    <w:rsid w:val="009F0E5C"/>
    <w:rsid w:val="00A029B8"/>
    <w:rsid w:val="00A91321"/>
    <w:rsid w:val="00AA02AC"/>
    <w:rsid w:val="00B048DA"/>
    <w:rsid w:val="00B32D12"/>
    <w:rsid w:val="00B35989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3C4231"/>
  <w15:chartTrackingRefBased/>
  <w15:docId w15:val="{6A516C19-DE9C-4C6F-8DC0-D8A57A1AC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418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Anna Oramus-Myjak</cp:lastModifiedBy>
  <cp:revision>7</cp:revision>
  <cp:lastPrinted>1899-12-31T23:00:00Z</cp:lastPrinted>
  <dcterms:created xsi:type="dcterms:W3CDTF">2024-11-06T11:55:00Z</dcterms:created>
  <dcterms:modified xsi:type="dcterms:W3CDTF">2024-11-07T06:50:00Z</dcterms:modified>
</cp:coreProperties>
</file>