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E07C1B" w14:textId="77777777" w:rsidR="00FB7F50" w:rsidRPr="002245BE" w:rsidRDefault="00C3682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3682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3682A">
        <w:rPr>
          <w:sz w:val="22"/>
          <w:szCs w:val="22"/>
        </w:rPr>
        <w:t>2024-11-06</w:t>
      </w:r>
    </w:p>
    <w:p w14:paraId="2E05E9B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3E38CB0" w14:textId="77777777" w:rsidR="00C3682A" w:rsidRPr="00C3682A" w:rsidRDefault="00C3682A" w:rsidP="00FB7F50">
      <w:pPr>
        <w:spacing w:after="40"/>
        <w:rPr>
          <w:b/>
          <w:bCs/>
          <w:sz w:val="22"/>
          <w:szCs w:val="22"/>
        </w:rPr>
      </w:pPr>
      <w:r w:rsidRPr="00C3682A">
        <w:rPr>
          <w:b/>
          <w:bCs/>
          <w:sz w:val="22"/>
          <w:szCs w:val="22"/>
        </w:rPr>
        <w:t>Akademia Górniczo - Hutnicza</w:t>
      </w:r>
    </w:p>
    <w:p w14:paraId="3B98FDCD" w14:textId="77777777" w:rsidR="00C3682A" w:rsidRPr="00C3682A" w:rsidRDefault="00C3682A" w:rsidP="00FB7F50">
      <w:pPr>
        <w:spacing w:after="40"/>
        <w:rPr>
          <w:b/>
          <w:bCs/>
          <w:sz w:val="22"/>
          <w:szCs w:val="22"/>
        </w:rPr>
      </w:pPr>
      <w:r w:rsidRPr="00C3682A">
        <w:rPr>
          <w:b/>
          <w:bCs/>
          <w:sz w:val="22"/>
          <w:szCs w:val="22"/>
        </w:rPr>
        <w:t>im. Stanisława Staszica w Krakowie</w:t>
      </w:r>
    </w:p>
    <w:p w14:paraId="774D6E59" w14:textId="77777777" w:rsidR="00FB7F50" w:rsidRPr="002245BE" w:rsidRDefault="00C3682A" w:rsidP="00FB7F50">
      <w:pPr>
        <w:spacing w:after="40"/>
        <w:rPr>
          <w:b/>
          <w:bCs/>
          <w:sz w:val="22"/>
          <w:szCs w:val="22"/>
        </w:rPr>
      </w:pPr>
      <w:r w:rsidRPr="00C3682A">
        <w:rPr>
          <w:b/>
          <w:bCs/>
          <w:sz w:val="22"/>
          <w:szCs w:val="22"/>
        </w:rPr>
        <w:t>Dział Zamówień Publicznych</w:t>
      </w:r>
    </w:p>
    <w:p w14:paraId="708F341B" w14:textId="77777777" w:rsidR="00FB7F50" w:rsidRPr="002245BE" w:rsidRDefault="00C3682A" w:rsidP="00FB7F50">
      <w:pPr>
        <w:rPr>
          <w:sz w:val="22"/>
          <w:szCs w:val="22"/>
        </w:rPr>
      </w:pPr>
      <w:r w:rsidRPr="00C3682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3682A">
        <w:rPr>
          <w:sz w:val="22"/>
          <w:szCs w:val="22"/>
        </w:rPr>
        <w:t>30</w:t>
      </w:r>
    </w:p>
    <w:p w14:paraId="40CEDFAD" w14:textId="77777777" w:rsidR="00FB7F50" w:rsidRPr="002245BE" w:rsidRDefault="00C3682A" w:rsidP="00FB7F50">
      <w:pPr>
        <w:rPr>
          <w:sz w:val="22"/>
          <w:szCs w:val="22"/>
        </w:rPr>
      </w:pPr>
      <w:r w:rsidRPr="00C3682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3682A">
        <w:rPr>
          <w:sz w:val="22"/>
          <w:szCs w:val="22"/>
        </w:rPr>
        <w:t>Kraków</w:t>
      </w:r>
    </w:p>
    <w:p w14:paraId="5B67D10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8CAE9F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3682A" w:rsidRPr="00607F9B" w14:paraId="19C8398D" w14:textId="77777777" w:rsidTr="002815F6">
        <w:trPr>
          <w:trHeight w:val="638"/>
        </w:trPr>
        <w:tc>
          <w:tcPr>
            <w:tcW w:w="959" w:type="dxa"/>
            <w:shd w:val="clear" w:color="auto" w:fill="auto"/>
          </w:tcPr>
          <w:p w14:paraId="5B7D6158" w14:textId="77777777" w:rsidR="00C3682A" w:rsidRPr="00607F9B" w:rsidRDefault="00C3682A" w:rsidP="002815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0C5FE8" w14:textId="3BCF3CB3" w:rsidR="00C3682A" w:rsidRPr="00607F9B" w:rsidRDefault="00C3682A" w:rsidP="002815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3682A">
              <w:rPr>
                <w:sz w:val="22"/>
                <w:szCs w:val="22"/>
              </w:rPr>
              <w:t>podstawowy</w:t>
            </w:r>
            <w:r w:rsidR="004A7AA0">
              <w:rPr>
                <w:sz w:val="22"/>
                <w:szCs w:val="22"/>
              </w:rPr>
              <w:t>m</w:t>
            </w:r>
            <w:r w:rsidRPr="00C3682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3682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3682A">
              <w:rPr>
                <w:b/>
                <w:bCs/>
                <w:sz w:val="22"/>
                <w:szCs w:val="22"/>
              </w:rPr>
              <w:t xml:space="preserve">Dostawa body aparatu fotograficznego na potrzeby </w:t>
            </w:r>
            <w:proofErr w:type="spellStart"/>
            <w:r w:rsidRPr="00C3682A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3682A">
              <w:rPr>
                <w:b/>
                <w:sz w:val="22"/>
                <w:szCs w:val="22"/>
              </w:rPr>
              <w:t>DE-dzp.272-544/24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15489D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3682A" w14:paraId="05593199" w14:textId="77777777" w:rsidTr="002815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3392972" w14:textId="77777777" w:rsidR="00C3682A" w:rsidRPr="00D26ED6" w:rsidRDefault="00C3682A" w:rsidP="002815F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3682A">
              <w:rPr>
                <w:b/>
                <w:sz w:val="22"/>
                <w:szCs w:val="22"/>
              </w:rPr>
              <w:t>Framko</w:t>
            </w:r>
            <w:proofErr w:type="spellEnd"/>
            <w:r w:rsidRPr="00C3682A">
              <w:rPr>
                <w:b/>
                <w:sz w:val="22"/>
                <w:szCs w:val="22"/>
              </w:rPr>
              <w:t xml:space="preserve"> 2  spółka  jawna  J. Strykowski, S. Miazga</w:t>
            </w:r>
          </w:p>
          <w:p w14:paraId="12F7A534" w14:textId="77777777" w:rsidR="00C3682A" w:rsidRPr="009F0E5C" w:rsidRDefault="00C3682A" w:rsidP="002815F6">
            <w:pPr>
              <w:jc w:val="both"/>
              <w:rPr>
                <w:bCs/>
                <w:sz w:val="22"/>
                <w:szCs w:val="22"/>
              </w:rPr>
            </w:pPr>
            <w:r w:rsidRPr="00C3682A">
              <w:rPr>
                <w:bCs/>
                <w:sz w:val="22"/>
                <w:szCs w:val="22"/>
              </w:rPr>
              <w:t>ul. 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682A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1896481" w14:textId="77777777" w:rsidR="00C3682A" w:rsidRPr="009F0E5C" w:rsidRDefault="00C3682A" w:rsidP="002815F6">
            <w:pPr>
              <w:jc w:val="both"/>
              <w:rPr>
                <w:bCs/>
                <w:sz w:val="22"/>
                <w:szCs w:val="22"/>
              </w:rPr>
            </w:pPr>
            <w:r w:rsidRPr="00C3682A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3682A">
              <w:rPr>
                <w:bCs/>
                <w:sz w:val="22"/>
                <w:szCs w:val="22"/>
              </w:rPr>
              <w:t>Kielce</w:t>
            </w:r>
          </w:p>
          <w:p w14:paraId="4EE16D92" w14:textId="77777777" w:rsidR="00C3682A" w:rsidRPr="00D26ED6" w:rsidRDefault="00C3682A" w:rsidP="002815F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356988" w14:textId="15106F19" w:rsidR="00C3682A" w:rsidRDefault="00C3682A" w:rsidP="002815F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3682A">
              <w:rPr>
                <w:sz w:val="22"/>
                <w:szCs w:val="22"/>
              </w:rPr>
              <w:t>Dostaw</w:t>
            </w:r>
            <w:r w:rsidR="004A7AA0">
              <w:rPr>
                <w:sz w:val="22"/>
                <w:szCs w:val="22"/>
              </w:rPr>
              <w:t>ę</w:t>
            </w:r>
            <w:r w:rsidRPr="00C3682A">
              <w:rPr>
                <w:sz w:val="22"/>
                <w:szCs w:val="22"/>
              </w:rPr>
              <w:t xml:space="preserve"> body aparatu fotograficznego na potrzeby </w:t>
            </w:r>
            <w:proofErr w:type="spellStart"/>
            <w:r w:rsidRPr="00C3682A">
              <w:rPr>
                <w:sz w:val="22"/>
                <w:szCs w:val="22"/>
              </w:rPr>
              <w:t>WEiP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511E6B09" w14:textId="77777777" w:rsidR="00C3682A" w:rsidRPr="00D26ED6" w:rsidRDefault="00C3682A" w:rsidP="002815F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3682A">
              <w:rPr>
                <w:b/>
                <w:sz w:val="22"/>
                <w:szCs w:val="22"/>
              </w:rPr>
              <w:t>5 830.00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6FD0FF0" w14:textId="77777777" w:rsidR="00C3682A" w:rsidRDefault="00C3682A" w:rsidP="002815F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9D0720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B22195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5CB3604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6880F5D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664B4A4" w14:textId="77777777" w:rsidR="002B6761" w:rsidRPr="008567C7" w:rsidRDefault="00C368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072C880" w14:textId="77777777" w:rsidR="002B6761" w:rsidRPr="008567C7" w:rsidRDefault="00C3682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Termin </w:t>
            </w:r>
            <w:proofErr w:type="spellStart"/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>relizacji</w:t>
            </w:r>
            <w:proofErr w:type="spellEnd"/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zamówienia</w:t>
            </w:r>
          </w:p>
        </w:tc>
        <w:tc>
          <w:tcPr>
            <w:tcW w:w="1134" w:type="dxa"/>
            <w:vAlign w:val="center"/>
          </w:tcPr>
          <w:p w14:paraId="5E82B6E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7B0BFE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2BEA29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66F372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3A34F3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3682A" w:rsidRPr="008567C7" w14:paraId="531204F0" w14:textId="77777777" w:rsidTr="002815F6">
        <w:tc>
          <w:tcPr>
            <w:tcW w:w="709" w:type="dxa"/>
            <w:vAlign w:val="center"/>
          </w:tcPr>
          <w:p w14:paraId="5631FE55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56F6EEC6" w14:textId="77777777" w:rsidR="00C3682A" w:rsidRPr="002B6761" w:rsidRDefault="00C3682A" w:rsidP="002815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3682A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C368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5A331159" w14:textId="77777777" w:rsidR="00C3682A" w:rsidRPr="008567C7" w:rsidRDefault="00C3682A" w:rsidP="002815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42D60FD" w14:textId="77777777" w:rsidR="00C3682A" w:rsidRPr="001B7815" w:rsidRDefault="00C3682A" w:rsidP="002815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0BEECC10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31748EB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F5547AD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5AB6554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B5B2B2C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39400C9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FEF1C00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3682A" w:rsidRPr="008567C7" w14:paraId="2F5D3882" w14:textId="77777777" w:rsidTr="002815F6">
        <w:tc>
          <w:tcPr>
            <w:tcW w:w="709" w:type="dxa"/>
            <w:vAlign w:val="center"/>
          </w:tcPr>
          <w:p w14:paraId="75545C54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066E6FF" w14:textId="77777777" w:rsidR="00C3682A" w:rsidRPr="002B6761" w:rsidRDefault="00C3682A" w:rsidP="002815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3682A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C3682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46B88E71" w14:textId="77777777" w:rsidR="00C3682A" w:rsidRPr="008567C7" w:rsidRDefault="00C3682A" w:rsidP="002815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313D5BAB" w14:textId="77777777" w:rsidR="00C3682A" w:rsidRPr="001B7815" w:rsidRDefault="00C3682A" w:rsidP="002815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682A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134" w:type="dxa"/>
            <w:vAlign w:val="center"/>
          </w:tcPr>
          <w:p w14:paraId="19F28810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sz w:val="18"/>
                <w:szCs w:val="18"/>
              </w:rPr>
              <w:t xml:space="preserve">  57,34</w:t>
            </w:r>
          </w:p>
        </w:tc>
        <w:tc>
          <w:tcPr>
            <w:tcW w:w="1134" w:type="dxa"/>
            <w:vAlign w:val="center"/>
          </w:tcPr>
          <w:p w14:paraId="085A9898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69CBD56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1855F9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A7011B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7E245DF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E9F466B" w14:textId="77777777" w:rsidR="00C3682A" w:rsidRPr="008567C7" w:rsidRDefault="00C3682A" w:rsidP="002815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682A">
              <w:rPr>
                <w:rFonts w:ascii="Times New Roman" w:hAnsi="Times New Roman" w:cs="Times New Roman"/>
                <w:sz w:val="18"/>
                <w:szCs w:val="18"/>
              </w:rPr>
              <w:t xml:space="preserve">  97,34</w:t>
            </w:r>
          </w:p>
        </w:tc>
      </w:tr>
    </w:tbl>
    <w:p w14:paraId="264DB190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DA1AF1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EC6CDA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85EE4C" w14:textId="77777777" w:rsidR="00C363F8" w:rsidRDefault="00C363F8">
      <w:r>
        <w:separator/>
      </w:r>
    </w:p>
  </w:endnote>
  <w:endnote w:type="continuationSeparator" w:id="0">
    <w:p w14:paraId="5D025908" w14:textId="77777777" w:rsidR="00C363F8" w:rsidRDefault="00C36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DDBA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A8C5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75C96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BB72C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CA0C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90A311" w14:textId="77777777" w:rsidR="00C363F8" w:rsidRDefault="00C363F8">
      <w:r>
        <w:separator/>
      </w:r>
    </w:p>
  </w:footnote>
  <w:footnote w:type="continuationSeparator" w:id="0">
    <w:p w14:paraId="13C77318" w14:textId="77777777" w:rsidR="00C363F8" w:rsidRDefault="00C36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11C0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C9AC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12EF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63F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A7AA0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63F8"/>
    <w:rsid w:val="00C3682A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B8EA0"/>
  <w15:chartTrackingRefBased/>
  <w15:docId w15:val="{D3BB778F-79DE-43D8-A13F-BEB0F6450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2024-11-06T12:39:00Z</cp:lastPrinted>
  <dcterms:created xsi:type="dcterms:W3CDTF">2024-11-06T12:38:00Z</dcterms:created>
  <dcterms:modified xsi:type="dcterms:W3CDTF">2024-11-06T12:39:00Z</dcterms:modified>
</cp:coreProperties>
</file>