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59C615" w14:textId="0C85A453" w:rsidR="00025386" w:rsidRPr="007D63C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7D63C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D63C9" w:rsidRPr="007D63C9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7D63C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D63C9" w14:paraId="45EC29C7" w14:textId="77777777" w:rsidTr="00467CA2">
        <w:tc>
          <w:tcPr>
            <w:tcW w:w="2800" w:type="dxa"/>
            <w:shd w:val="clear" w:color="auto" w:fill="auto"/>
          </w:tcPr>
          <w:p w14:paraId="061103CD" w14:textId="77777777" w:rsidR="00D520D3" w:rsidRPr="007D63C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63C9">
              <w:rPr>
                <w:rFonts w:ascii="Arial Narrow" w:hAnsi="Arial Narrow" w:cs="Arial"/>
                <w:b/>
              </w:rPr>
              <w:t>Podmiot</w:t>
            </w:r>
            <w:r w:rsidRPr="007D63C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CB7FBA" w14:textId="77777777" w:rsidR="00D520D3" w:rsidRPr="007D63C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AEFDB82" w14:textId="77777777" w:rsidR="00D520D3" w:rsidRPr="007D63C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C4FB5E" w14:textId="77777777" w:rsidR="00D520D3" w:rsidRPr="007D63C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D63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D63C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D63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7D63C9" w14:paraId="063213D5" w14:textId="77777777" w:rsidTr="00467CA2">
        <w:tc>
          <w:tcPr>
            <w:tcW w:w="2800" w:type="dxa"/>
            <w:shd w:val="clear" w:color="auto" w:fill="auto"/>
          </w:tcPr>
          <w:p w14:paraId="100B8EF6" w14:textId="77777777" w:rsidR="00D520D3" w:rsidRPr="007D63C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63C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783AC7" w14:textId="77777777" w:rsidR="00D520D3" w:rsidRPr="007D63C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D739BBD" w14:textId="77777777" w:rsidR="00D520D3" w:rsidRPr="007D63C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2A8B63" w14:textId="77777777" w:rsidR="00D520D3" w:rsidRPr="007D63C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D63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D63C9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7D63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A2F9511" w14:textId="77777777" w:rsidR="00B62AD0" w:rsidRPr="007D63C9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D63C9" w14:paraId="1EB28A0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7679FB" w14:textId="77777777" w:rsidR="00053927" w:rsidRPr="007D63C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D63C9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42324CA1" w14:textId="77777777" w:rsidR="00053927" w:rsidRPr="007D63C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7D63C9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7D63C9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7D63C9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2667B66" w14:textId="77777777" w:rsidR="0071340C" w:rsidRPr="007D63C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D63C9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7D63C9">
        <w:rPr>
          <w:rFonts w:ascii="Arial Narrow" w:eastAsia="Times New Roman" w:hAnsi="Arial Narrow" w:cs="Arial"/>
          <w:lang w:eastAsia="pl-PL"/>
        </w:rPr>
        <w:t xml:space="preserve">, </w:t>
      </w:r>
      <w:r w:rsidRPr="007D63C9">
        <w:rPr>
          <w:rFonts w:ascii="Arial Narrow" w:eastAsia="Times New Roman" w:hAnsi="Arial Narrow" w:cs="Arial"/>
          <w:lang w:eastAsia="pl-PL"/>
        </w:rPr>
        <w:t>w oparciu o</w:t>
      </w:r>
      <w:r w:rsidR="00EF3368" w:rsidRPr="007D63C9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7D63C9">
        <w:rPr>
          <w:rFonts w:ascii="Arial Narrow" w:hAnsi="Arial Narrow" w:cs="Arial"/>
        </w:rPr>
        <w:t xml:space="preserve"> ustawy </w:t>
      </w:r>
      <w:r w:rsidR="00EF3368" w:rsidRPr="007D63C9">
        <w:rPr>
          <w:rFonts w:ascii="Arial Narrow" w:hAnsi="Arial Narrow" w:cs="Arial"/>
        </w:rPr>
        <w:t xml:space="preserve">z dnia 11 września 2019r. Prawo zamówień publicznych </w:t>
      </w:r>
      <w:r w:rsidR="004521A5" w:rsidRPr="007D63C9">
        <w:rPr>
          <w:rFonts w:ascii="Arial Narrow" w:hAnsi="Arial Narrow" w:cs="Arial"/>
        </w:rPr>
        <w:t>(</w:t>
      </w:r>
      <w:proofErr w:type="spellStart"/>
      <w:r w:rsidR="004521A5" w:rsidRPr="007D63C9">
        <w:rPr>
          <w:rFonts w:ascii="Arial Narrow" w:hAnsi="Arial Narrow" w:cs="Arial"/>
        </w:rPr>
        <w:t>t.j</w:t>
      </w:r>
      <w:proofErr w:type="spellEnd"/>
      <w:r w:rsidR="004521A5" w:rsidRPr="007D63C9">
        <w:rPr>
          <w:rFonts w:ascii="Arial Narrow" w:hAnsi="Arial Narrow" w:cs="Arial"/>
        </w:rPr>
        <w:t>. Dz. U. z 2024 poz. 1320)</w:t>
      </w:r>
      <w:r w:rsidR="00E27ABB" w:rsidRPr="007D63C9">
        <w:rPr>
          <w:rFonts w:ascii="Arial Narrow" w:eastAsia="Times New Roman" w:hAnsi="Arial Narrow" w:cs="Arial"/>
          <w:lang w:eastAsia="pl-PL"/>
        </w:rPr>
        <w:t xml:space="preserve">, </w:t>
      </w:r>
      <w:r w:rsidRPr="007D63C9">
        <w:rPr>
          <w:rFonts w:ascii="Arial Narrow" w:eastAsia="Times New Roman" w:hAnsi="Arial Narrow" w:cs="Arial"/>
          <w:lang w:eastAsia="pl-PL"/>
        </w:rPr>
        <w:t xml:space="preserve">że </w:t>
      </w:r>
      <w:r w:rsidRPr="007D63C9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7D63C9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7D63C9">
        <w:rPr>
          <w:rFonts w:ascii="Arial Narrow" w:eastAsia="Times New Roman" w:hAnsi="Arial Narrow" w:cs="Arial"/>
          <w:lang w:eastAsia="pl-PL"/>
        </w:rPr>
        <w:t xml:space="preserve">do </w:t>
      </w:r>
      <w:r w:rsidRPr="007D63C9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D63C9" w14:paraId="2012DCC3" w14:textId="77777777" w:rsidTr="00467CA2">
        <w:tc>
          <w:tcPr>
            <w:tcW w:w="2269" w:type="dxa"/>
            <w:shd w:val="clear" w:color="auto" w:fill="auto"/>
          </w:tcPr>
          <w:p w14:paraId="7098C2C1" w14:textId="77777777" w:rsidR="00D520D3" w:rsidRPr="007D63C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7469FD" w14:textId="77777777" w:rsidR="00D520D3" w:rsidRPr="007D63C9" w:rsidRDefault="004521A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b/>
                <w:lang w:eastAsia="pl-PL"/>
              </w:rPr>
              <w:t>Adaptacja pomieszczeń na potrzeby archiwum dokumentacji medycznej w budynku 21 - piwnica</w:t>
            </w:r>
            <w:r w:rsidR="00D520D3" w:rsidRPr="007D63C9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4521A5" w:rsidRPr="007D63C9" w14:paraId="02EFA6E9" w14:textId="77777777" w:rsidTr="005D0EF7">
        <w:tc>
          <w:tcPr>
            <w:tcW w:w="2269" w:type="dxa"/>
            <w:shd w:val="clear" w:color="auto" w:fill="auto"/>
          </w:tcPr>
          <w:p w14:paraId="0EABF41E" w14:textId="77777777" w:rsidR="004521A5" w:rsidRPr="007D63C9" w:rsidRDefault="004521A5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C0DD1D" w14:textId="77777777" w:rsidR="004521A5" w:rsidRPr="007D63C9" w:rsidRDefault="004521A5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b/>
                <w:lang w:eastAsia="pl-PL"/>
              </w:rPr>
              <w:t>150/2024</w:t>
            </w:r>
          </w:p>
        </w:tc>
      </w:tr>
    </w:tbl>
    <w:p w14:paraId="3EE2F869" w14:textId="77777777" w:rsidR="00DC652A" w:rsidRPr="007D63C9" w:rsidRDefault="004521A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D63C9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7D63C9">
        <w:rPr>
          <w:rFonts w:ascii="Arial Narrow" w:eastAsia="Times New Roman" w:hAnsi="Arial Narrow" w:cs="Arial"/>
          <w:lang w:eastAsia="pl-PL"/>
        </w:rPr>
        <w:t>do dyspozycji Wykonawcy:</w:t>
      </w:r>
    </w:p>
    <w:p w14:paraId="24609DBA" w14:textId="77777777" w:rsidR="00DC652A" w:rsidRPr="007D63C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D63C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98FC149" w14:textId="77777777" w:rsidR="0071340C" w:rsidRPr="007D63C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D63C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7D63C9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7D63C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AF6E9C3" w14:textId="77777777" w:rsidR="0071340C" w:rsidRPr="007D63C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3D7281F5" w14:textId="77777777" w:rsidR="0071340C" w:rsidRPr="007D63C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D63C9">
        <w:rPr>
          <w:rFonts w:ascii="Arial Narrow" w:eastAsia="Times New Roman" w:hAnsi="Arial Narrow" w:cs="Arial"/>
          <w:lang w:eastAsia="pl-PL"/>
        </w:rPr>
        <w:t>nw. zasobów:</w:t>
      </w:r>
    </w:p>
    <w:p w14:paraId="6CF05C9B" w14:textId="77777777" w:rsidR="0071340C" w:rsidRPr="007D63C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D63C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C1DA6E2" w14:textId="77777777" w:rsidR="0071340C" w:rsidRPr="007D63C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7D63C9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7D63C9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7D63C9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898209D" w14:textId="77777777" w:rsidR="0071340C" w:rsidRPr="007D63C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7F28122E" w14:textId="77777777" w:rsidR="0071340C" w:rsidRPr="007D63C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3F4E6553" w14:textId="77777777" w:rsidR="00DC652A" w:rsidRPr="007D63C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7D63C9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7D63C9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7D63C9">
        <w:rPr>
          <w:rFonts w:ascii="Arial Narrow" w:eastAsia="Times New Roman" w:hAnsi="Arial Narrow" w:cs="Arial"/>
          <w:lang w:eastAsia="pl-PL"/>
        </w:rPr>
        <w:t>:</w:t>
      </w:r>
    </w:p>
    <w:p w14:paraId="3D91E94F" w14:textId="77777777" w:rsidR="00DC652A" w:rsidRPr="007D63C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7D63C9">
        <w:rPr>
          <w:rFonts w:ascii="Arial Narrow" w:eastAsia="Times New Roman" w:hAnsi="Arial Narrow" w:cs="Arial"/>
          <w:lang w:eastAsia="pl-PL"/>
        </w:rPr>
        <w:t>u</w:t>
      </w:r>
      <w:r w:rsidR="00DC652A" w:rsidRPr="007D63C9">
        <w:rPr>
          <w:rFonts w:ascii="Arial Narrow" w:eastAsia="Times New Roman" w:hAnsi="Arial Narrow" w:cs="Arial"/>
          <w:lang w:eastAsia="pl-PL"/>
        </w:rPr>
        <w:t>dostę</w:t>
      </w:r>
      <w:r w:rsidRPr="007D63C9">
        <w:rPr>
          <w:rFonts w:ascii="Arial Narrow" w:eastAsia="Times New Roman" w:hAnsi="Arial Narrow" w:cs="Arial"/>
          <w:lang w:eastAsia="pl-PL"/>
        </w:rPr>
        <w:t>p</w:t>
      </w:r>
      <w:r w:rsidR="00DC652A" w:rsidRPr="007D63C9">
        <w:rPr>
          <w:rFonts w:ascii="Arial Narrow" w:eastAsia="Times New Roman" w:hAnsi="Arial Narrow" w:cs="Arial"/>
          <w:lang w:eastAsia="pl-PL"/>
        </w:rPr>
        <w:t>ni</w:t>
      </w:r>
      <w:r w:rsidRPr="007D63C9">
        <w:rPr>
          <w:rFonts w:ascii="Arial Narrow" w:eastAsia="Times New Roman" w:hAnsi="Arial Narrow" w:cs="Arial"/>
          <w:lang w:eastAsia="pl-PL"/>
        </w:rPr>
        <w:t>ę</w:t>
      </w:r>
      <w:r w:rsidR="00DC652A" w:rsidRPr="007D63C9">
        <w:rPr>
          <w:rFonts w:ascii="Arial Narrow" w:eastAsia="Times New Roman" w:hAnsi="Arial Narrow" w:cs="Arial"/>
          <w:lang w:eastAsia="pl-PL"/>
        </w:rPr>
        <w:t xml:space="preserve"> </w:t>
      </w:r>
      <w:r w:rsidRPr="007D63C9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21B05278" w14:textId="77777777" w:rsidR="0093388F" w:rsidRPr="007D63C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D63C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458861C" w14:textId="77777777" w:rsidR="0093388F" w:rsidRPr="007D63C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D63C9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531DA2B5" w14:textId="77777777" w:rsidR="0093388F" w:rsidRPr="007D63C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7D63C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2F7DEFC" w14:textId="77777777" w:rsidR="00CB29AC" w:rsidRPr="007D63C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D63C9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6A322C3B" w14:textId="77777777" w:rsidR="00CB29AC" w:rsidRPr="007D63C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D63C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1D7C69A" w14:textId="77777777" w:rsidR="00830970" w:rsidRPr="007D63C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D63C9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7D63C9">
        <w:rPr>
          <w:rFonts w:ascii="Arial Narrow" w:eastAsia="Times New Roman" w:hAnsi="Arial Narrow" w:cs="Arial"/>
          <w:lang w:eastAsia="pl-PL"/>
        </w:rPr>
        <w:t xml:space="preserve">mojego </w:t>
      </w:r>
      <w:r w:rsidRPr="007D63C9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7D63C9">
        <w:rPr>
          <w:rFonts w:ascii="Arial Narrow" w:eastAsia="Times New Roman" w:hAnsi="Arial Narrow" w:cs="Arial"/>
          <w:lang w:eastAsia="pl-PL"/>
        </w:rPr>
        <w:t>będzie następujący:</w:t>
      </w:r>
    </w:p>
    <w:p w14:paraId="6DEABC63" w14:textId="77777777" w:rsidR="00E27ABB" w:rsidRPr="007D63C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D63C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D63C9" w14:paraId="61DE186D" w14:textId="77777777" w:rsidTr="00467CA2">
        <w:tc>
          <w:tcPr>
            <w:tcW w:w="2660" w:type="dxa"/>
            <w:shd w:val="clear" w:color="auto" w:fill="auto"/>
          </w:tcPr>
          <w:p w14:paraId="614A15E1" w14:textId="77777777" w:rsidR="00D520D3" w:rsidRPr="007D63C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2363293" w14:textId="77777777" w:rsidR="00D520D3" w:rsidRPr="007D63C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43F2971" w14:textId="77777777" w:rsidR="00D520D3" w:rsidRPr="007D63C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625873B" w14:textId="77777777" w:rsidR="00D520D3" w:rsidRPr="007D63C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8C1983C" w14:textId="77777777" w:rsidR="00D520D3" w:rsidRPr="007D63C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F9F950" w14:textId="77777777" w:rsidR="00D520D3" w:rsidRPr="007D63C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D63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521A5" w:rsidRPr="007D63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7D63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7D63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7D63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05BE770" w14:textId="77777777" w:rsidR="00E27ABB" w:rsidRPr="007D63C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7D63C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03690" w14:textId="77777777" w:rsidR="00BE4DBA" w:rsidRDefault="00BE4DBA" w:rsidP="00025386">
      <w:pPr>
        <w:spacing w:after="0" w:line="240" w:lineRule="auto"/>
      </w:pPr>
      <w:r>
        <w:separator/>
      </w:r>
    </w:p>
  </w:endnote>
  <w:endnote w:type="continuationSeparator" w:id="0">
    <w:p w14:paraId="0A443695" w14:textId="77777777" w:rsidR="00BE4DBA" w:rsidRDefault="00BE4D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58AEF" w14:textId="77777777" w:rsidR="004521A5" w:rsidRDefault="004521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731B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1A19D8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FAB2B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8A7C92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7DB8" w14:textId="77777777" w:rsidR="004521A5" w:rsidRDefault="004521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35558" w14:textId="77777777" w:rsidR="00BE4DBA" w:rsidRDefault="00BE4DBA" w:rsidP="00025386">
      <w:pPr>
        <w:spacing w:after="0" w:line="240" w:lineRule="auto"/>
      </w:pPr>
      <w:r>
        <w:separator/>
      </w:r>
    </w:p>
  </w:footnote>
  <w:footnote w:type="continuationSeparator" w:id="0">
    <w:p w14:paraId="55CF60B0" w14:textId="77777777" w:rsidR="00BE4DBA" w:rsidRDefault="00BE4D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FE849" w14:textId="77777777" w:rsidR="004521A5" w:rsidRDefault="004521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06FCF" w14:textId="77777777" w:rsidR="004521A5" w:rsidRDefault="00452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5B6B6" w14:textId="77777777" w:rsidR="004521A5" w:rsidRDefault="00452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256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DB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521A5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3C9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4DBA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A3488"/>
  <w15:chartTrackingRefBased/>
  <w15:docId w15:val="{693D92EB-01FC-4A0D-A30D-5EE7653F3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2024-11-05T07:56:00Z</cp:lastPrinted>
  <dcterms:created xsi:type="dcterms:W3CDTF">2024-11-05T07:56:00Z</dcterms:created>
  <dcterms:modified xsi:type="dcterms:W3CDTF">2024-11-05T07:56:00Z</dcterms:modified>
</cp:coreProperties>
</file>