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15CBF" w14:textId="77777777" w:rsidR="00D62E6E" w:rsidRPr="000E78C4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0E78C4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B72D06" w:rsidRPr="000E78C4">
        <w:rPr>
          <w:rFonts w:ascii="Arial Narrow" w:eastAsia="Times New Roman" w:hAnsi="Arial Narrow" w:cs="Arial"/>
          <w:bCs/>
          <w:szCs w:val="18"/>
          <w:lang w:eastAsia="pl-PL"/>
        </w:rPr>
        <w:t>7</w:t>
      </w:r>
      <w:r w:rsidRPr="000E78C4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E78C4" w14:paraId="2F16FBDE" w14:textId="77777777" w:rsidTr="00D62E6E">
        <w:tc>
          <w:tcPr>
            <w:tcW w:w="2800" w:type="dxa"/>
            <w:shd w:val="clear" w:color="auto" w:fill="auto"/>
          </w:tcPr>
          <w:p w14:paraId="0990127C" w14:textId="77777777" w:rsidR="00D62E6E" w:rsidRPr="000E78C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E78C4">
              <w:rPr>
                <w:rFonts w:ascii="Arial Narrow" w:hAnsi="Arial Narrow" w:cs="Arial"/>
                <w:b/>
              </w:rPr>
              <w:t>Wykonawca</w:t>
            </w:r>
            <w:r w:rsidRPr="000E78C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721E5B4" w14:textId="77777777" w:rsidR="00D62E6E" w:rsidRPr="000E78C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A760F3E" w14:textId="77777777" w:rsidR="00D62E6E" w:rsidRPr="000E78C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33AA3E" w14:textId="77777777" w:rsidR="00D62E6E" w:rsidRPr="000E78C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E78C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E78C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E78C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0E78C4" w14:paraId="21968741" w14:textId="77777777" w:rsidTr="00D62E6E">
        <w:tc>
          <w:tcPr>
            <w:tcW w:w="2800" w:type="dxa"/>
            <w:shd w:val="clear" w:color="auto" w:fill="auto"/>
          </w:tcPr>
          <w:p w14:paraId="1FC94A58" w14:textId="77777777" w:rsidR="00D62E6E" w:rsidRPr="000E78C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E78C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835CB84" w14:textId="77777777" w:rsidR="00D62E6E" w:rsidRPr="000E78C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2CD4D9D" w14:textId="77777777" w:rsidR="00D62E6E" w:rsidRPr="000E78C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273E86" w14:textId="77777777" w:rsidR="00D62E6E" w:rsidRPr="000E78C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E78C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E78C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0E78C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6CF83A9" w14:textId="77777777" w:rsidR="00BC121E" w:rsidRPr="000E78C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72D06" w:rsidRPr="000E78C4" w14:paraId="6CFF3C21" w14:textId="77777777" w:rsidTr="005D0EF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1FAA2F8" w14:textId="77777777" w:rsidR="00B72D06" w:rsidRPr="000E78C4" w:rsidRDefault="00B72D06" w:rsidP="005D0EF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074ABCE5" w14:textId="77777777" w:rsidR="00B72D06" w:rsidRPr="000E78C4" w:rsidRDefault="00B72D06" w:rsidP="005D0EF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0E78C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0E78C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0E78C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2024 poz. 1320)</w:t>
            </w:r>
            <w:r w:rsidRPr="000E78C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593D4488" w14:textId="77777777" w:rsidR="00B72D06" w:rsidRPr="000E78C4" w:rsidRDefault="00B72D06" w:rsidP="005D0EF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1E7AEDBD" w14:textId="77777777" w:rsidR="00B72D06" w:rsidRPr="000E78C4" w:rsidRDefault="00B72D06" w:rsidP="005D0EF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16B2C157" w14:textId="77777777" w:rsidR="00BC121E" w:rsidRPr="000E78C4" w:rsidRDefault="00B72D0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E78C4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0E78C4">
        <w:rPr>
          <w:rFonts w:ascii="Arial Narrow" w:eastAsia="Times New Roman" w:hAnsi="Arial Narrow" w:cs="Arial"/>
          <w:lang w:eastAsia="pl-PL"/>
        </w:rPr>
        <w:t>N</w:t>
      </w:r>
      <w:r w:rsidR="00BC121E" w:rsidRPr="000E78C4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E78C4" w14:paraId="736FCCF6" w14:textId="77777777" w:rsidTr="00D62E6E">
        <w:tc>
          <w:tcPr>
            <w:tcW w:w="2269" w:type="dxa"/>
            <w:shd w:val="clear" w:color="auto" w:fill="auto"/>
          </w:tcPr>
          <w:p w14:paraId="62AFEA1D" w14:textId="77777777" w:rsidR="00D62E6E" w:rsidRPr="000E78C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B54DA1" w14:textId="77777777" w:rsidR="00D62E6E" w:rsidRPr="000E78C4" w:rsidRDefault="00B72D0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b/>
                <w:lang w:eastAsia="pl-PL"/>
              </w:rPr>
              <w:t>Adaptacja pomieszczeń na potrzeby archiwum dokumentacji medycznej w budynku 21 - piwnica</w:t>
            </w:r>
            <w:r w:rsidR="00D62E6E" w:rsidRPr="000E78C4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B72D06" w:rsidRPr="000E78C4" w14:paraId="7317F42A" w14:textId="77777777" w:rsidTr="005D0EF7">
        <w:tc>
          <w:tcPr>
            <w:tcW w:w="2269" w:type="dxa"/>
            <w:shd w:val="clear" w:color="auto" w:fill="auto"/>
          </w:tcPr>
          <w:p w14:paraId="2316F168" w14:textId="77777777" w:rsidR="00B72D06" w:rsidRPr="000E78C4" w:rsidRDefault="00B72D06" w:rsidP="005D0E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37D5F5" w14:textId="77777777" w:rsidR="00B72D06" w:rsidRPr="000E78C4" w:rsidRDefault="00B72D06" w:rsidP="005D0E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b/>
                <w:lang w:eastAsia="pl-PL"/>
              </w:rPr>
              <w:t>150/2024</w:t>
            </w:r>
          </w:p>
        </w:tc>
      </w:tr>
    </w:tbl>
    <w:p w14:paraId="78FED921" w14:textId="77777777" w:rsidR="00BC121E" w:rsidRPr="000E78C4" w:rsidRDefault="00B72D0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0E78C4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0E78C4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0E78C4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0E78C4">
        <w:rPr>
          <w:rFonts w:ascii="Arial Narrow" w:eastAsia="Times New Roman" w:hAnsi="Arial Narrow" w:cs="Arial"/>
          <w:b/>
          <w:lang w:eastAsia="pl-PL"/>
        </w:rPr>
        <w:t>,</w:t>
      </w:r>
      <w:r w:rsidR="00BC121E" w:rsidRPr="000E78C4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0E78C4">
        <w:rPr>
          <w:rFonts w:ascii="Arial Narrow" w:eastAsia="Times New Roman" w:hAnsi="Arial Narrow" w:cs="Arial"/>
          <w:bCs/>
          <w:lang w:eastAsia="pl-PL"/>
        </w:rPr>
        <w:t>, że:</w:t>
      </w:r>
    </w:p>
    <w:p w14:paraId="63DCBA27" w14:textId="77777777" w:rsidR="00BC121E" w:rsidRPr="000E78C4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0E78C4">
        <w:rPr>
          <w:rFonts w:ascii="Arial Narrow" w:eastAsia="Times New Roman" w:hAnsi="Arial Narrow" w:cs="Arial"/>
          <w:b/>
          <w:bCs/>
        </w:rPr>
        <w:object w:dxaOrig="0" w:dyaOrig="0" w14:anchorId="4745AD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0E78C4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0E78C4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0E78C4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0E78C4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0E78C4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0E78C4">
        <w:rPr>
          <w:rFonts w:ascii="Arial Narrow" w:eastAsia="Times New Roman" w:hAnsi="Arial Narrow" w:cs="Arial"/>
          <w:lang w:eastAsia="pl-PL"/>
        </w:rPr>
        <w:t>.</w:t>
      </w:r>
    </w:p>
    <w:p w14:paraId="25DE4B0D" w14:textId="77777777" w:rsidR="00BC121E" w:rsidRPr="000E78C4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E78C4">
        <w:rPr>
          <w:rFonts w:ascii="Arial Narrow" w:eastAsia="Times New Roman" w:hAnsi="Arial Narrow" w:cs="Arial"/>
          <w:b/>
          <w:bCs/>
        </w:rPr>
        <w:object w:dxaOrig="0" w:dyaOrig="0" w14:anchorId="571FCDFE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0E78C4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0E78C4">
        <w:rPr>
          <w:rFonts w:ascii="Arial Narrow" w:eastAsia="Times New Roman" w:hAnsi="Arial Narrow" w:cs="Arial"/>
          <w:lang w:eastAsia="pl-PL"/>
        </w:rPr>
        <w:t xml:space="preserve">            </w:t>
      </w:r>
      <w:r w:rsidRPr="000E78C4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0E78C4">
        <w:rPr>
          <w:rFonts w:ascii="Arial Narrow" w:eastAsia="Times New Roman" w:hAnsi="Arial Narrow" w:cs="Arial"/>
          <w:lang w:eastAsia="pl-PL"/>
        </w:rPr>
        <w:t>t.j. Dz.U. z 2023r. poz. 1689</w:t>
      </w:r>
      <w:r w:rsidRPr="000E78C4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5BF2063E" w14:textId="77777777" w:rsidR="00BF69A4" w:rsidRPr="000E78C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E78C4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E78C4" w14:paraId="7700B3CD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64E2A" w14:textId="77777777" w:rsidR="00BC121E" w:rsidRPr="000E78C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192B4" w14:textId="77777777" w:rsidR="00BC121E" w:rsidRPr="000E78C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5B72B" w14:textId="77777777" w:rsidR="00BC121E" w:rsidRPr="000E78C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0E78C4" w14:paraId="2D679DF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EAEBD" w14:textId="77777777" w:rsidR="00BC121E" w:rsidRPr="000E78C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7ED2" w14:textId="77777777" w:rsidR="00BC121E" w:rsidRPr="000E78C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295D" w14:textId="77777777" w:rsidR="00BC121E" w:rsidRPr="000E78C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0E78C4" w14:paraId="4DC45B4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4DE81" w14:textId="77777777" w:rsidR="00BC121E" w:rsidRPr="000E78C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F4C5" w14:textId="77777777" w:rsidR="00BC121E" w:rsidRPr="000E78C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17C9" w14:textId="77777777" w:rsidR="00BC121E" w:rsidRPr="000E78C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00EE83CB" w14:textId="77777777" w:rsidR="00BC121E" w:rsidRPr="000E78C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0E78C4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942C3C8" w14:textId="77777777" w:rsidR="00BC121E" w:rsidRPr="000E78C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0E78C4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0E78C4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715DC2F8" w14:textId="77777777" w:rsidR="00067B62" w:rsidRPr="000E78C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0E78C4">
        <w:rPr>
          <w:rFonts w:ascii="Arial Narrow" w:eastAsia="Times New Roman" w:hAnsi="Arial Narrow" w:cs="Arial"/>
          <w:color w:val="0070C0"/>
          <w:lang w:eastAsia="pl-PL"/>
        </w:rPr>
        <w:t>*</w:t>
      </w:r>
      <w:r w:rsidRPr="000E78C4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0E78C4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350D9E4E" w14:textId="77777777" w:rsidR="00067B62" w:rsidRPr="000E78C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E78C4" w14:paraId="41F0D1F2" w14:textId="77777777" w:rsidTr="00620E37">
        <w:tc>
          <w:tcPr>
            <w:tcW w:w="2660" w:type="dxa"/>
            <w:shd w:val="clear" w:color="auto" w:fill="auto"/>
          </w:tcPr>
          <w:p w14:paraId="667ED3B3" w14:textId="77777777" w:rsidR="00BC121E" w:rsidRPr="000E78C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A8C712A" w14:textId="77777777" w:rsidR="00BC121E" w:rsidRPr="000E78C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8DE2AC0" w14:textId="77777777" w:rsidR="00BC121E" w:rsidRPr="000E78C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0E78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0E78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E1B076E" w14:textId="77777777" w:rsidR="00BC121E" w:rsidRPr="000E78C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DF8CE37" w14:textId="77777777" w:rsidR="00BC121E" w:rsidRPr="000E78C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D0C0A38" w14:textId="77777777" w:rsidR="00BC121E" w:rsidRPr="000E78C4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E78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72D06" w:rsidRPr="000E78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0E78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0E78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4EB31551" w14:textId="77777777" w:rsidR="00106AC7" w:rsidRPr="000E78C4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0E78C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A554FB" w14:textId="77777777" w:rsidR="00403355" w:rsidRDefault="00403355">
      <w:r>
        <w:separator/>
      </w:r>
    </w:p>
  </w:endnote>
  <w:endnote w:type="continuationSeparator" w:id="0">
    <w:p w14:paraId="662EB3EE" w14:textId="77777777" w:rsidR="00403355" w:rsidRDefault="00403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70729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EA03F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E3677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C03EC7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CE8517D">
        <v:line id="_x0000_s1025" style="position:absolute;left:0;text-align:left;z-index:251657728" from="-3.85pt,8.7pt" to="455.15pt,8.7pt"/>
      </w:pict>
    </w:r>
  </w:p>
  <w:p w14:paraId="2D941EC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45D3E" w14:textId="77777777" w:rsidR="00B72D06" w:rsidRDefault="00B72D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06D21B" w14:textId="77777777" w:rsidR="00403355" w:rsidRDefault="00403355">
      <w:r>
        <w:separator/>
      </w:r>
    </w:p>
  </w:footnote>
  <w:footnote w:type="continuationSeparator" w:id="0">
    <w:p w14:paraId="5766C814" w14:textId="77777777" w:rsidR="00403355" w:rsidRDefault="004033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3319DE" w14:textId="77777777" w:rsidR="00B72D06" w:rsidRDefault="00B72D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E1FD66" w14:textId="77777777" w:rsidR="00B72D06" w:rsidRDefault="00B72D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A1CDD2" w14:textId="77777777" w:rsidR="00B72D06" w:rsidRDefault="00B72D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1738194">
    <w:abstractNumId w:val="13"/>
  </w:num>
  <w:num w:numId="2" w16cid:durableId="167597775">
    <w:abstractNumId w:val="0"/>
  </w:num>
  <w:num w:numId="3" w16cid:durableId="173955849">
    <w:abstractNumId w:val="11"/>
  </w:num>
  <w:num w:numId="4" w16cid:durableId="936791870">
    <w:abstractNumId w:val="8"/>
  </w:num>
  <w:num w:numId="5" w16cid:durableId="931552100">
    <w:abstractNumId w:val="7"/>
  </w:num>
  <w:num w:numId="6" w16cid:durableId="1520776087">
    <w:abstractNumId w:val="1"/>
  </w:num>
  <w:num w:numId="7" w16cid:durableId="1469323350">
    <w:abstractNumId w:val="6"/>
  </w:num>
  <w:num w:numId="8" w16cid:durableId="1414549773">
    <w:abstractNumId w:val="3"/>
  </w:num>
  <w:num w:numId="9" w16cid:durableId="689140844">
    <w:abstractNumId w:val="2"/>
  </w:num>
  <w:num w:numId="10" w16cid:durableId="445738973">
    <w:abstractNumId w:val="5"/>
  </w:num>
  <w:num w:numId="11" w16cid:durableId="1284463003">
    <w:abstractNumId w:val="10"/>
  </w:num>
  <w:num w:numId="12" w16cid:durableId="1374842029">
    <w:abstractNumId w:val="4"/>
  </w:num>
  <w:num w:numId="13" w16cid:durableId="2123451195">
    <w:abstractNumId w:val="9"/>
  </w:num>
  <w:num w:numId="14" w16cid:durableId="15553889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355"/>
    <w:rsid w:val="0000184A"/>
    <w:rsid w:val="00007C1C"/>
    <w:rsid w:val="00012997"/>
    <w:rsid w:val="000621A2"/>
    <w:rsid w:val="00067B62"/>
    <w:rsid w:val="000719DC"/>
    <w:rsid w:val="00075CEC"/>
    <w:rsid w:val="000E0467"/>
    <w:rsid w:val="000E78C4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03355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16E58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72D06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6807F3"/>
  <w15:chartTrackingRefBased/>
  <w15:docId w15:val="{1509AE18-5CD3-4AF1-AD71-EAAB76936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234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2024-11-05T08:26:00Z</cp:lastPrinted>
  <dcterms:created xsi:type="dcterms:W3CDTF">2024-11-05T08:26:00Z</dcterms:created>
  <dcterms:modified xsi:type="dcterms:W3CDTF">2024-11-05T08:26:00Z</dcterms:modified>
</cp:coreProperties>
</file>