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28B6CE" w14:textId="77777777" w:rsidR="00821C80" w:rsidRPr="000D4FE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2"/>
        </w:rPr>
      </w:pPr>
      <w:r w:rsidRPr="000D4FE6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705993" w:rsidRPr="000D4FE6">
        <w:rPr>
          <w:rFonts w:ascii="Arial Narrow" w:hAnsi="Arial Narrow" w:cs="Arial"/>
          <w:b w:val="0"/>
          <w:bCs/>
          <w:szCs w:val="18"/>
        </w:rPr>
        <w:t>5</w:t>
      </w:r>
      <w:r w:rsidR="00F83B51" w:rsidRPr="000D4FE6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0D4FE6" w14:paraId="65F9D41D" w14:textId="77777777" w:rsidTr="00CA5E56">
        <w:tc>
          <w:tcPr>
            <w:tcW w:w="2800" w:type="dxa"/>
            <w:shd w:val="clear" w:color="auto" w:fill="auto"/>
          </w:tcPr>
          <w:p w14:paraId="1DF9F626" w14:textId="77777777" w:rsidR="007524A3" w:rsidRPr="000D4FE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4FE6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0D4FE6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964C648" w14:textId="77777777" w:rsidR="007524A3" w:rsidRPr="000D4FE6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A176DA8" w14:textId="77777777" w:rsidR="007524A3" w:rsidRPr="000D4FE6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0D4FE6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FD69407" w14:textId="77777777" w:rsidR="007524A3" w:rsidRPr="000D4FE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0D4FE6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0D4F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0D4FE6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0D4FE6" w14:paraId="55BA3C9E" w14:textId="77777777" w:rsidTr="00CA5E56">
        <w:tc>
          <w:tcPr>
            <w:tcW w:w="2800" w:type="dxa"/>
            <w:shd w:val="clear" w:color="auto" w:fill="auto"/>
          </w:tcPr>
          <w:p w14:paraId="3C4B5B3D" w14:textId="77777777" w:rsidR="007524A3" w:rsidRPr="000D4FE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4FE6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31F812EB" w14:textId="77777777" w:rsidR="00CA5E56" w:rsidRPr="000D4FE6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4FAA075" w14:textId="77777777" w:rsidR="00CA5E56" w:rsidRPr="000D4FE6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0D4FE6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6DEA6F3C" w14:textId="77777777" w:rsidR="007524A3" w:rsidRPr="000D4FE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0D4FE6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0D4FE6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0D4FE6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64B461EC" w14:textId="77777777" w:rsidR="007524A3" w:rsidRPr="000D4FE6" w:rsidRDefault="007524A3" w:rsidP="00AE3F9F">
      <w:pPr>
        <w:rPr>
          <w:rFonts w:ascii="Arial Narrow" w:eastAsia="Calibri" w:hAnsi="Arial Narrow" w:cs="Arial"/>
          <w:b/>
          <w:sz w:val="44"/>
          <w:szCs w:val="4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0D4FE6" w14:paraId="424A0357" w14:textId="77777777" w:rsidTr="00CA5E56">
        <w:tc>
          <w:tcPr>
            <w:tcW w:w="14034" w:type="dxa"/>
            <w:shd w:val="clear" w:color="auto" w:fill="F2F2F2"/>
          </w:tcPr>
          <w:p w14:paraId="771D837B" w14:textId="77777777" w:rsidR="00CA5E56" w:rsidRPr="000D4FE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0D4FE6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2C6EEB9C" w14:textId="77777777" w:rsidR="00CA5E56" w:rsidRPr="000D4FE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4FE6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0D4FE6" w14:paraId="1EF127AE" w14:textId="77777777" w:rsidTr="00CA5E56">
        <w:tc>
          <w:tcPr>
            <w:tcW w:w="2268" w:type="dxa"/>
            <w:shd w:val="clear" w:color="auto" w:fill="auto"/>
          </w:tcPr>
          <w:p w14:paraId="365192B1" w14:textId="77777777" w:rsidR="00CA5E56" w:rsidRPr="000D4FE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FE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2757407" w14:textId="77777777" w:rsidR="00CA5E56" w:rsidRPr="000D4FE6" w:rsidRDefault="0070599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4FE6">
              <w:rPr>
                <w:rFonts w:ascii="Arial Narrow" w:hAnsi="Arial Narrow" w:cs="Arial"/>
                <w:b/>
                <w:sz w:val="22"/>
                <w:szCs w:val="22"/>
              </w:rPr>
              <w:t>Adaptacja pomieszczeń na potrzeby archiwum dokumentacji medycznej w budynku 21 - piwnica</w:t>
            </w:r>
            <w:r w:rsidR="00CA5E56" w:rsidRPr="000D4FE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05993" w:rsidRPr="000D4FE6" w14:paraId="4DE05294" w14:textId="77777777" w:rsidTr="005D0EF7">
        <w:tc>
          <w:tcPr>
            <w:tcW w:w="2268" w:type="dxa"/>
            <w:shd w:val="clear" w:color="auto" w:fill="auto"/>
          </w:tcPr>
          <w:p w14:paraId="248C10DC" w14:textId="77777777" w:rsidR="00705993" w:rsidRPr="000D4FE6" w:rsidRDefault="00705993" w:rsidP="005D0E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FE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2C6F88D0" w14:textId="77777777" w:rsidR="00705993" w:rsidRPr="000D4FE6" w:rsidRDefault="00705993" w:rsidP="005D0E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4FE6">
              <w:rPr>
                <w:rFonts w:ascii="Arial Narrow" w:hAnsi="Arial Narrow" w:cs="Arial"/>
                <w:b/>
                <w:sz w:val="22"/>
                <w:szCs w:val="22"/>
              </w:rPr>
              <w:t>150/2024</w:t>
            </w:r>
          </w:p>
        </w:tc>
      </w:tr>
    </w:tbl>
    <w:p w14:paraId="31CCC864" w14:textId="77777777" w:rsidR="0060654D" w:rsidRPr="000D4FE6" w:rsidRDefault="00705993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4FE6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0D4FE6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0D4FE6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</w:t>
      </w:r>
      <w:r w:rsidR="00CA5E56" w:rsidRPr="000D4FE6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0D4FE6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0D4FE6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0D4FE6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0D4FE6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0D4FE6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0D4FE6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0D4FE6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0D4FE6" w14:paraId="39B01D63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83068E4" w14:textId="77777777" w:rsidR="00173417" w:rsidRPr="000D4FE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D4FE6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434AE06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D4FE6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404E2B0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D4FE6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A7950DC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D4FE6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B1FB002" w14:textId="77777777" w:rsidR="00173417" w:rsidRPr="000D4FE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D4FE6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0D4FE6" w14:paraId="65262A09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4641EBB" w14:textId="77777777" w:rsidR="00173417" w:rsidRPr="000D4FE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FFBB582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766F4AAA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26904123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071FAC6B" w14:textId="77777777" w:rsidR="00173417" w:rsidRPr="000D4FE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0D4FE6" w14:paraId="665EE553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42778B6" w14:textId="77777777" w:rsidR="00173417" w:rsidRPr="000D4FE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94E7EA2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535D069C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32D36EF5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4547023" w14:textId="77777777" w:rsidR="00173417" w:rsidRPr="000D4FE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0D4FE6" w14:paraId="72C6F4C6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61908FAB" w14:textId="77777777" w:rsidR="00173417" w:rsidRPr="000D4FE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01E49041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387ECE21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73B68A86" w14:textId="77777777" w:rsidR="00173417" w:rsidRPr="000D4FE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CED32E9" w14:textId="77777777" w:rsidR="00173417" w:rsidRPr="000D4FE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55A951DB" w14:textId="77777777" w:rsidR="00121B8A" w:rsidRPr="000D4FE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2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0D4FE6" w14:paraId="5B6C97F0" w14:textId="77777777" w:rsidTr="009160CE">
        <w:tc>
          <w:tcPr>
            <w:tcW w:w="6237" w:type="dxa"/>
            <w:shd w:val="clear" w:color="auto" w:fill="auto"/>
          </w:tcPr>
          <w:p w14:paraId="5BB61733" w14:textId="77777777" w:rsidR="00121B8A" w:rsidRPr="000D4FE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73A4D4CB" w14:textId="77777777" w:rsidR="00121B8A" w:rsidRPr="000D4FE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0D4FE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0D4FE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0D4FE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158464B6" w14:textId="77777777" w:rsidR="00121B8A" w:rsidRPr="000D4FE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D4FE6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0D4FE6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1318626D" w14:textId="77777777" w:rsidR="00121B8A" w:rsidRPr="000D4FE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2984ADF1" w14:textId="77777777" w:rsidR="00121B8A" w:rsidRPr="000D4FE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0D4FE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0D4FE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0D4FE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6211AED2" w14:textId="77777777" w:rsidR="00121B8A" w:rsidRPr="000D4FE6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D4FE6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705993" w:rsidRPr="000D4FE6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lub podpis zaufany lub elektroniczny podpis osobisty </w:t>
            </w:r>
            <w:r w:rsidRPr="000D4FE6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700DB05F" w14:textId="77777777" w:rsidR="00821C80" w:rsidRPr="000D4FE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0D4FE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9B1C3" w14:textId="77777777" w:rsidR="00B21CAC" w:rsidRDefault="00B21CAC">
      <w:r>
        <w:separator/>
      </w:r>
    </w:p>
  </w:endnote>
  <w:endnote w:type="continuationSeparator" w:id="0">
    <w:p w14:paraId="413181DC" w14:textId="77777777" w:rsidR="00B21CAC" w:rsidRDefault="00B21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8501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C4A96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1EB03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194D9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E303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2CD30C" w14:textId="77777777" w:rsidR="00821C80" w:rsidRDefault="00821C80">
    <w:pPr>
      <w:pStyle w:val="Stopka"/>
      <w:tabs>
        <w:tab w:val="clear" w:pos="4536"/>
      </w:tabs>
      <w:jc w:val="center"/>
    </w:pPr>
  </w:p>
  <w:p w14:paraId="1EA9531F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2A085" w14:textId="77777777" w:rsidR="00B21CAC" w:rsidRDefault="00B21CAC">
      <w:r>
        <w:separator/>
      </w:r>
    </w:p>
  </w:footnote>
  <w:footnote w:type="continuationSeparator" w:id="0">
    <w:p w14:paraId="1B48CFAC" w14:textId="77777777" w:rsidR="00B21CAC" w:rsidRDefault="00B21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6259D" w14:textId="77777777" w:rsidR="00705993" w:rsidRDefault="00705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E2796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705993">
      <w:rPr>
        <w:rFonts w:ascii="Arial" w:hAnsi="Arial" w:cs="Arial"/>
      </w:rPr>
      <w:t>150/2024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DDA6B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CAC"/>
    <w:rsid w:val="000D4FE6"/>
    <w:rsid w:val="001174D3"/>
    <w:rsid w:val="00121B8A"/>
    <w:rsid w:val="00150D7E"/>
    <w:rsid w:val="00167DCC"/>
    <w:rsid w:val="00173417"/>
    <w:rsid w:val="004E070D"/>
    <w:rsid w:val="0060654D"/>
    <w:rsid w:val="00691359"/>
    <w:rsid w:val="00705993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21CAC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286D4"/>
  <w15:chartTrackingRefBased/>
  <w15:docId w15:val="{C1D486E1-FD90-4292-B512-E14F574E5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124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2024-11-05T08:25:00Z</cp:lastPrinted>
  <dcterms:created xsi:type="dcterms:W3CDTF">2024-11-05T08:25:00Z</dcterms:created>
  <dcterms:modified xsi:type="dcterms:W3CDTF">2024-11-05T08:25:00Z</dcterms:modified>
</cp:coreProperties>
</file>