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B48BC" w14:textId="0DBCAAAC" w:rsidR="005103B9" w:rsidRPr="0059229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9229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92296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59229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6D213FD" w14:textId="77777777" w:rsidR="00C4103F" w:rsidRPr="0059229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92296">
        <w:rPr>
          <w:rFonts w:ascii="Arial Narrow" w:hAnsi="Arial Narrow" w:cs="Arial"/>
          <w:b/>
        </w:rPr>
        <w:t>Zamawiający</w:t>
      </w:r>
      <w:r w:rsidR="007936D6" w:rsidRPr="00592296">
        <w:rPr>
          <w:rFonts w:ascii="Arial Narrow" w:hAnsi="Arial Narrow" w:cs="Arial"/>
          <w:b/>
        </w:rPr>
        <w:t>:</w:t>
      </w:r>
    </w:p>
    <w:p w14:paraId="44559385" w14:textId="77777777" w:rsidR="006676AE" w:rsidRPr="00592296" w:rsidRDefault="007B0A0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229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2094184" w14:textId="77777777" w:rsidR="006676AE" w:rsidRPr="00592296" w:rsidRDefault="007B0A0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2296">
        <w:rPr>
          <w:rFonts w:ascii="Arial Narrow" w:hAnsi="Arial Narrow" w:cs="Arial"/>
          <w:sz w:val="22"/>
          <w:szCs w:val="22"/>
        </w:rPr>
        <w:t>ul. Powstańców Warszawy</w:t>
      </w:r>
      <w:r w:rsidR="006676AE" w:rsidRPr="00592296">
        <w:rPr>
          <w:rFonts w:ascii="Arial Narrow" w:hAnsi="Arial Narrow" w:cs="Arial"/>
          <w:sz w:val="22"/>
          <w:szCs w:val="22"/>
        </w:rPr>
        <w:t xml:space="preserve"> </w:t>
      </w:r>
      <w:r w:rsidRPr="00592296">
        <w:rPr>
          <w:rFonts w:ascii="Arial Narrow" w:hAnsi="Arial Narrow" w:cs="Arial"/>
          <w:sz w:val="22"/>
          <w:szCs w:val="22"/>
        </w:rPr>
        <w:t>5</w:t>
      </w:r>
      <w:r w:rsidR="006676AE" w:rsidRPr="00592296">
        <w:rPr>
          <w:rFonts w:ascii="Arial Narrow" w:hAnsi="Arial Narrow" w:cs="Arial"/>
          <w:sz w:val="22"/>
          <w:szCs w:val="22"/>
        </w:rPr>
        <w:t xml:space="preserve"> </w:t>
      </w:r>
    </w:p>
    <w:p w14:paraId="58232384" w14:textId="77777777" w:rsidR="00F90CD1" w:rsidRPr="00592296" w:rsidRDefault="007B0A0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92296">
        <w:rPr>
          <w:rFonts w:ascii="Arial Narrow" w:hAnsi="Arial Narrow" w:cs="Arial"/>
          <w:sz w:val="22"/>
          <w:szCs w:val="22"/>
        </w:rPr>
        <w:t>85-681</w:t>
      </w:r>
      <w:r w:rsidR="006676AE" w:rsidRPr="00592296">
        <w:rPr>
          <w:rFonts w:ascii="Arial Narrow" w:hAnsi="Arial Narrow" w:cs="Arial"/>
          <w:sz w:val="22"/>
          <w:szCs w:val="22"/>
        </w:rPr>
        <w:t xml:space="preserve"> </w:t>
      </w:r>
      <w:r w:rsidRPr="00592296">
        <w:rPr>
          <w:rFonts w:ascii="Arial Narrow" w:hAnsi="Arial Narrow" w:cs="Arial"/>
          <w:sz w:val="22"/>
          <w:szCs w:val="22"/>
        </w:rPr>
        <w:t>Bydgoszcz</w:t>
      </w:r>
    </w:p>
    <w:p w14:paraId="5716727E" w14:textId="77777777" w:rsidR="009169D4" w:rsidRPr="0059229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9229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3332910" w14:textId="77777777" w:rsidR="00C4103F" w:rsidRPr="0059229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92296">
        <w:rPr>
          <w:rFonts w:ascii="Arial Narrow" w:hAnsi="Arial Narrow" w:cs="Arial"/>
          <w:iCs/>
          <w:sz w:val="14"/>
          <w:szCs w:val="14"/>
        </w:rPr>
        <w:t>[</w:t>
      </w:r>
      <w:r w:rsidR="009169D4" w:rsidRPr="00592296">
        <w:rPr>
          <w:rFonts w:ascii="Arial Narrow" w:hAnsi="Arial Narrow" w:cs="Arial"/>
          <w:iCs/>
          <w:sz w:val="14"/>
          <w:szCs w:val="14"/>
        </w:rPr>
        <w:t>pełna nazwa, adres</w:t>
      </w:r>
      <w:r w:rsidRPr="00592296">
        <w:rPr>
          <w:rFonts w:ascii="Arial Narrow" w:hAnsi="Arial Narrow" w:cs="Arial"/>
          <w:iCs/>
          <w:sz w:val="14"/>
          <w:szCs w:val="14"/>
        </w:rPr>
        <w:t>]</w:t>
      </w:r>
    </w:p>
    <w:p w14:paraId="2CBB03C2" w14:textId="77777777" w:rsidR="002578E4" w:rsidRPr="00592296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2296" w14:paraId="5EACCBAE" w14:textId="77777777" w:rsidTr="0018769E">
        <w:tc>
          <w:tcPr>
            <w:tcW w:w="2800" w:type="dxa"/>
            <w:shd w:val="clear" w:color="auto" w:fill="auto"/>
          </w:tcPr>
          <w:p w14:paraId="1D8C051E" w14:textId="77777777" w:rsidR="002578E4" w:rsidRPr="0059229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2296">
              <w:rPr>
                <w:rFonts w:ascii="Arial Narrow" w:hAnsi="Arial Narrow" w:cs="Arial"/>
                <w:b/>
              </w:rPr>
              <w:t>Wykonawca</w:t>
            </w:r>
            <w:r w:rsidRPr="0059229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D08FF" w14:textId="77777777" w:rsidR="002578E4" w:rsidRPr="005922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C3EE1D9" w14:textId="77777777" w:rsidR="002578E4" w:rsidRPr="005922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22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6B190D" w14:textId="77777777" w:rsidR="002578E4" w:rsidRPr="0059229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922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9229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922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92296" w14:paraId="444A36A3" w14:textId="77777777" w:rsidTr="0018769E">
        <w:tc>
          <w:tcPr>
            <w:tcW w:w="2800" w:type="dxa"/>
            <w:shd w:val="clear" w:color="auto" w:fill="auto"/>
          </w:tcPr>
          <w:p w14:paraId="260EC8C0" w14:textId="77777777" w:rsidR="002578E4" w:rsidRPr="0059229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229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382EDD" w14:textId="77777777" w:rsidR="002578E4" w:rsidRPr="005922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66AA835" w14:textId="77777777" w:rsidR="002578E4" w:rsidRPr="0059229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22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C3BD83" w14:textId="77777777" w:rsidR="002578E4" w:rsidRPr="0059229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922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9229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922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E1EE234" w14:textId="77777777" w:rsidR="002578E4" w:rsidRPr="00592296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A0D" w:rsidRPr="00592296" w14:paraId="6A2440BE" w14:textId="77777777" w:rsidTr="005D0EF7">
        <w:tc>
          <w:tcPr>
            <w:tcW w:w="9104" w:type="dxa"/>
            <w:shd w:val="clear" w:color="auto" w:fill="D9D9D9"/>
          </w:tcPr>
          <w:p w14:paraId="31D8E0AC" w14:textId="77777777" w:rsidR="007B0A0D" w:rsidRPr="00592296" w:rsidRDefault="007B0A0D" w:rsidP="005D0EF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9229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8300305" w14:textId="77777777" w:rsidR="007B0A0D" w:rsidRPr="00592296" w:rsidRDefault="007B0A0D" w:rsidP="005D0EF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592296">
              <w:rPr>
                <w:rFonts w:ascii="Arial Narrow" w:hAnsi="Arial Narrow" w:cs="Arial"/>
              </w:rPr>
              <w:t>t.j</w:t>
            </w:r>
            <w:proofErr w:type="spellEnd"/>
            <w:r w:rsidRPr="00592296">
              <w:rPr>
                <w:rFonts w:ascii="Arial Narrow" w:hAnsi="Arial Narrow" w:cs="Arial"/>
              </w:rPr>
              <w:t>. Dz. U. z 2024 poz. 1320) (dalej jako: ustawa Pzp), dotyczące:</w:t>
            </w:r>
          </w:p>
          <w:p w14:paraId="14F0BD2C" w14:textId="77777777" w:rsidR="007B0A0D" w:rsidRPr="00592296" w:rsidRDefault="007B0A0D" w:rsidP="005D0EF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92296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295F91A" w14:textId="77777777" w:rsidR="007B0A0D" w:rsidRPr="00592296" w:rsidRDefault="007B0A0D" w:rsidP="005D0EF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92296">
              <w:rPr>
                <w:rFonts w:ascii="Arial Narrow" w:hAnsi="Arial Narrow" w:cs="Arial"/>
                <w:b/>
              </w:rPr>
              <w:t>ORAZ</w:t>
            </w:r>
          </w:p>
          <w:p w14:paraId="7E825C84" w14:textId="77777777" w:rsidR="007B0A0D" w:rsidRPr="00592296" w:rsidRDefault="007B0A0D" w:rsidP="005D0EF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92296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BD49E8E" w14:textId="77777777" w:rsidR="00E50194" w:rsidRPr="00592296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Na potrzeby postę</w:t>
      </w:r>
      <w:r w:rsidR="008D0487" w:rsidRPr="00592296">
        <w:rPr>
          <w:rFonts w:ascii="Arial Narrow" w:hAnsi="Arial Narrow" w:cs="Arial"/>
        </w:rPr>
        <w:t xml:space="preserve">powania o udzielenie </w:t>
      </w:r>
      <w:r w:rsidR="007936D6" w:rsidRPr="00592296">
        <w:rPr>
          <w:rFonts w:ascii="Arial Narrow" w:hAnsi="Arial Narrow" w:cs="Arial"/>
        </w:rPr>
        <w:t>zamówienia publicznego</w:t>
      </w:r>
      <w:r w:rsidR="00E50194" w:rsidRPr="00592296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2296" w14:paraId="0EB8A1A0" w14:textId="77777777" w:rsidTr="0018769E">
        <w:tc>
          <w:tcPr>
            <w:tcW w:w="2269" w:type="dxa"/>
            <w:shd w:val="clear" w:color="auto" w:fill="auto"/>
          </w:tcPr>
          <w:p w14:paraId="76D365C7" w14:textId="77777777" w:rsidR="002578E4" w:rsidRPr="0059229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229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F48C57" w14:textId="77777777" w:rsidR="002578E4" w:rsidRPr="00C35928" w:rsidRDefault="007B0A0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35928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2578E4" w:rsidRPr="00C3592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B0A0D" w:rsidRPr="00592296" w14:paraId="77AB581F" w14:textId="77777777" w:rsidTr="005D0EF7">
        <w:tc>
          <w:tcPr>
            <w:tcW w:w="2269" w:type="dxa"/>
            <w:shd w:val="clear" w:color="auto" w:fill="auto"/>
          </w:tcPr>
          <w:p w14:paraId="5C1D3D8E" w14:textId="77777777" w:rsidR="007B0A0D" w:rsidRPr="00592296" w:rsidRDefault="007B0A0D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229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CF66E5" w14:textId="77777777" w:rsidR="007B0A0D" w:rsidRPr="00C35928" w:rsidRDefault="007B0A0D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35928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0360A3E9" w14:textId="77777777" w:rsidR="002578E4" w:rsidRPr="00592296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D7CE4DB" w14:textId="77777777" w:rsidR="00F90CD1" w:rsidRPr="0059229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 xml:space="preserve">prowadzonego przez </w:t>
      </w:r>
      <w:r w:rsidR="007B0A0D" w:rsidRPr="0059229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92296">
        <w:rPr>
          <w:rFonts w:ascii="Arial Narrow" w:hAnsi="Arial Narrow" w:cs="Arial"/>
          <w:b/>
        </w:rPr>
        <w:t>,</w:t>
      </w:r>
      <w:r w:rsidR="002B2AD9" w:rsidRPr="00592296">
        <w:rPr>
          <w:rFonts w:ascii="Arial Narrow" w:hAnsi="Arial Narrow" w:cs="Arial"/>
        </w:rPr>
        <w:t xml:space="preserve"> </w:t>
      </w:r>
      <w:r w:rsidR="00E65685" w:rsidRPr="00592296">
        <w:rPr>
          <w:rFonts w:ascii="Arial Narrow" w:hAnsi="Arial Narrow" w:cs="Arial"/>
        </w:rPr>
        <w:t>oświa</w:t>
      </w:r>
      <w:r w:rsidR="00825A09" w:rsidRPr="00592296">
        <w:rPr>
          <w:rFonts w:ascii="Arial Narrow" w:hAnsi="Arial Narrow" w:cs="Arial"/>
        </w:rPr>
        <w:t>dczam</w:t>
      </w:r>
      <w:r w:rsidR="00E65685" w:rsidRPr="00592296">
        <w:rPr>
          <w:rFonts w:ascii="Arial Narrow" w:hAnsi="Arial Narrow" w:cs="Arial"/>
        </w:rPr>
        <w:t>,</w:t>
      </w:r>
      <w:r w:rsidR="002B2AD9" w:rsidRPr="0059229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92296" w14:paraId="4913A241" w14:textId="77777777" w:rsidTr="00650D6C">
        <w:tc>
          <w:tcPr>
            <w:tcW w:w="9104" w:type="dxa"/>
            <w:shd w:val="clear" w:color="auto" w:fill="D9D9D9"/>
          </w:tcPr>
          <w:p w14:paraId="2B647CC7" w14:textId="77777777" w:rsidR="00E50194" w:rsidRPr="0059229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14467CA" w14:textId="77777777" w:rsidR="00C113BF" w:rsidRPr="00592296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Oświadczam, że nie podlegam wykluczeniu z postępowania na po</w:t>
      </w:r>
      <w:r w:rsidR="002C4137" w:rsidRPr="00592296">
        <w:rPr>
          <w:rFonts w:ascii="Arial Narrow" w:hAnsi="Arial Narrow" w:cs="Arial"/>
        </w:rPr>
        <w:t xml:space="preserve">dstawie </w:t>
      </w:r>
      <w:r w:rsidR="002C4137" w:rsidRPr="00592296">
        <w:rPr>
          <w:rFonts w:ascii="Arial Narrow" w:hAnsi="Arial Narrow" w:cs="Arial"/>
        </w:rPr>
        <w:br/>
        <w:t xml:space="preserve">art. </w:t>
      </w:r>
      <w:r w:rsidR="00232DF0" w:rsidRPr="00592296">
        <w:rPr>
          <w:rFonts w:ascii="Arial Narrow" w:hAnsi="Arial Narrow" w:cs="Arial"/>
        </w:rPr>
        <w:t>108</w:t>
      </w:r>
      <w:r w:rsidR="002C4137" w:rsidRPr="00592296">
        <w:rPr>
          <w:rFonts w:ascii="Arial Narrow" w:hAnsi="Arial Narrow" w:cs="Arial"/>
        </w:rPr>
        <w:t xml:space="preserve"> ust 1 </w:t>
      </w:r>
      <w:r w:rsidRPr="00592296">
        <w:rPr>
          <w:rFonts w:ascii="Arial Narrow" w:hAnsi="Arial Narrow" w:cs="Arial"/>
        </w:rPr>
        <w:t>ustawy Pzp</w:t>
      </w:r>
      <w:r w:rsidR="00641874" w:rsidRPr="00592296">
        <w:rPr>
          <w:rFonts w:ascii="Arial Narrow" w:hAnsi="Arial Narrow" w:cs="Arial"/>
        </w:rPr>
        <w:t>.</w:t>
      </w:r>
    </w:p>
    <w:p w14:paraId="084E7180" w14:textId="77777777" w:rsidR="007B0A0D" w:rsidRPr="00592296" w:rsidRDefault="007B0A0D" w:rsidP="007B0A0D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4464E90E" w14:textId="77777777" w:rsidR="002426FF" w:rsidRPr="00592296" w:rsidRDefault="007B0A0D" w:rsidP="007B0A0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92296">
        <w:rPr>
          <w:rFonts w:ascii="Arial Narrow" w:hAnsi="Arial Narrow" w:cs="Arial"/>
        </w:rPr>
        <w:t xml:space="preserve">Oświadczam, że nie podlegam wykluczeniu z postępowania na podstawie </w:t>
      </w:r>
      <w:r w:rsidRPr="00592296">
        <w:rPr>
          <w:rFonts w:ascii="Arial Narrow" w:hAnsi="Arial Narrow" w:cs="Arial"/>
        </w:rPr>
        <w:br/>
        <w:t>art. 109 ust. 1 ustawy Pzp, w zakresie:</w:t>
      </w:r>
    </w:p>
    <w:p w14:paraId="6E4DA8B5" w14:textId="77777777" w:rsidR="007B0A0D" w:rsidRPr="00592296" w:rsidRDefault="007B0A0D" w:rsidP="007B0A0D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44E13CD" w14:textId="77777777" w:rsidR="007B0A0D" w:rsidRPr="00592296" w:rsidRDefault="007B0A0D" w:rsidP="007B0A0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92296">
        <w:rPr>
          <w:rFonts w:ascii="Arial Narrow" w:hAnsi="Arial Narrow" w:cs="Arial"/>
          <w:b/>
        </w:rPr>
        <w:t>Art. 109 ust. 1 pkt 1</w:t>
      </w:r>
    </w:p>
    <w:p w14:paraId="325A769E" w14:textId="77777777" w:rsidR="007B0A0D" w:rsidRPr="00592296" w:rsidRDefault="007B0A0D" w:rsidP="007B0A0D">
      <w:pPr>
        <w:spacing w:after="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3854864" w14:textId="77777777" w:rsidR="007B0A0D" w:rsidRPr="00592296" w:rsidRDefault="007B0A0D" w:rsidP="007B0A0D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B36F8A0" w14:textId="77777777" w:rsidR="007B0A0D" w:rsidRPr="00592296" w:rsidRDefault="007B0A0D" w:rsidP="007B0A0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92296">
        <w:rPr>
          <w:rFonts w:ascii="Arial Narrow" w:hAnsi="Arial Narrow" w:cs="Arial"/>
          <w:b/>
        </w:rPr>
        <w:t>Art. 109 ust. 1 pkt 4</w:t>
      </w:r>
    </w:p>
    <w:p w14:paraId="46ECD2DD" w14:textId="77777777" w:rsidR="007B0A0D" w:rsidRPr="00592296" w:rsidRDefault="007B0A0D" w:rsidP="007B0A0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92296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592296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592296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6623FBB" w14:textId="77777777" w:rsidR="007B0A0D" w:rsidRPr="00592296" w:rsidRDefault="007B0A0D" w:rsidP="007B0A0D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02339B70" w14:textId="77777777" w:rsidR="007B0A0D" w:rsidRPr="00592296" w:rsidRDefault="007B0A0D" w:rsidP="007B0A0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92296">
        <w:rPr>
          <w:rFonts w:ascii="Arial Narrow" w:hAnsi="Arial Narrow" w:cs="Arial"/>
          <w:b/>
        </w:rPr>
        <w:t>Art. 109 ust. 1 pkt 10</w:t>
      </w:r>
    </w:p>
    <w:p w14:paraId="10DEDB80" w14:textId="77777777" w:rsidR="007B0A0D" w:rsidRPr="00592296" w:rsidRDefault="007B0A0D" w:rsidP="007B0A0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92296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50977FBD" w14:textId="77777777" w:rsidR="00023477" w:rsidRPr="00592296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F0C5604" w14:textId="77777777" w:rsidR="00023477" w:rsidRPr="0059229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___________________________________________________________________</w:t>
      </w:r>
    </w:p>
    <w:p w14:paraId="774CC7EB" w14:textId="77777777" w:rsidR="00992BD8" w:rsidRPr="0059229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9229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9229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92296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79E74DC" w14:textId="77777777" w:rsidR="00023477" w:rsidRPr="00592296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92296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92296">
        <w:rPr>
          <w:rFonts w:ascii="Arial Narrow" w:hAnsi="Arial Narrow" w:cs="Arial"/>
          <w:i/>
        </w:rPr>
        <w:t>.</w:t>
      </w:r>
      <w:r w:rsidRPr="0059229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92296">
        <w:rPr>
          <w:rFonts w:ascii="Arial Narrow" w:hAnsi="Arial Narrow" w:cs="Arial"/>
        </w:rPr>
        <w:t>110</w:t>
      </w:r>
      <w:r w:rsidRPr="00592296">
        <w:rPr>
          <w:rFonts w:ascii="Arial Narrow" w:hAnsi="Arial Narrow" w:cs="Arial"/>
        </w:rPr>
        <w:t xml:space="preserve"> ust. </w:t>
      </w:r>
      <w:r w:rsidR="00710937" w:rsidRPr="00592296">
        <w:rPr>
          <w:rFonts w:ascii="Arial Narrow" w:hAnsi="Arial Narrow" w:cs="Arial"/>
        </w:rPr>
        <w:t>2</w:t>
      </w:r>
      <w:r w:rsidRPr="00592296">
        <w:rPr>
          <w:rFonts w:ascii="Arial Narrow" w:hAnsi="Arial Narrow" w:cs="Arial"/>
        </w:rPr>
        <w:t xml:space="preserve"> ustawy Pzp podjąłem następujące środki naprawcze</w:t>
      </w:r>
      <w:r w:rsidR="007A2BCB" w:rsidRPr="00592296">
        <w:rPr>
          <w:rFonts w:ascii="Arial Narrow" w:hAnsi="Arial Narrow" w:cs="Arial"/>
        </w:rPr>
        <w:t xml:space="preserve"> i zapobiegawcze</w:t>
      </w:r>
      <w:r w:rsidRPr="00592296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592296">
        <w:rPr>
          <w:rFonts w:ascii="Arial Narrow" w:hAnsi="Arial Narrow" w:cs="Arial"/>
        </w:rPr>
        <w:t>……</w:t>
      </w:r>
      <w:r w:rsidR="007A2BCB" w:rsidRPr="00592296">
        <w:rPr>
          <w:rFonts w:ascii="Arial Narrow" w:hAnsi="Arial Narrow" w:cs="Arial"/>
        </w:rPr>
        <w:t>.</w:t>
      </w:r>
      <w:proofErr w:type="gramEnd"/>
      <w:r w:rsidR="007A2BCB" w:rsidRPr="00592296">
        <w:rPr>
          <w:rFonts w:ascii="Arial Narrow" w:hAnsi="Arial Narrow" w:cs="Arial"/>
        </w:rPr>
        <w:t>.</w:t>
      </w:r>
      <w:r w:rsidRPr="00592296">
        <w:rPr>
          <w:rFonts w:ascii="Arial Narrow" w:hAnsi="Arial Narrow" w:cs="Arial"/>
        </w:rPr>
        <w:t>……………</w:t>
      </w:r>
      <w:r w:rsidR="00023477" w:rsidRPr="00592296">
        <w:rPr>
          <w:rFonts w:ascii="Arial Narrow" w:hAnsi="Arial Narrow" w:cs="Arial"/>
        </w:rPr>
        <w:t>…</w:t>
      </w:r>
      <w:r w:rsidRPr="00592296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592296">
        <w:rPr>
          <w:rFonts w:ascii="Arial Narrow" w:hAnsi="Arial Narrow" w:cs="Arial"/>
        </w:rPr>
        <w:t>.</w:t>
      </w:r>
      <w:r w:rsidRPr="00592296">
        <w:rPr>
          <w:rFonts w:ascii="Arial Narrow" w:hAnsi="Arial Narrow" w:cs="Arial"/>
        </w:rPr>
        <w:t>…</w:t>
      </w:r>
      <w:r w:rsidR="007A2BCB" w:rsidRPr="00592296">
        <w:rPr>
          <w:rFonts w:ascii="Arial Narrow" w:hAnsi="Arial Narrow" w:cs="Arial"/>
        </w:rPr>
        <w:t>.</w:t>
      </w:r>
    </w:p>
    <w:p w14:paraId="74F60ABD" w14:textId="77777777" w:rsidR="007A2BCB" w:rsidRPr="00592296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___________________________________________________________________</w:t>
      </w:r>
    </w:p>
    <w:p w14:paraId="1E06E74E" w14:textId="77777777" w:rsidR="0011306C" w:rsidRPr="00592296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92296">
        <w:rPr>
          <w:rFonts w:ascii="Arial Narrow" w:hAnsi="Arial Narrow" w:cs="Arial"/>
        </w:rPr>
        <w:t xml:space="preserve">t.j. </w:t>
      </w:r>
      <w:r w:rsidRPr="00592296">
        <w:rPr>
          <w:rFonts w:ascii="Arial Narrow" w:hAnsi="Arial Narrow" w:cs="Arial"/>
        </w:rPr>
        <w:t xml:space="preserve">Dz. U. </w:t>
      </w:r>
      <w:r w:rsidR="000C2F90" w:rsidRPr="00592296">
        <w:rPr>
          <w:rFonts w:ascii="Arial Narrow" w:hAnsi="Arial Narrow" w:cs="Arial"/>
        </w:rPr>
        <w:t xml:space="preserve">z 2023r. </w:t>
      </w:r>
      <w:r w:rsidRPr="00592296">
        <w:rPr>
          <w:rFonts w:ascii="Arial Narrow" w:hAnsi="Arial Narrow" w:cs="Arial"/>
        </w:rPr>
        <w:t xml:space="preserve">poz. </w:t>
      </w:r>
      <w:r w:rsidR="007020E3" w:rsidRPr="00592296">
        <w:rPr>
          <w:rFonts w:ascii="Arial Narrow" w:hAnsi="Arial Narrow" w:cs="Arial"/>
        </w:rPr>
        <w:t>1497</w:t>
      </w:r>
      <w:r w:rsidRPr="00592296">
        <w:rPr>
          <w:rFonts w:ascii="Arial Narrow" w:hAnsi="Arial Narrow" w:cs="Arial"/>
        </w:rPr>
        <w:t>)</w:t>
      </w:r>
      <w:r w:rsidR="0011306C" w:rsidRPr="00592296">
        <w:rPr>
          <w:rStyle w:val="Odwoanieprzypisudolnego"/>
          <w:rFonts w:ascii="Arial Narrow" w:hAnsi="Arial Narrow" w:cs="Arial"/>
        </w:rPr>
        <w:footnoteReference w:id="1"/>
      </w:r>
      <w:r w:rsidRPr="0059229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92296" w14:paraId="1631D8ED" w14:textId="77777777" w:rsidTr="00CD4DD1">
        <w:tc>
          <w:tcPr>
            <w:tcW w:w="9104" w:type="dxa"/>
            <w:shd w:val="clear" w:color="auto" w:fill="D9D9D9"/>
          </w:tcPr>
          <w:p w14:paraId="09E44B85" w14:textId="77777777" w:rsidR="0011306C" w:rsidRPr="00592296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592296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15BCB00" w14:textId="77777777" w:rsidR="00D2702A" w:rsidRPr="00592296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Oświadczam,</w:t>
      </w:r>
      <w:r w:rsidR="00313417" w:rsidRPr="00592296">
        <w:rPr>
          <w:rFonts w:ascii="Arial Narrow" w:hAnsi="Arial Narrow" w:cs="Arial"/>
        </w:rPr>
        <w:t xml:space="preserve"> że spełniam</w:t>
      </w:r>
      <w:r w:rsidR="004541F9" w:rsidRPr="00592296">
        <w:rPr>
          <w:rFonts w:ascii="Arial Narrow" w:hAnsi="Arial Narrow" w:cs="Arial"/>
        </w:rPr>
        <w:t>, określone przez Zamawiającego,</w:t>
      </w:r>
      <w:r w:rsidR="00313417" w:rsidRPr="00592296">
        <w:rPr>
          <w:rFonts w:ascii="Arial Narrow" w:hAnsi="Arial Narrow" w:cs="Arial"/>
        </w:rPr>
        <w:t xml:space="preserve"> warunki udziału </w:t>
      </w:r>
      <w:r w:rsidR="004541F9" w:rsidRPr="0059229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2296" w14:paraId="1F662BB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77CBF" w14:textId="77777777" w:rsidR="00D2702A" w:rsidRPr="0059229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9229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5247" w14:textId="77777777" w:rsidR="00D2702A" w:rsidRPr="0059229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B0A0D" w:rsidRPr="00592296" w14:paraId="60C6A1BF" w14:textId="77777777" w:rsidTr="005D0E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B3C3" w14:textId="77777777" w:rsidR="007B0A0D" w:rsidRPr="00592296" w:rsidRDefault="007B0A0D" w:rsidP="005D0EF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B1BD9" w14:textId="77777777" w:rsidR="007B0A0D" w:rsidRPr="00592296" w:rsidRDefault="007B0A0D" w:rsidP="005D0EF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92296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2F785622" w14:textId="77777777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368D2B65" w14:textId="77777777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>Przedstawienie potwierdzenia, że wykonawca jest ubezpieczony od odpowiedzialności cywilnej w zakresie prowadzonej działalności związanej z przedmiotem zamówienia na sumę gwarancyjną określoną przez zamawiającego na sumę gwarancyjną co najmniej 200 000,00 zł brutto.</w:t>
            </w:r>
          </w:p>
        </w:tc>
      </w:tr>
      <w:tr w:rsidR="007B0A0D" w:rsidRPr="00592296" w14:paraId="71E181BE" w14:textId="77777777" w:rsidTr="005D0E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81758" w14:textId="77777777" w:rsidR="007B0A0D" w:rsidRPr="00592296" w:rsidRDefault="007B0A0D" w:rsidP="005D0EF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46794" w14:textId="77777777" w:rsidR="007B0A0D" w:rsidRPr="00592296" w:rsidRDefault="007B0A0D" w:rsidP="005D0EF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9229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6668617" w14:textId="420CB353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C35928" w:rsidRPr="00592296">
              <w:rPr>
                <w:rFonts w:ascii="Arial Narrow" w:hAnsi="Arial Narrow" w:cs="Arial"/>
              </w:rPr>
              <w:t>dotyczące zdolności</w:t>
            </w:r>
            <w:r w:rsidRPr="00592296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 </w:t>
            </w:r>
          </w:p>
          <w:p w14:paraId="2632D45C" w14:textId="77777777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07098326" w14:textId="09040085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 xml:space="preserve">Na potwierdzenie </w:t>
            </w:r>
            <w:r w:rsidR="00C35928" w:rsidRPr="00592296">
              <w:rPr>
                <w:rFonts w:ascii="Arial Narrow" w:hAnsi="Arial Narrow" w:cs="Arial"/>
              </w:rPr>
              <w:t>spełnienia</w:t>
            </w:r>
            <w:r w:rsidRPr="00592296">
              <w:rPr>
                <w:rFonts w:ascii="Arial Narrow" w:hAnsi="Arial Narrow" w:cs="Arial"/>
              </w:rPr>
              <w:t xml:space="preserve"> warunku </w:t>
            </w:r>
            <w:r w:rsidR="00C35928" w:rsidRPr="00592296">
              <w:rPr>
                <w:rFonts w:ascii="Arial Narrow" w:hAnsi="Arial Narrow" w:cs="Arial"/>
              </w:rPr>
              <w:t>należy</w:t>
            </w:r>
            <w:r w:rsidRPr="00592296">
              <w:rPr>
                <w:rFonts w:ascii="Arial Narrow" w:hAnsi="Arial Narrow" w:cs="Arial"/>
              </w:rPr>
              <w:t xml:space="preserve"> </w:t>
            </w:r>
            <w:r w:rsidR="00C35928" w:rsidRPr="00592296">
              <w:rPr>
                <w:rFonts w:ascii="Arial Narrow" w:hAnsi="Arial Narrow" w:cs="Arial"/>
              </w:rPr>
              <w:t>przedstawić</w:t>
            </w:r>
            <w:r w:rsidRPr="00592296">
              <w:rPr>
                <w:rFonts w:ascii="Arial Narrow" w:hAnsi="Arial Narrow" w:cs="Arial"/>
              </w:rPr>
              <w:t xml:space="preserve"> na wezwanie </w:t>
            </w:r>
            <w:r w:rsidR="00C35928" w:rsidRPr="00592296">
              <w:rPr>
                <w:rFonts w:ascii="Arial Narrow" w:hAnsi="Arial Narrow" w:cs="Arial"/>
              </w:rPr>
              <w:t>Zamawiającego</w:t>
            </w:r>
            <w:r w:rsidRPr="00592296">
              <w:rPr>
                <w:rFonts w:ascii="Arial Narrow" w:hAnsi="Arial Narrow" w:cs="Arial"/>
              </w:rPr>
              <w:t>:</w:t>
            </w:r>
          </w:p>
          <w:p w14:paraId="4E93D62D" w14:textId="491F8F0C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>1. Przedstawienie zrealizowanych co najmniej 2 robót budowlanych o podobnym zakresie o wartości co najmniej 170 000,00 zł brutto wraz z załączeniem dokumentów potwierdzających ich należyte wykonanie</w:t>
            </w:r>
            <w:r w:rsidR="00C35928">
              <w:rPr>
                <w:rFonts w:ascii="Arial Narrow" w:hAnsi="Arial Narrow" w:cs="Arial"/>
              </w:rPr>
              <w:t>,</w:t>
            </w:r>
            <w:r w:rsidR="00C35928" w:rsidRPr="00592296">
              <w:rPr>
                <w:rFonts w:ascii="Arial Narrow" w:hAnsi="Arial Narrow" w:cs="Arial"/>
              </w:rPr>
              <w:t xml:space="preserve"> </w:t>
            </w:r>
            <w:r w:rsidR="00C35928" w:rsidRPr="00592296">
              <w:rPr>
                <w:rFonts w:ascii="Arial Narrow" w:hAnsi="Arial Narrow" w:cs="Arial"/>
              </w:rPr>
              <w:t>posiadających wymagane uprawnienia wynikające z ustawy Prawo budowlane i ze stosownymi rozporządzeniami do prawa budowlanego oraz przynależnością do właściwej Izby Inżynierów.</w:t>
            </w:r>
          </w:p>
          <w:p w14:paraId="529B7D01" w14:textId="77777777" w:rsidR="00C35928" w:rsidRPr="00592296" w:rsidRDefault="007B0A0D" w:rsidP="00C35928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 xml:space="preserve">2. Przedstawienie 1 osoby z uprawnieniami o specjalności </w:t>
            </w:r>
            <w:proofErr w:type="gramStart"/>
            <w:r w:rsidRPr="00592296">
              <w:rPr>
                <w:rFonts w:ascii="Arial Narrow" w:hAnsi="Arial Narrow" w:cs="Arial"/>
              </w:rPr>
              <w:t>instalacyjnej  w</w:t>
            </w:r>
            <w:proofErr w:type="gramEnd"/>
            <w:r w:rsidRPr="00592296">
              <w:rPr>
                <w:rFonts w:ascii="Arial Narrow" w:hAnsi="Arial Narrow" w:cs="Arial"/>
              </w:rPr>
              <w:t xml:space="preserve"> zakresie sieci, instalacji i urządzeń elektrycznych i elektroenergetycznych bez ograniczeń</w:t>
            </w:r>
            <w:r w:rsidR="00C35928">
              <w:rPr>
                <w:rFonts w:ascii="Arial Narrow" w:hAnsi="Arial Narrow" w:cs="Arial"/>
              </w:rPr>
              <w:t xml:space="preserve">, </w:t>
            </w:r>
            <w:r w:rsidR="00C35928" w:rsidRPr="00592296">
              <w:rPr>
                <w:rFonts w:ascii="Arial Narrow" w:hAnsi="Arial Narrow" w:cs="Arial"/>
              </w:rPr>
              <w:t>posiadających wymagane uprawnienia wynikające z ustawy Prawo budowlane i ze stosownymi rozporządzeniami do prawa budowlanego oraz przynależnością do właściwej Izby Inżynierów.</w:t>
            </w:r>
          </w:p>
          <w:p w14:paraId="77ED9E5E" w14:textId="0E8E8162" w:rsidR="007B0A0D" w:rsidRPr="00592296" w:rsidRDefault="007B0A0D" w:rsidP="005D0EF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</w:rPr>
              <w:t xml:space="preserve">3. Przedstawienie 1 osoby z uprawnieniami o specjalności </w:t>
            </w:r>
            <w:proofErr w:type="gramStart"/>
            <w:r w:rsidRPr="00592296">
              <w:rPr>
                <w:rFonts w:ascii="Arial Narrow" w:hAnsi="Arial Narrow" w:cs="Arial"/>
              </w:rPr>
              <w:t>instalacyjnej  w</w:t>
            </w:r>
            <w:proofErr w:type="gramEnd"/>
            <w:r w:rsidRPr="00592296">
              <w:rPr>
                <w:rFonts w:ascii="Arial Narrow" w:hAnsi="Arial Narrow" w:cs="Arial"/>
              </w:rPr>
              <w:t xml:space="preserve"> zakresie sieci, instalacji i urządzeń wodociągowych i kanalizacyjnych, cieplnych, wentylacyjnych i gazowych bez ograniczeń</w:t>
            </w:r>
            <w:r w:rsidR="00C35928">
              <w:rPr>
                <w:rFonts w:ascii="Arial Narrow" w:hAnsi="Arial Narrow" w:cs="Arial"/>
              </w:rPr>
              <w:t xml:space="preserve">, </w:t>
            </w:r>
            <w:r w:rsidR="00C35928" w:rsidRPr="00592296">
              <w:rPr>
                <w:rFonts w:ascii="Arial Narrow" w:hAnsi="Arial Narrow" w:cs="Arial"/>
              </w:rPr>
              <w:t>posiadających wymagane uprawnienia wynikające z ustawy Prawo budowlane i ze stosownymi rozporządzeniami do prawa budowlanego oraz przynależnością do właściwej Izby Inżynierów.</w:t>
            </w:r>
          </w:p>
        </w:tc>
      </w:tr>
    </w:tbl>
    <w:p w14:paraId="733B5121" w14:textId="77777777" w:rsidR="00E21BB4" w:rsidRPr="0059229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92296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45A4499C" w14:textId="77777777" w:rsidR="00E21BB4" w:rsidRPr="0059229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9229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59229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9229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9229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9229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A8D1CB" w14:textId="77777777" w:rsidR="00C62F57" w:rsidRPr="00592296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lastRenderedPageBreak/>
        <w:t xml:space="preserve">Oświadczam, że spełniam warunki udziału w postępowaniu określone przez zamawiającego </w:t>
      </w:r>
      <w:proofErr w:type="gramStart"/>
      <w:r w:rsidRPr="00592296">
        <w:rPr>
          <w:rFonts w:ascii="Arial Narrow" w:hAnsi="Arial Narrow" w:cs="Arial"/>
        </w:rPr>
        <w:t>w  następującym</w:t>
      </w:r>
      <w:proofErr w:type="gramEnd"/>
      <w:r w:rsidRPr="00592296">
        <w:rPr>
          <w:rFonts w:ascii="Arial Narrow" w:hAnsi="Arial Narrow" w:cs="Arial"/>
        </w:rPr>
        <w:t xml:space="preserve"> zakresie:</w:t>
      </w:r>
    </w:p>
    <w:p w14:paraId="498536B5" w14:textId="77777777" w:rsidR="00C62F57" w:rsidRPr="00592296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16908F0E" w14:textId="77777777" w:rsidR="00721D87" w:rsidRPr="00592296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2296">
        <w:rPr>
          <w:rFonts w:ascii="Arial Narrow" w:hAnsi="Arial Narrow" w:cs="Arial"/>
        </w:rPr>
        <w:t>ego/</w:t>
      </w:r>
      <w:r w:rsidRPr="00592296">
        <w:rPr>
          <w:rFonts w:ascii="Arial Narrow" w:hAnsi="Arial Narrow" w:cs="Arial"/>
        </w:rPr>
        <w:t xml:space="preserve">ych zasoby: </w:t>
      </w:r>
    </w:p>
    <w:p w14:paraId="42CCC2A2" w14:textId="77777777" w:rsidR="00721D87" w:rsidRPr="0059229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……………</w:t>
      </w:r>
      <w:r w:rsidR="00721D87" w:rsidRPr="0059229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453A3AF" w14:textId="77777777" w:rsidR="00721D87" w:rsidRPr="0059229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9229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7BB3A74" w14:textId="77777777" w:rsidR="00721D87" w:rsidRPr="0059229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 xml:space="preserve">w następującym zakresie: </w:t>
      </w:r>
    </w:p>
    <w:p w14:paraId="44BE51BA" w14:textId="77777777" w:rsidR="00E21BB4" w:rsidRPr="0059229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……………</w:t>
      </w:r>
      <w:r w:rsidR="00721D87" w:rsidRPr="00592296">
        <w:rPr>
          <w:rFonts w:ascii="Arial Narrow" w:hAnsi="Arial Narrow" w:cs="Arial"/>
        </w:rPr>
        <w:t>………………………………………………………….</w:t>
      </w:r>
      <w:r w:rsidRPr="00592296">
        <w:rPr>
          <w:rFonts w:ascii="Arial Narrow" w:hAnsi="Arial Narrow" w:cs="Arial"/>
        </w:rPr>
        <w:t>………………………….</w:t>
      </w:r>
    </w:p>
    <w:p w14:paraId="54522163" w14:textId="77777777" w:rsidR="00E21BB4" w:rsidRPr="0059229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9229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DD7C47B" w14:textId="77777777" w:rsidR="00C62F57" w:rsidRPr="0059229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92296" w14:paraId="615C0637" w14:textId="77777777" w:rsidTr="00CD4DD1">
        <w:tc>
          <w:tcPr>
            <w:tcW w:w="9104" w:type="dxa"/>
            <w:shd w:val="clear" w:color="auto" w:fill="D9D9D9"/>
          </w:tcPr>
          <w:p w14:paraId="099983A5" w14:textId="77777777" w:rsidR="00BE6F04" w:rsidRPr="0059229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2674B71" w14:textId="77777777" w:rsidR="00FE4E2B" w:rsidRPr="00592296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9229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92296" w14:paraId="17C56E8F" w14:textId="77777777" w:rsidTr="00847232">
        <w:tc>
          <w:tcPr>
            <w:tcW w:w="9104" w:type="dxa"/>
            <w:shd w:val="clear" w:color="auto" w:fill="D9D9D9"/>
          </w:tcPr>
          <w:p w14:paraId="6FC5F142" w14:textId="77777777" w:rsidR="00E426EB" w:rsidRPr="0059229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9229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C2F27EA" w14:textId="77777777" w:rsidR="00E426EB" w:rsidRPr="0059229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81AE5D2" w14:textId="77777777" w:rsidR="00E426EB" w:rsidRPr="0059229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AEF6A68" w14:textId="77777777" w:rsidR="00E426EB" w:rsidRPr="005922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DD1C557" w14:textId="77777777" w:rsidR="00E426EB" w:rsidRPr="0059229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9229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38C5EDE" w14:textId="77777777" w:rsidR="00E426EB" w:rsidRPr="0059229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9229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B203056" w14:textId="77777777" w:rsidR="00E426EB" w:rsidRPr="0059229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9229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CEB03DE" w14:textId="77777777" w:rsidR="00E426EB" w:rsidRPr="0059229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F00576F" w14:textId="77777777" w:rsidR="0012157F" w:rsidRPr="0059229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B26F380" w14:textId="77777777" w:rsidR="00524951" w:rsidRPr="0059229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  <w:r w:rsidRPr="00592296">
        <w:rPr>
          <w:rFonts w:ascii="Arial Narrow" w:hAnsi="Arial Narrow" w:cs="Arial"/>
          <w:sz w:val="18"/>
          <w:szCs w:val="18"/>
        </w:rPr>
        <w:tab/>
      </w:r>
    </w:p>
    <w:p w14:paraId="4058357D" w14:textId="77777777" w:rsidR="00524951" w:rsidRPr="0059229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308DAE6" w14:textId="77777777" w:rsidR="00FE4E2B" w:rsidRPr="0059229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92296">
        <w:rPr>
          <w:rFonts w:ascii="Arial Narrow" w:hAnsi="Arial Narrow" w:cs="Arial"/>
          <w:sz w:val="18"/>
          <w:szCs w:val="18"/>
        </w:rPr>
        <w:t xml:space="preserve">  </w:t>
      </w:r>
      <w:r w:rsidR="006D536F" w:rsidRPr="00592296">
        <w:rPr>
          <w:rFonts w:ascii="Arial Narrow" w:hAnsi="Arial Narrow" w:cs="Arial"/>
          <w:sz w:val="18"/>
          <w:szCs w:val="18"/>
        </w:rPr>
        <w:t>………..</w:t>
      </w:r>
      <w:r w:rsidR="00FE4E2B" w:rsidRPr="00592296">
        <w:rPr>
          <w:rFonts w:ascii="Arial Narrow" w:hAnsi="Arial Narrow" w:cs="Arial"/>
          <w:sz w:val="18"/>
          <w:szCs w:val="18"/>
        </w:rPr>
        <w:t>…</w:t>
      </w:r>
      <w:r w:rsidR="006D536F" w:rsidRPr="00592296">
        <w:rPr>
          <w:rFonts w:ascii="Arial Narrow" w:hAnsi="Arial Narrow" w:cs="Arial"/>
          <w:sz w:val="18"/>
          <w:szCs w:val="18"/>
        </w:rPr>
        <w:t>………..</w:t>
      </w:r>
      <w:r w:rsidR="00FE4E2B" w:rsidRPr="00592296">
        <w:rPr>
          <w:rFonts w:ascii="Arial Narrow" w:hAnsi="Arial Narrow" w:cs="Arial"/>
          <w:sz w:val="18"/>
          <w:szCs w:val="18"/>
        </w:rPr>
        <w:t>……</w:t>
      </w:r>
      <w:r w:rsidR="006D536F" w:rsidRPr="00592296">
        <w:rPr>
          <w:rFonts w:ascii="Arial Narrow" w:hAnsi="Arial Narrow" w:cs="Arial"/>
          <w:sz w:val="18"/>
          <w:szCs w:val="18"/>
        </w:rPr>
        <w:t>………….</w:t>
      </w:r>
      <w:r w:rsidR="00FE4E2B" w:rsidRPr="00592296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55C25EE7" w14:textId="77777777" w:rsidR="00484F88" w:rsidRPr="0059229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92296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92296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9229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5E6B5" w14:textId="77777777" w:rsidR="00395B1F" w:rsidRDefault="00395B1F" w:rsidP="0038231F">
      <w:pPr>
        <w:spacing w:after="0" w:line="240" w:lineRule="auto"/>
      </w:pPr>
      <w:r>
        <w:separator/>
      </w:r>
    </w:p>
  </w:endnote>
  <w:endnote w:type="continuationSeparator" w:id="0">
    <w:p w14:paraId="2EC63A31" w14:textId="77777777" w:rsidR="00395B1F" w:rsidRDefault="00395B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12117" w14:textId="77777777" w:rsidR="007B0A0D" w:rsidRDefault="007B0A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5C8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D479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CE0B2" w14:textId="77777777" w:rsidR="007B0A0D" w:rsidRDefault="007B0A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248BA" w14:textId="77777777" w:rsidR="00395B1F" w:rsidRDefault="00395B1F" w:rsidP="0038231F">
      <w:pPr>
        <w:spacing w:after="0" w:line="240" w:lineRule="auto"/>
      </w:pPr>
      <w:r>
        <w:separator/>
      </w:r>
    </w:p>
  </w:footnote>
  <w:footnote w:type="continuationSeparator" w:id="0">
    <w:p w14:paraId="7FECF8F7" w14:textId="77777777" w:rsidR="00395B1F" w:rsidRDefault="00395B1F" w:rsidP="0038231F">
      <w:pPr>
        <w:spacing w:after="0" w:line="240" w:lineRule="auto"/>
      </w:pPr>
      <w:r>
        <w:continuationSeparator/>
      </w:r>
    </w:p>
  </w:footnote>
  <w:footnote w:id="1">
    <w:p w14:paraId="47A7D31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5A56C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BFCAF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8DA21D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00A6" w14:textId="77777777" w:rsidR="007B0A0D" w:rsidRDefault="007B0A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F06E8" w14:textId="77777777" w:rsidR="007B0A0D" w:rsidRDefault="007B0A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325E0" w14:textId="77777777" w:rsidR="007B0A0D" w:rsidRDefault="007B0A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309306">
    <w:abstractNumId w:val="11"/>
  </w:num>
  <w:num w:numId="2" w16cid:durableId="28385000">
    <w:abstractNumId w:val="0"/>
  </w:num>
  <w:num w:numId="3" w16cid:durableId="1326933491">
    <w:abstractNumId w:val="10"/>
  </w:num>
  <w:num w:numId="4" w16cid:durableId="1781682049">
    <w:abstractNumId w:val="13"/>
  </w:num>
  <w:num w:numId="5" w16cid:durableId="1386634991">
    <w:abstractNumId w:val="12"/>
  </w:num>
  <w:num w:numId="6" w16cid:durableId="1136022063">
    <w:abstractNumId w:val="9"/>
  </w:num>
  <w:num w:numId="7" w16cid:durableId="662974274">
    <w:abstractNumId w:val="1"/>
  </w:num>
  <w:num w:numId="8" w16cid:durableId="626205048">
    <w:abstractNumId w:val="6"/>
  </w:num>
  <w:num w:numId="9" w16cid:durableId="502935324">
    <w:abstractNumId w:val="4"/>
  </w:num>
  <w:num w:numId="10" w16cid:durableId="74789733">
    <w:abstractNumId w:val="7"/>
  </w:num>
  <w:num w:numId="11" w16cid:durableId="1975520395">
    <w:abstractNumId w:val="5"/>
  </w:num>
  <w:num w:numId="12" w16cid:durableId="1494368476">
    <w:abstractNumId w:val="8"/>
  </w:num>
  <w:num w:numId="13" w16cid:durableId="116683536">
    <w:abstractNumId w:val="3"/>
  </w:num>
  <w:num w:numId="14" w16cid:durableId="1785884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B1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B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29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A0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5928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53B8"/>
    <w:rsid w:val="00EB7CDE"/>
    <w:rsid w:val="00ED6198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FD3EAD"/>
  <w15:docId w15:val="{5A7ACC29-8EA9-487F-855F-99B64F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1139</Words>
  <Characters>6835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2024-11-05T09:55:00Z</cp:lastPrinted>
  <dcterms:created xsi:type="dcterms:W3CDTF">2024-11-05T09:55:00Z</dcterms:created>
  <dcterms:modified xsi:type="dcterms:W3CDTF">2024-11-05T09:55:00Z</dcterms:modified>
</cp:coreProperties>
</file>