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30F92A" w14:textId="39395454" w:rsidR="00A2540E" w:rsidRPr="005675C9" w:rsidRDefault="00A2540E" w:rsidP="00A2540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lang w:eastAsia="pl-PL"/>
        </w:rPr>
      </w:pPr>
      <w:r w:rsidRPr="005675C9">
        <w:rPr>
          <w:rFonts w:ascii="Arial Narrow" w:eastAsia="Times New Roman" w:hAnsi="Arial Narrow" w:cs="Arial"/>
          <w:bCs/>
          <w:szCs w:val="18"/>
          <w:lang w:eastAsia="pl-PL"/>
        </w:rPr>
        <w:t xml:space="preserve">Załącznik nr </w:t>
      </w:r>
      <w:r w:rsidR="005675C9" w:rsidRPr="005675C9">
        <w:rPr>
          <w:rFonts w:ascii="Arial Narrow" w:eastAsia="Times New Roman" w:hAnsi="Arial Narrow" w:cs="Arial"/>
          <w:bCs/>
          <w:szCs w:val="18"/>
          <w:lang w:eastAsia="pl-PL"/>
        </w:rPr>
        <w:t>4</w:t>
      </w:r>
      <w:r w:rsidRPr="005675C9">
        <w:rPr>
          <w:rFonts w:ascii="Arial Narrow" w:eastAsia="Times New Roman" w:hAnsi="Arial Narrow" w:cs="Arial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A2540E" w:rsidRPr="005675C9" w14:paraId="0BD76128" w14:textId="77777777" w:rsidTr="009B1625">
        <w:tc>
          <w:tcPr>
            <w:tcW w:w="2800" w:type="dxa"/>
            <w:shd w:val="clear" w:color="auto" w:fill="auto"/>
          </w:tcPr>
          <w:p w14:paraId="77D399B8" w14:textId="77777777" w:rsidR="00A2540E" w:rsidRPr="005675C9" w:rsidRDefault="00A2540E" w:rsidP="00A2540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5675C9">
              <w:rPr>
                <w:rFonts w:ascii="Arial Narrow" w:hAnsi="Arial Narrow" w:cs="Arial"/>
                <w:b/>
              </w:rPr>
              <w:t>Wykonawca</w:t>
            </w:r>
            <w:r w:rsidRPr="005675C9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BBD2367" w14:textId="77777777" w:rsidR="00A2540E" w:rsidRPr="005675C9" w:rsidRDefault="00A2540E" w:rsidP="00A2540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7203EE1F" w14:textId="77777777" w:rsidR="00A2540E" w:rsidRPr="005675C9" w:rsidRDefault="00A2540E" w:rsidP="00A2540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5675C9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BD314F3" w14:textId="77777777" w:rsidR="00A2540E" w:rsidRPr="005675C9" w:rsidRDefault="00A2540E" w:rsidP="00A2540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5675C9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5675C9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5675C9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A2540E" w:rsidRPr="005675C9" w14:paraId="2E87196E" w14:textId="77777777" w:rsidTr="009B1625">
        <w:tc>
          <w:tcPr>
            <w:tcW w:w="2800" w:type="dxa"/>
            <w:shd w:val="clear" w:color="auto" w:fill="auto"/>
          </w:tcPr>
          <w:p w14:paraId="60B6FBD1" w14:textId="77777777" w:rsidR="00A2540E" w:rsidRPr="005675C9" w:rsidRDefault="00A2540E" w:rsidP="00A2540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5675C9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6E77B48" w14:textId="77777777" w:rsidR="00A2540E" w:rsidRPr="005675C9" w:rsidRDefault="00A2540E" w:rsidP="00A2540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59716ABF" w14:textId="77777777" w:rsidR="00A2540E" w:rsidRPr="005675C9" w:rsidRDefault="00A2540E" w:rsidP="00A2540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5675C9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F19094F" w14:textId="77777777" w:rsidR="00A2540E" w:rsidRPr="005675C9" w:rsidRDefault="00A2540E" w:rsidP="00A2540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5675C9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5675C9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5675C9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0FE76303" w14:textId="77777777" w:rsidR="0057252E" w:rsidRPr="005675C9" w:rsidRDefault="0057252E" w:rsidP="008B745A">
      <w:pPr>
        <w:tabs>
          <w:tab w:val="center" w:pos="4536"/>
          <w:tab w:val="right" w:pos="9072"/>
        </w:tabs>
        <w:spacing w:before="240" w:after="0" w:line="240" w:lineRule="auto"/>
        <w:rPr>
          <w:rFonts w:ascii="Arial Narrow" w:eastAsia="Times New Roman" w:hAnsi="Arial Narrow" w:cs="Arial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7252E" w:rsidRPr="005675C9" w14:paraId="7F037CAF" w14:textId="77777777" w:rsidTr="0036631E">
        <w:tc>
          <w:tcPr>
            <w:tcW w:w="9104" w:type="dxa"/>
            <w:shd w:val="clear" w:color="auto" w:fill="F2F2F2"/>
          </w:tcPr>
          <w:p w14:paraId="3ACE1998" w14:textId="77777777" w:rsidR="00A2540E" w:rsidRPr="005675C9" w:rsidRDefault="0057252E" w:rsidP="0036631E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Arial Narrow" w:hAnsi="Arial Narrow" w:cs="Arial"/>
                <w:b/>
              </w:rPr>
            </w:pPr>
            <w:r w:rsidRPr="005675C9">
              <w:rPr>
                <w:rFonts w:ascii="Arial Narrow" w:hAnsi="Arial Narrow" w:cs="Arial"/>
                <w:b/>
              </w:rPr>
              <w:t>WYKAZ CZ</w:t>
            </w:r>
            <w:r w:rsidRPr="005675C9">
              <w:rPr>
                <w:rFonts w:ascii="Arial Narrow" w:eastAsia="TimesNewRoman" w:hAnsi="Arial Narrow" w:cs="Arial"/>
                <w:b/>
              </w:rPr>
              <w:t>ĘŚ</w:t>
            </w:r>
            <w:r w:rsidRPr="005675C9">
              <w:rPr>
                <w:rFonts w:ascii="Arial Narrow" w:hAnsi="Arial Narrow" w:cs="Arial"/>
                <w:b/>
              </w:rPr>
              <w:t xml:space="preserve">CI ZAMÓWIENIA, KTÓRYCH WYKONANIE </w:t>
            </w:r>
          </w:p>
          <w:p w14:paraId="0FB8BC35" w14:textId="77777777" w:rsidR="0057252E" w:rsidRPr="005675C9" w:rsidRDefault="0057252E" w:rsidP="00A2540E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 Narrow" w:hAnsi="Arial Narrow" w:cs="Arial"/>
                <w:b/>
              </w:rPr>
            </w:pPr>
            <w:r w:rsidRPr="005675C9">
              <w:rPr>
                <w:rFonts w:ascii="Arial Narrow" w:hAnsi="Arial Narrow" w:cs="Arial"/>
                <w:b/>
              </w:rPr>
              <w:t>WYKONAWCA ZAMIERZA POWIERZY</w:t>
            </w:r>
            <w:r w:rsidRPr="005675C9">
              <w:rPr>
                <w:rFonts w:ascii="Arial Narrow" w:eastAsia="TimesNewRoman" w:hAnsi="Arial Narrow" w:cs="Arial"/>
                <w:b/>
              </w:rPr>
              <w:t xml:space="preserve">Ć </w:t>
            </w:r>
            <w:r w:rsidRPr="005675C9">
              <w:rPr>
                <w:rFonts w:ascii="Arial Narrow" w:hAnsi="Arial Narrow" w:cs="Arial"/>
                <w:b/>
              </w:rPr>
              <w:t>PODWYKONAWCOM</w:t>
            </w:r>
          </w:p>
          <w:p w14:paraId="3D18E484" w14:textId="77777777" w:rsidR="00A2540E" w:rsidRPr="005675C9" w:rsidRDefault="00A2540E" w:rsidP="00A2540E">
            <w:pPr>
              <w:autoSpaceDE w:val="0"/>
              <w:autoSpaceDN w:val="0"/>
              <w:adjustRightInd w:val="0"/>
              <w:spacing w:after="120" w:line="276" w:lineRule="auto"/>
              <w:jc w:val="both"/>
              <w:rPr>
                <w:rFonts w:ascii="Arial Narrow" w:hAnsi="Arial Narrow" w:cs="Arial"/>
                <w:b/>
                <w:i/>
                <w:iCs/>
                <w:color w:val="0070C0"/>
                <w:sz w:val="18"/>
                <w:szCs w:val="18"/>
              </w:rPr>
            </w:pPr>
            <w:r w:rsidRPr="005675C9">
              <w:rPr>
                <w:rFonts w:ascii="Arial Narrow" w:hAnsi="Arial Narrow" w:cs="Arial"/>
                <w:b/>
                <w:bCs/>
                <w:i/>
                <w:iCs/>
                <w:color w:val="0070C0"/>
                <w:sz w:val="18"/>
                <w:szCs w:val="18"/>
              </w:rPr>
              <w:t>UWAGA!</w:t>
            </w:r>
            <w:r w:rsidR="008B745A" w:rsidRPr="005675C9">
              <w:rPr>
                <w:rFonts w:ascii="Arial Narrow" w:hAnsi="Arial Narrow" w:cs="Arial"/>
                <w:b/>
                <w:bCs/>
                <w:i/>
                <w:iCs/>
                <w:color w:val="0070C0"/>
                <w:sz w:val="18"/>
                <w:szCs w:val="18"/>
              </w:rPr>
              <w:t xml:space="preserve"> </w:t>
            </w:r>
            <w:r w:rsidRPr="005675C9">
              <w:rPr>
                <w:rFonts w:ascii="Arial Narrow" w:hAnsi="Arial Narrow" w:cs="Arial"/>
                <w:i/>
                <w:iCs/>
                <w:color w:val="0070C0"/>
                <w:sz w:val="18"/>
                <w:szCs w:val="18"/>
              </w:rPr>
              <w:t xml:space="preserve">Wykonawca jest zobowiązany do wypełnienia i dołączenia niniejszego </w:t>
            </w:r>
            <w:r w:rsidR="008B745A" w:rsidRPr="005675C9">
              <w:rPr>
                <w:rFonts w:ascii="Arial Narrow" w:hAnsi="Arial Narrow" w:cs="Arial"/>
                <w:i/>
                <w:iCs/>
                <w:color w:val="0070C0"/>
                <w:sz w:val="18"/>
                <w:szCs w:val="18"/>
              </w:rPr>
              <w:t>dokumentu</w:t>
            </w:r>
            <w:r w:rsidRPr="005675C9">
              <w:rPr>
                <w:rFonts w:ascii="Arial Narrow" w:hAnsi="Arial Narrow" w:cs="Arial"/>
                <w:i/>
                <w:iCs/>
                <w:color w:val="0070C0"/>
                <w:sz w:val="18"/>
                <w:szCs w:val="18"/>
              </w:rPr>
              <w:t xml:space="preserve"> do składanej oferty tylko w przypadku, gdy powierzy wykonanie części zamówienia Podwykonawcom</w:t>
            </w:r>
          </w:p>
        </w:tc>
      </w:tr>
    </w:tbl>
    <w:p w14:paraId="43D33285" w14:textId="77777777" w:rsidR="00A2540E" w:rsidRPr="005675C9" w:rsidRDefault="00A2540E" w:rsidP="00A2540E">
      <w:pPr>
        <w:spacing w:before="60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5675C9">
        <w:rPr>
          <w:rFonts w:ascii="Arial Narrow" w:eastAsia="Times New Roman" w:hAnsi="Arial Narrow" w:cs="Arial"/>
          <w:lang w:eastAsia="pl-P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2540E" w:rsidRPr="005675C9" w14:paraId="1BC66029" w14:textId="77777777" w:rsidTr="009B1625">
        <w:tc>
          <w:tcPr>
            <w:tcW w:w="2269" w:type="dxa"/>
            <w:shd w:val="clear" w:color="auto" w:fill="auto"/>
          </w:tcPr>
          <w:p w14:paraId="1845F65B" w14:textId="77777777" w:rsidR="00A2540E" w:rsidRPr="005675C9" w:rsidRDefault="00A2540E" w:rsidP="00A2540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5675C9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F08B2F6" w14:textId="77777777" w:rsidR="00A2540E" w:rsidRPr="005675C9" w:rsidRDefault="000E566C" w:rsidP="00A2540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5675C9">
              <w:rPr>
                <w:rFonts w:ascii="Arial Narrow" w:eastAsia="Times New Roman" w:hAnsi="Arial Narrow" w:cs="Arial"/>
                <w:b/>
                <w:lang w:eastAsia="pl-PL"/>
              </w:rPr>
              <w:t>Adaptacja pomieszczeń na potrzeby archiwum dokumentacji medycznej w budynku 21 - piwnica</w:t>
            </w:r>
            <w:r w:rsidR="00A2540E" w:rsidRPr="005675C9">
              <w:rPr>
                <w:rFonts w:ascii="Arial Narrow" w:eastAsia="Times New Roman" w:hAnsi="Arial Narrow" w:cs="Arial"/>
                <w:b/>
                <w:lang w:eastAsia="pl-PL"/>
              </w:rPr>
              <w:t>.</w:t>
            </w:r>
          </w:p>
        </w:tc>
      </w:tr>
      <w:tr w:rsidR="000E566C" w:rsidRPr="005675C9" w14:paraId="498126CC" w14:textId="77777777" w:rsidTr="005D0EF7">
        <w:tc>
          <w:tcPr>
            <w:tcW w:w="2269" w:type="dxa"/>
            <w:shd w:val="clear" w:color="auto" w:fill="auto"/>
          </w:tcPr>
          <w:p w14:paraId="2463C1BD" w14:textId="77777777" w:rsidR="000E566C" w:rsidRPr="005675C9" w:rsidRDefault="000E566C" w:rsidP="005D0EF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5675C9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20C3605" w14:textId="77777777" w:rsidR="000E566C" w:rsidRPr="005675C9" w:rsidRDefault="000E566C" w:rsidP="005D0EF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5675C9">
              <w:rPr>
                <w:rFonts w:ascii="Arial Narrow" w:eastAsia="Times New Roman" w:hAnsi="Arial Narrow" w:cs="Arial"/>
                <w:b/>
                <w:lang w:eastAsia="pl-PL"/>
              </w:rPr>
              <w:t>150/2024</w:t>
            </w:r>
          </w:p>
        </w:tc>
      </w:tr>
    </w:tbl>
    <w:p w14:paraId="7ABA36CC" w14:textId="77777777" w:rsidR="008F2498" w:rsidRPr="005675C9" w:rsidRDefault="000E566C" w:rsidP="00A2540E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5675C9">
        <w:rPr>
          <w:rFonts w:ascii="Arial Narrow" w:eastAsia="Times New Roman" w:hAnsi="Arial Narrow" w:cs="Arial"/>
          <w:lang w:eastAsia="pl-PL"/>
        </w:rPr>
        <w:t xml:space="preserve"> </w:t>
      </w:r>
      <w:r w:rsidR="00A2540E" w:rsidRPr="005675C9">
        <w:rPr>
          <w:rFonts w:ascii="Arial Narrow" w:eastAsia="Times New Roman" w:hAnsi="Arial Narrow" w:cs="Arial"/>
          <w:lang w:eastAsia="pl-PL"/>
        </w:rPr>
        <w:t xml:space="preserve">prowadzonego przez </w:t>
      </w:r>
      <w:r w:rsidRPr="005675C9">
        <w:rPr>
          <w:rFonts w:ascii="Arial Narrow" w:eastAsia="Times New Roman" w:hAnsi="Arial Narrow" w:cs="Arial"/>
          <w:b/>
          <w:lang w:eastAsia="pl-PL"/>
        </w:rPr>
        <w:t>10 Wojskowy Szpital Kliniczny z Polikliniką Samodzielny Publiczny Zakład Opieki Zdrowotnej</w:t>
      </w:r>
      <w:r w:rsidR="00A2540E" w:rsidRPr="005675C9">
        <w:rPr>
          <w:rFonts w:ascii="Arial Narrow" w:eastAsia="Times New Roman" w:hAnsi="Arial Narrow" w:cs="Arial"/>
          <w:b/>
          <w:lang w:eastAsia="pl-PL"/>
        </w:rPr>
        <w:t>,</w:t>
      </w:r>
      <w:r w:rsidR="00A2540E" w:rsidRPr="005675C9">
        <w:rPr>
          <w:rFonts w:ascii="Arial Narrow" w:eastAsia="Times New Roman" w:hAnsi="Arial Narrow" w:cs="Arial"/>
          <w:lang w:eastAsia="pl-PL"/>
        </w:rPr>
        <w:t xml:space="preserve"> oświadczam(y)</w:t>
      </w:r>
      <w:r w:rsidR="00A2540E" w:rsidRPr="005675C9">
        <w:rPr>
          <w:rFonts w:ascii="Arial Narrow" w:eastAsia="Times New Roman" w:hAnsi="Arial Narrow" w:cs="Arial"/>
          <w:bCs/>
          <w:lang w:eastAsia="pl-PL"/>
        </w:rPr>
        <w:t xml:space="preserve">, iż </w:t>
      </w:r>
      <w:r w:rsidR="00A56A6F" w:rsidRPr="005675C9">
        <w:rPr>
          <w:rFonts w:ascii="Arial Narrow" w:hAnsi="Arial Narrow" w:cs="Arial"/>
        </w:rPr>
        <w:t>w przedmiot</w:t>
      </w:r>
      <w:r w:rsidR="00E631B6" w:rsidRPr="005675C9">
        <w:rPr>
          <w:rFonts w:ascii="Arial Narrow" w:hAnsi="Arial Narrow" w:cs="Arial"/>
        </w:rPr>
        <w:t xml:space="preserve">owym postępowaniu </w:t>
      </w:r>
      <w:r w:rsidR="005A0158" w:rsidRPr="005675C9">
        <w:rPr>
          <w:rFonts w:ascii="Arial Narrow" w:hAnsi="Arial Narrow" w:cs="Arial"/>
        </w:rPr>
        <w:t>zamierzamy powierzyć Podwykonawcom wykonanie następujących</w:t>
      </w:r>
      <w:r w:rsidR="00A56A6F" w:rsidRPr="005675C9">
        <w:rPr>
          <w:rFonts w:ascii="Arial Narrow" w:hAnsi="Arial Narrow" w:cs="Arial"/>
        </w:rPr>
        <w:t xml:space="preserve"> części zamówienia:</w:t>
      </w:r>
    </w:p>
    <w:tbl>
      <w:tblPr>
        <w:tblW w:w="9072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3260"/>
      </w:tblGrid>
      <w:tr w:rsidR="00A2540E" w:rsidRPr="005675C9" w14:paraId="292B0D97" w14:textId="77777777" w:rsidTr="00A2540E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4D53661" w14:textId="77777777" w:rsidR="00A2540E" w:rsidRPr="005675C9" w:rsidRDefault="00A2540E" w:rsidP="00A2540E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5675C9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12941443" w14:textId="77777777" w:rsidR="00A2540E" w:rsidRPr="005675C9" w:rsidRDefault="00A2540E" w:rsidP="00A2540E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5675C9">
              <w:rPr>
                <w:rFonts w:ascii="Arial Narrow" w:eastAsia="Times New Roman" w:hAnsi="Arial Narrow" w:cs="Arial"/>
                <w:lang w:eastAsia="pl-PL"/>
              </w:rPr>
              <w:t>Opis części zamówienia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5DA0CD4" w14:textId="77777777" w:rsidR="00A2540E" w:rsidRPr="005675C9" w:rsidRDefault="00A2540E" w:rsidP="00A2540E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5675C9">
              <w:rPr>
                <w:rFonts w:ascii="Arial Narrow" w:eastAsia="Times New Roman" w:hAnsi="Arial Narrow" w:cs="Arial"/>
                <w:lang w:eastAsia="pl-PL"/>
              </w:rPr>
              <w:t>Nazwa Podwykonawcy</w:t>
            </w:r>
          </w:p>
        </w:tc>
      </w:tr>
      <w:tr w:rsidR="00A2540E" w:rsidRPr="005675C9" w14:paraId="514E6A9C" w14:textId="77777777" w:rsidTr="00A2540E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B514E5" w14:textId="77777777" w:rsidR="00A2540E" w:rsidRPr="005675C9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EF9A7E" w14:textId="77777777" w:rsidR="00A2540E" w:rsidRPr="005675C9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068CA4" w14:textId="77777777" w:rsidR="00A2540E" w:rsidRPr="005675C9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  <w:tr w:rsidR="00A2540E" w:rsidRPr="005675C9" w14:paraId="6A959CEC" w14:textId="77777777" w:rsidTr="00A2540E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5CC667" w14:textId="77777777" w:rsidR="00A2540E" w:rsidRPr="005675C9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342E31" w14:textId="77777777" w:rsidR="00A2540E" w:rsidRPr="005675C9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DCE04C" w14:textId="77777777" w:rsidR="00A2540E" w:rsidRPr="005675C9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14:paraId="08B1F75C" w14:textId="77777777" w:rsidR="008B745A" w:rsidRPr="005675C9" w:rsidRDefault="008B745A" w:rsidP="008B745A">
      <w:pPr>
        <w:autoSpaceDE w:val="0"/>
        <w:autoSpaceDN w:val="0"/>
        <w:adjustRightInd w:val="0"/>
        <w:spacing w:after="480" w:line="276" w:lineRule="auto"/>
        <w:jc w:val="both"/>
        <w:rPr>
          <w:rFonts w:ascii="Arial Narrow" w:hAnsi="Arial Narrow" w:cs="Arial"/>
          <w:color w:val="0070C0"/>
          <w:sz w:val="18"/>
          <w:szCs w:val="18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8B745A" w:rsidRPr="005675C9" w14:paraId="326C892A" w14:textId="77777777" w:rsidTr="009B1625">
        <w:tc>
          <w:tcPr>
            <w:tcW w:w="2660" w:type="dxa"/>
            <w:shd w:val="clear" w:color="auto" w:fill="auto"/>
          </w:tcPr>
          <w:p w14:paraId="2E6B2DEF" w14:textId="77777777" w:rsidR="008B745A" w:rsidRPr="005675C9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60CDF56D" w14:textId="77777777" w:rsidR="008B745A" w:rsidRPr="005675C9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5675C9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584D3B00" w14:textId="77777777" w:rsidR="008B745A" w:rsidRPr="005675C9" w:rsidRDefault="008B745A" w:rsidP="008B745A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5675C9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25DD5820" w14:textId="77777777" w:rsidR="008B745A" w:rsidRPr="005675C9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378A9765" w14:textId="77777777" w:rsidR="008B745A" w:rsidRPr="005675C9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5675C9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ADEDA60" w14:textId="77777777" w:rsidR="008B745A" w:rsidRPr="005675C9" w:rsidRDefault="008B745A" w:rsidP="008B745A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5675C9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0E566C" w:rsidRPr="005675C9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Pr="005675C9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Wykonawcy]</w:t>
            </w:r>
          </w:p>
        </w:tc>
      </w:tr>
    </w:tbl>
    <w:p w14:paraId="08D6E681" w14:textId="77777777" w:rsidR="00025386" w:rsidRPr="005675C9" w:rsidRDefault="00025386" w:rsidP="008B745A">
      <w:pPr>
        <w:spacing w:after="0"/>
        <w:rPr>
          <w:rFonts w:ascii="Arial Narrow" w:hAnsi="Arial Narrow" w:cs="Arial"/>
          <w:sz w:val="16"/>
          <w:szCs w:val="16"/>
        </w:rPr>
      </w:pPr>
    </w:p>
    <w:sectPr w:rsidR="00025386" w:rsidRPr="005675C9" w:rsidSect="00A2540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3659CD" w14:textId="77777777" w:rsidR="00647116" w:rsidRDefault="00647116" w:rsidP="00025386">
      <w:pPr>
        <w:spacing w:after="0" w:line="240" w:lineRule="auto"/>
      </w:pPr>
      <w:r>
        <w:separator/>
      </w:r>
    </w:p>
  </w:endnote>
  <w:endnote w:type="continuationSeparator" w:id="0">
    <w:p w14:paraId="64657107" w14:textId="77777777" w:rsidR="00647116" w:rsidRDefault="0064711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A15613" w14:textId="77777777" w:rsidR="000E566C" w:rsidRDefault="000E566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E211DD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2EB10CA1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5D40DC0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2540E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40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40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32036A6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2448D2" w14:textId="77777777" w:rsidR="000E566C" w:rsidRDefault="000E56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1D2D47" w14:textId="77777777" w:rsidR="00647116" w:rsidRDefault="00647116" w:rsidP="00025386">
      <w:pPr>
        <w:spacing w:after="0" w:line="240" w:lineRule="auto"/>
      </w:pPr>
      <w:r>
        <w:separator/>
      </w:r>
    </w:p>
  </w:footnote>
  <w:footnote w:type="continuationSeparator" w:id="0">
    <w:p w14:paraId="2AFEFFDA" w14:textId="77777777" w:rsidR="00647116" w:rsidRDefault="0064711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F50369" w14:textId="77777777" w:rsidR="000E566C" w:rsidRDefault="000E56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A05266" w14:textId="77777777" w:rsidR="000E566C" w:rsidRDefault="000E56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B135F6" w14:textId="77777777" w:rsidR="000E566C" w:rsidRDefault="000E56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 w:grammar="clean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47116"/>
    <w:rsid w:val="00025386"/>
    <w:rsid w:val="000E566C"/>
    <w:rsid w:val="00101B40"/>
    <w:rsid w:val="001C2314"/>
    <w:rsid w:val="0036631E"/>
    <w:rsid w:val="003C30EF"/>
    <w:rsid w:val="005428E4"/>
    <w:rsid w:val="005624D8"/>
    <w:rsid w:val="005657EB"/>
    <w:rsid w:val="005675C9"/>
    <w:rsid w:val="0057252E"/>
    <w:rsid w:val="005A0158"/>
    <w:rsid w:val="00647116"/>
    <w:rsid w:val="0069796D"/>
    <w:rsid w:val="008B745A"/>
    <w:rsid w:val="008E405A"/>
    <w:rsid w:val="008F2498"/>
    <w:rsid w:val="009B1625"/>
    <w:rsid w:val="00A2540E"/>
    <w:rsid w:val="00A56A6F"/>
    <w:rsid w:val="00D55FC4"/>
    <w:rsid w:val="00E631B6"/>
    <w:rsid w:val="00F16E93"/>
    <w:rsid w:val="00F9648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83B22D"/>
  <w15:chartTrackingRefBased/>
  <w15:docId w15:val="{1EF64CD9-4669-460E-AC25-3C5682120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192</Words>
  <Characters>1158</Characters>
  <Application>Microsoft Office Word</Application>
  <DocSecurity>0</DocSecurity>
  <Lines>9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    Załącznik nr 4 do SWZ</vt:lpstr>
    </vt:vector>
  </TitlesOfParts>
  <Company/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cp:lastPrinted>2024-11-05T07:57:00Z</cp:lastPrinted>
  <dcterms:created xsi:type="dcterms:W3CDTF">2024-11-05T07:56:00Z</dcterms:created>
  <dcterms:modified xsi:type="dcterms:W3CDTF">2024-11-05T08:07:00Z</dcterms:modified>
</cp:coreProperties>
</file>