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D905A" w14:textId="77777777" w:rsidR="00FB7F50" w:rsidRPr="002245BE" w:rsidRDefault="005D28C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D28C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D28C0">
        <w:rPr>
          <w:sz w:val="22"/>
          <w:szCs w:val="22"/>
        </w:rPr>
        <w:t>2024-11-05</w:t>
      </w:r>
    </w:p>
    <w:p w14:paraId="6877C61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5F6D0FF" w14:textId="77777777" w:rsidR="005D28C0" w:rsidRPr="005D28C0" w:rsidRDefault="005D28C0" w:rsidP="00FB7F50">
      <w:pPr>
        <w:spacing w:after="40"/>
        <w:rPr>
          <w:b/>
          <w:bCs/>
          <w:sz w:val="22"/>
          <w:szCs w:val="22"/>
        </w:rPr>
      </w:pPr>
      <w:r w:rsidRPr="005D28C0">
        <w:rPr>
          <w:b/>
          <w:bCs/>
          <w:sz w:val="22"/>
          <w:szCs w:val="22"/>
        </w:rPr>
        <w:t>Akademia Górniczo - Hutnicza</w:t>
      </w:r>
    </w:p>
    <w:p w14:paraId="78BC9768" w14:textId="77777777" w:rsidR="005D28C0" w:rsidRPr="005D28C0" w:rsidRDefault="005D28C0" w:rsidP="00FB7F50">
      <w:pPr>
        <w:spacing w:after="40"/>
        <w:rPr>
          <w:b/>
          <w:bCs/>
          <w:sz w:val="22"/>
          <w:szCs w:val="22"/>
        </w:rPr>
      </w:pPr>
      <w:r w:rsidRPr="005D28C0">
        <w:rPr>
          <w:b/>
          <w:bCs/>
          <w:sz w:val="22"/>
          <w:szCs w:val="22"/>
        </w:rPr>
        <w:t>im. Stanisława Staszica w Krakowie</w:t>
      </w:r>
    </w:p>
    <w:p w14:paraId="760969A3" w14:textId="77777777" w:rsidR="00FB7F50" w:rsidRPr="002245BE" w:rsidRDefault="005D28C0" w:rsidP="00FB7F50">
      <w:pPr>
        <w:spacing w:after="40"/>
        <w:rPr>
          <w:b/>
          <w:bCs/>
          <w:sz w:val="22"/>
          <w:szCs w:val="22"/>
        </w:rPr>
      </w:pPr>
      <w:r w:rsidRPr="005D28C0">
        <w:rPr>
          <w:b/>
          <w:bCs/>
          <w:sz w:val="22"/>
          <w:szCs w:val="22"/>
        </w:rPr>
        <w:t>Dział Zamówień Publicznych</w:t>
      </w:r>
    </w:p>
    <w:p w14:paraId="622691F7" w14:textId="77777777" w:rsidR="00FB7F50" w:rsidRPr="002245BE" w:rsidRDefault="005D28C0" w:rsidP="00FB7F50">
      <w:pPr>
        <w:rPr>
          <w:sz w:val="22"/>
          <w:szCs w:val="22"/>
        </w:rPr>
      </w:pPr>
      <w:r w:rsidRPr="005D28C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D28C0">
        <w:rPr>
          <w:sz w:val="22"/>
          <w:szCs w:val="22"/>
        </w:rPr>
        <w:t>30</w:t>
      </w:r>
    </w:p>
    <w:p w14:paraId="7CBAA564" w14:textId="77777777" w:rsidR="00FB7F50" w:rsidRPr="002245BE" w:rsidRDefault="005D28C0" w:rsidP="00FB7F50">
      <w:pPr>
        <w:rPr>
          <w:sz w:val="22"/>
          <w:szCs w:val="22"/>
        </w:rPr>
      </w:pPr>
      <w:r w:rsidRPr="005D28C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D28C0">
        <w:rPr>
          <w:sz w:val="22"/>
          <w:szCs w:val="22"/>
        </w:rPr>
        <w:t>Kraków</w:t>
      </w:r>
    </w:p>
    <w:p w14:paraId="1F67E66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FFF385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D28C0" w:rsidRPr="00607F9B" w14:paraId="5414C66A" w14:textId="77777777" w:rsidTr="00F6723C">
        <w:trPr>
          <w:trHeight w:val="638"/>
        </w:trPr>
        <w:tc>
          <w:tcPr>
            <w:tcW w:w="959" w:type="dxa"/>
            <w:shd w:val="clear" w:color="auto" w:fill="auto"/>
          </w:tcPr>
          <w:p w14:paraId="2D22290B" w14:textId="77777777" w:rsidR="005D28C0" w:rsidRPr="00607F9B" w:rsidRDefault="005D28C0" w:rsidP="00F672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8D5C26" w14:textId="44CADB52" w:rsidR="005D28C0" w:rsidRPr="00607F9B" w:rsidRDefault="005D28C0" w:rsidP="00F672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D28C0">
              <w:rPr>
                <w:sz w:val="22"/>
                <w:szCs w:val="22"/>
              </w:rPr>
              <w:t>przetarg</w:t>
            </w:r>
            <w:r w:rsidR="00606E44">
              <w:rPr>
                <w:sz w:val="22"/>
                <w:szCs w:val="22"/>
              </w:rPr>
              <w:t>u</w:t>
            </w:r>
            <w:r w:rsidRPr="005D28C0">
              <w:rPr>
                <w:sz w:val="22"/>
                <w:szCs w:val="22"/>
              </w:rPr>
              <w:t xml:space="preserve"> nieograniczon</w:t>
            </w:r>
            <w:r w:rsidR="00606E4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D28C0">
              <w:rPr>
                <w:b/>
                <w:bCs/>
                <w:sz w:val="22"/>
                <w:szCs w:val="22"/>
              </w:rPr>
              <w:t xml:space="preserve">Dostawa 3 szt. laptopów wraz z systemem operacyjnym na potrzeby </w:t>
            </w:r>
            <w:proofErr w:type="spellStart"/>
            <w:r w:rsidRPr="005D28C0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D28C0">
              <w:rPr>
                <w:b/>
                <w:sz w:val="22"/>
                <w:szCs w:val="22"/>
              </w:rPr>
              <w:t>DE-dzp.272-447/24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C0CBB9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D28C0" w14:paraId="4870C41A" w14:textId="77777777" w:rsidTr="00F6723C">
        <w:trPr>
          <w:cantSplit/>
        </w:trPr>
        <w:tc>
          <w:tcPr>
            <w:tcW w:w="10150" w:type="dxa"/>
          </w:tcPr>
          <w:p w14:paraId="4F850C42" w14:textId="77777777" w:rsidR="005D28C0" w:rsidRPr="00D26ED6" w:rsidRDefault="005D28C0" w:rsidP="00F6723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D28C0">
              <w:rPr>
                <w:b/>
                <w:sz w:val="22"/>
                <w:szCs w:val="22"/>
              </w:rPr>
              <w:t>Framko</w:t>
            </w:r>
            <w:proofErr w:type="spellEnd"/>
            <w:r w:rsidRPr="005D28C0">
              <w:rPr>
                <w:b/>
                <w:sz w:val="22"/>
                <w:szCs w:val="22"/>
              </w:rPr>
              <w:t xml:space="preserve"> 2  spółka  jawna  J. Strykowski, S. Miazga</w:t>
            </w:r>
          </w:p>
          <w:p w14:paraId="3E34249B" w14:textId="77777777" w:rsidR="005D28C0" w:rsidRPr="009F0E5C" w:rsidRDefault="005D28C0" w:rsidP="00F6723C">
            <w:pPr>
              <w:jc w:val="both"/>
              <w:rPr>
                <w:bCs/>
                <w:sz w:val="22"/>
                <w:szCs w:val="22"/>
              </w:rPr>
            </w:pPr>
            <w:r w:rsidRPr="005D28C0">
              <w:rPr>
                <w:bCs/>
                <w:sz w:val="22"/>
                <w:szCs w:val="22"/>
              </w:rPr>
              <w:t>ul. 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28C0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6D25F9" w14:textId="77777777" w:rsidR="005D28C0" w:rsidRPr="009F0E5C" w:rsidRDefault="005D28C0" w:rsidP="00F6723C">
            <w:pPr>
              <w:jc w:val="both"/>
              <w:rPr>
                <w:bCs/>
                <w:sz w:val="22"/>
                <w:szCs w:val="22"/>
              </w:rPr>
            </w:pPr>
            <w:r w:rsidRPr="005D28C0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D28C0">
              <w:rPr>
                <w:bCs/>
                <w:sz w:val="22"/>
                <w:szCs w:val="22"/>
              </w:rPr>
              <w:t>Kielce</w:t>
            </w:r>
          </w:p>
          <w:p w14:paraId="0356AF3B" w14:textId="77777777" w:rsidR="005D28C0" w:rsidRPr="00D26ED6" w:rsidRDefault="005D28C0" w:rsidP="00F672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F8D21F5" w14:textId="5A6D9C29" w:rsidR="005D28C0" w:rsidRDefault="005D28C0" w:rsidP="00F6723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D28C0">
              <w:rPr>
                <w:sz w:val="22"/>
                <w:szCs w:val="22"/>
              </w:rPr>
              <w:t>Dostawa</w:t>
            </w:r>
            <w:r w:rsidR="00606E44">
              <w:rPr>
                <w:sz w:val="22"/>
                <w:szCs w:val="22"/>
              </w:rPr>
              <w:t>ę</w:t>
            </w:r>
            <w:r w:rsidRPr="005D28C0">
              <w:rPr>
                <w:sz w:val="22"/>
                <w:szCs w:val="22"/>
              </w:rPr>
              <w:t xml:space="preserve">3 szt. laptopów wraz z systemem operacyjnym na potrzeby </w:t>
            </w:r>
            <w:proofErr w:type="spellStart"/>
            <w:r w:rsidRPr="005D28C0">
              <w:rPr>
                <w:sz w:val="22"/>
                <w:szCs w:val="22"/>
              </w:rPr>
              <w:t>WGGiIŚ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545C7E55" w14:textId="77777777" w:rsidR="005D28C0" w:rsidRPr="00D26ED6" w:rsidRDefault="005D28C0" w:rsidP="00F6723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D28C0">
              <w:rPr>
                <w:b/>
                <w:sz w:val="22"/>
                <w:szCs w:val="22"/>
              </w:rPr>
              <w:t>10 638.16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B6763E8" w14:textId="77777777" w:rsidR="005D28C0" w:rsidRDefault="005D28C0" w:rsidP="00F6723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91FE6F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6C1960C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7ED9E6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1E2A02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E25A2C5" w14:textId="77777777" w:rsidR="002B6761" w:rsidRPr="008567C7" w:rsidRDefault="005D28C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4E253C9" w14:textId="77777777" w:rsidR="002B6761" w:rsidRPr="008567C7" w:rsidRDefault="005D28C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9B505E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B1795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388DE7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4CA54B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121BFA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D28C0" w:rsidRPr="008567C7" w14:paraId="6E78AAC0" w14:textId="77777777" w:rsidTr="00F6723C">
        <w:tc>
          <w:tcPr>
            <w:tcW w:w="709" w:type="dxa"/>
            <w:vAlign w:val="center"/>
          </w:tcPr>
          <w:p w14:paraId="2BA62F4A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2170F710" w14:textId="77777777" w:rsidR="005D28C0" w:rsidRPr="002B6761" w:rsidRDefault="005D28C0" w:rsidP="00F6723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D28C0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5D28C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05C2D7BD" w14:textId="77777777" w:rsidR="005D28C0" w:rsidRPr="008567C7" w:rsidRDefault="005D28C0" w:rsidP="00F6723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EDB269C" w14:textId="77777777" w:rsidR="005D28C0" w:rsidRPr="001B7815" w:rsidRDefault="005D28C0" w:rsidP="00F672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5864E3F2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1899A60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6F41817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D4CDB35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8826A93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E3F7FF0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51C01AB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D28C0" w:rsidRPr="008567C7" w14:paraId="515DA796" w14:textId="77777777" w:rsidTr="00F6723C">
        <w:tc>
          <w:tcPr>
            <w:tcW w:w="709" w:type="dxa"/>
            <w:vAlign w:val="center"/>
          </w:tcPr>
          <w:p w14:paraId="263B7958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2AAE688" w14:textId="77777777" w:rsidR="005D28C0" w:rsidRPr="002B6761" w:rsidRDefault="005D28C0" w:rsidP="00F6723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015AC6C7" w14:textId="77777777" w:rsidR="005D28C0" w:rsidRPr="008567C7" w:rsidRDefault="005D28C0" w:rsidP="00F6723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2886BD4" w14:textId="77777777" w:rsidR="005D28C0" w:rsidRPr="001B7815" w:rsidRDefault="005D28C0" w:rsidP="00F672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69D6BF3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58,84</w:t>
            </w:r>
          </w:p>
        </w:tc>
        <w:tc>
          <w:tcPr>
            <w:tcW w:w="1134" w:type="dxa"/>
            <w:vAlign w:val="center"/>
          </w:tcPr>
          <w:p w14:paraId="304316A4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8C86D1B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C0E66A2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F84316D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D68F936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F2D8BEC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98,84</w:t>
            </w:r>
          </w:p>
        </w:tc>
      </w:tr>
      <w:tr w:rsidR="005D28C0" w:rsidRPr="008567C7" w14:paraId="383A8C46" w14:textId="77777777" w:rsidTr="00F6723C">
        <w:tc>
          <w:tcPr>
            <w:tcW w:w="709" w:type="dxa"/>
            <w:vAlign w:val="center"/>
          </w:tcPr>
          <w:p w14:paraId="10F310F1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57DDB328" w14:textId="77777777" w:rsidR="005D28C0" w:rsidRPr="002B6761" w:rsidRDefault="005D28C0" w:rsidP="00F6723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D28C0">
              <w:rPr>
                <w:rFonts w:ascii="Times New Roman" w:hAnsi="Times New Roman" w:cs="Times New Roman"/>
                <w:b/>
                <w:sz w:val="18"/>
                <w:szCs w:val="18"/>
              </w:rPr>
              <w:t>FaxPol</w:t>
            </w:r>
            <w:proofErr w:type="spellEnd"/>
            <w:r w:rsidRPr="005D28C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Andrzej </w:t>
            </w:r>
            <w:proofErr w:type="spellStart"/>
            <w:r w:rsidRPr="005D28C0">
              <w:rPr>
                <w:rFonts w:ascii="Times New Roman" w:hAnsi="Times New Roman" w:cs="Times New Roman"/>
                <w:b/>
                <w:sz w:val="18"/>
                <w:szCs w:val="18"/>
              </w:rPr>
              <w:t>Iwanowicz</w:t>
            </w:r>
            <w:proofErr w:type="spellEnd"/>
          </w:p>
          <w:p w14:paraId="6F2EFBEA" w14:textId="77777777" w:rsidR="005D28C0" w:rsidRPr="008567C7" w:rsidRDefault="005D28C0" w:rsidP="00F6723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Dzielna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8833FE8" w14:textId="77777777" w:rsidR="005D28C0" w:rsidRPr="001B7815" w:rsidRDefault="005D28C0" w:rsidP="00F672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01-029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E37A9E1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57,85</w:t>
            </w:r>
          </w:p>
        </w:tc>
        <w:tc>
          <w:tcPr>
            <w:tcW w:w="1134" w:type="dxa"/>
            <w:vAlign w:val="center"/>
          </w:tcPr>
          <w:p w14:paraId="187D0DA8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081B59C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B20D166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50E2AF2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B92472D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5C16B35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97,85</w:t>
            </w:r>
          </w:p>
        </w:tc>
      </w:tr>
      <w:tr w:rsidR="005D28C0" w:rsidRPr="008567C7" w14:paraId="0C603E19" w14:textId="77777777" w:rsidTr="00F6723C">
        <w:tc>
          <w:tcPr>
            <w:tcW w:w="709" w:type="dxa"/>
            <w:vAlign w:val="center"/>
          </w:tcPr>
          <w:p w14:paraId="39241FDD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9E7313C" w14:textId="77777777" w:rsidR="005D28C0" w:rsidRPr="002B6761" w:rsidRDefault="005D28C0" w:rsidP="00F6723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75589D5D" w14:textId="77777777" w:rsidR="005D28C0" w:rsidRPr="008567C7" w:rsidRDefault="005D28C0" w:rsidP="00F6723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399FF6E" w14:textId="77777777" w:rsidR="005D28C0" w:rsidRPr="001B7815" w:rsidRDefault="005D28C0" w:rsidP="00F672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5E90889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54,71</w:t>
            </w:r>
          </w:p>
        </w:tc>
        <w:tc>
          <w:tcPr>
            <w:tcW w:w="1134" w:type="dxa"/>
            <w:vAlign w:val="center"/>
          </w:tcPr>
          <w:p w14:paraId="77F946FC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1251BDF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7AB0A42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7B5746B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7402330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29294B8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94,71</w:t>
            </w:r>
          </w:p>
        </w:tc>
      </w:tr>
      <w:tr w:rsidR="005D28C0" w:rsidRPr="008567C7" w14:paraId="32A1D7E1" w14:textId="77777777" w:rsidTr="00F6723C">
        <w:tc>
          <w:tcPr>
            <w:tcW w:w="709" w:type="dxa"/>
            <w:vAlign w:val="center"/>
          </w:tcPr>
          <w:p w14:paraId="633B0418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A1903B4" w14:textId="77777777" w:rsidR="005D28C0" w:rsidRPr="002B6761" w:rsidRDefault="005D28C0" w:rsidP="00F6723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5CAFFB50" w14:textId="77777777" w:rsidR="005D28C0" w:rsidRPr="008567C7" w:rsidRDefault="005D28C0" w:rsidP="00F6723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6490D9E" w14:textId="77777777" w:rsidR="005D28C0" w:rsidRPr="001B7815" w:rsidRDefault="005D28C0" w:rsidP="00F672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28C0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14:paraId="1B9C5346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52,45</w:t>
            </w:r>
          </w:p>
        </w:tc>
        <w:tc>
          <w:tcPr>
            <w:tcW w:w="1134" w:type="dxa"/>
            <w:vAlign w:val="center"/>
          </w:tcPr>
          <w:p w14:paraId="573354FB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75015FF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668B84C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A72FB38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81C9BB7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C8E856F" w14:textId="77777777" w:rsidR="005D28C0" w:rsidRPr="008567C7" w:rsidRDefault="005D28C0" w:rsidP="00F672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28C0">
              <w:rPr>
                <w:rFonts w:ascii="Times New Roman" w:hAnsi="Times New Roman" w:cs="Times New Roman"/>
                <w:sz w:val="18"/>
                <w:szCs w:val="18"/>
              </w:rPr>
              <w:t xml:space="preserve">  92,45</w:t>
            </w:r>
          </w:p>
        </w:tc>
      </w:tr>
    </w:tbl>
    <w:p w14:paraId="05E3A39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9078AF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20DF79A" w14:textId="77777777" w:rsidR="009078D3" w:rsidRPr="001B7815" w:rsidRDefault="009078D3" w:rsidP="009078D3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3CE08D49" w14:textId="77777777" w:rsidR="009078D3" w:rsidRDefault="009078D3" w:rsidP="009078D3">
      <w:pPr>
        <w:spacing w:before="120" w:after="120"/>
        <w:jc w:val="both"/>
        <w:rPr>
          <w:color w:val="000000"/>
          <w:sz w:val="16"/>
          <w:szCs w:val="16"/>
        </w:rPr>
      </w:pPr>
    </w:p>
    <w:p w14:paraId="0D990828" w14:textId="77777777" w:rsidR="009078D3" w:rsidRDefault="009078D3" w:rsidP="009078D3">
      <w:pPr>
        <w:spacing w:after="40" w:line="276" w:lineRule="auto"/>
        <w:jc w:val="both"/>
      </w:pPr>
      <w:r>
        <w:t>Informacja o terminie zawarcia umowy:</w:t>
      </w:r>
    </w:p>
    <w:p w14:paraId="42DAA9D1" w14:textId="77777777" w:rsidR="009078D3" w:rsidRPr="00F33C66" w:rsidRDefault="009078D3" w:rsidP="009078D3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16AAE3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4DC3CD" w14:textId="77777777" w:rsidR="001F72B1" w:rsidRDefault="001F72B1">
      <w:r>
        <w:separator/>
      </w:r>
    </w:p>
  </w:endnote>
  <w:endnote w:type="continuationSeparator" w:id="0">
    <w:p w14:paraId="46B2C0DE" w14:textId="77777777" w:rsidR="001F72B1" w:rsidRDefault="001F7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105B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C2B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CC6FB7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8A96C6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EA8E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C793F8" w14:textId="77777777" w:rsidR="001F72B1" w:rsidRDefault="001F72B1">
      <w:r>
        <w:separator/>
      </w:r>
    </w:p>
  </w:footnote>
  <w:footnote w:type="continuationSeparator" w:id="0">
    <w:p w14:paraId="7B8E3E6A" w14:textId="77777777" w:rsidR="001F72B1" w:rsidRDefault="001F7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0534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04DE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976B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2B1"/>
    <w:rsid w:val="00005838"/>
    <w:rsid w:val="00022322"/>
    <w:rsid w:val="00042497"/>
    <w:rsid w:val="000C1E6F"/>
    <w:rsid w:val="000E4E56"/>
    <w:rsid w:val="001A1468"/>
    <w:rsid w:val="001B7815"/>
    <w:rsid w:val="001C31ED"/>
    <w:rsid w:val="001F72B1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28C0"/>
    <w:rsid w:val="005E5BFF"/>
    <w:rsid w:val="00606E44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78D3"/>
    <w:rsid w:val="00915B9E"/>
    <w:rsid w:val="00952256"/>
    <w:rsid w:val="0097748A"/>
    <w:rsid w:val="009A362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4FE88"/>
  <w15:chartTrackingRefBased/>
  <w15:docId w15:val="{8C6983B8-B894-41F0-9E02-C7FA0284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289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2024-11-05T13:39:00Z</cp:lastPrinted>
  <dcterms:created xsi:type="dcterms:W3CDTF">2024-11-05T13:39:00Z</dcterms:created>
  <dcterms:modified xsi:type="dcterms:W3CDTF">2024-11-05T13:39:00Z</dcterms:modified>
</cp:coreProperties>
</file>