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BB06F" w14:textId="77777777" w:rsidR="00FB7F50" w:rsidRPr="002245BE" w:rsidRDefault="0079620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9620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96206">
        <w:rPr>
          <w:sz w:val="22"/>
          <w:szCs w:val="22"/>
        </w:rPr>
        <w:t>2024-11-05</w:t>
      </w:r>
    </w:p>
    <w:p w14:paraId="1B7C704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FEC71D2" w14:textId="77777777" w:rsidR="00796206" w:rsidRPr="00796206" w:rsidRDefault="00796206" w:rsidP="00FB7F50">
      <w:pPr>
        <w:spacing w:after="40"/>
        <w:rPr>
          <w:b/>
          <w:bCs/>
          <w:sz w:val="22"/>
          <w:szCs w:val="22"/>
        </w:rPr>
      </w:pPr>
      <w:r w:rsidRPr="00796206">
        <w:rPr>
          <w:b/>
          <w:bCs/>
          <w:sz w:val="22"/>
          <w:szCs w:val="22"/>
        </w:rPr>
        <w:t>Akademia Górniczo - Hutnicza</w:t>
      </w:r>
    </w:p>
    <w:p w14:paraId="7CD73BD5" w14:textId="77777777" w:rsidR="00796206" w:rsidRPr="00796206" w:rsidRDefault="00796206" w:rsidP="00FB7F50">
      <w:pPr>
        <w:spacing w:after="40"/>
        <w:rPr>
          <w:b/>
          <w:bCs/>
          <w:sz w:val="22"/>
          <w:szCs w:val="22"/>
        </w:rPr>
      </w:pPr>
      <w:r w:rsidRPr="00796206">
        <w:rPr>
          <w:b/>
          <w:bCs/>
          <w:sz w:val="22"/>
          <w:szCs w:val="22"/>
        </w:rPr>
        <w:t>im. Stanisława Staszica w Krakowie</w:t>
      </w:r>
    </w:p>
    <w:p w14:paraId="681F6392" w14:textId="77777777" w:rsidR="00FB7F50" w:rsidRPr="002245BE" w:rsidRDefault="00796206" w:rsidP="00FB7F50">
      <w:pPr>
        <w:spacing w:after="40"/>
        <w:rPr>
          <w:b/>
          <w:bCs/>
          <w:sz w:val="22"/>
          <w:szCs w:val="22"/>
        </w:rPr>
      </w:pPr>
      <w:r w:rsidRPr="00796206">
        <w:rPr>
          <w:b/>
          <w:bCs/>
          <w:sz w:val="22"/>
          <w:szCs w:val="22"/>
        </w:rPr>
        <w:t>Dział Zamówień Publicznych</w:t>
      </w:r>
    </w:p>
    <w:p w14:paraId="173BC85C" w14:textId="77777777" w:rsidR="00FB7F50" w:rsidRPr="002245BE" w:rsidRDefault="00796206" w:rsidP="00FB7F50">
      <w:pPr>
        <w:rPr>
          <w:sz w:val="22"/>
          <w:szCs w:val="22"/>
        </w:rPr>
      </w:pPr>
      <w:r w:rsidRPr="0079620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96206">
        <w:rPr>
          <w:sz w:val="22"/>
          <w:szCs w:val="22"/>
        </w:rPr>
        <w:t>30</w:t>
      </w:r>
    </w:p>
    <w:p w14:paraId="6B822F9C" w14:textId="77777777" w:rsidR="00FB7F50" w:rsidRPr="002245BE" w:rsidRDefault="00796206" w:rsidP="00FB7F50">
      <w:pPr>
        <w:rPr>
          <w:sz w:val="22"/>
          <w:szCs w:val="22"/>
        </w:rPr>
      </w:pPr>
      <w:r w:rsidRPr="0079620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96206">
        <w:rPr>
          <w:sz w:val="22"/>
          <w:szCs w:val="22"/>
        </w:rPr>
        <w:t>Kraków</w:t>
      </w:r>
    </w:p>
    <w:p w14:paraId="7C696AB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33079E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96206" w:rsidRPr="00607F9B" w14:paraId="54F9FF85" w14:textId="77777777" w:rsidTr="003F5FDD">
        <w:trPr>
          <w:trHeight w:val="638"/>
        </w:trPr>
        <w:tc>
          <w:tcPr>
            <w:tcW w:w="959" w:type="dxa"/>
            <w:shd w:val="clear" w:color="auto" w:fill="auto"/>
          </w:tcPr>
          <w:p w14:paraId="25C15109" w14:textId="77777777" w:rsidR="00796206" w:rsidRPr="00607F9B" w:rsidRDefault="00796206" w:rsidP="003F5F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4E9014" w14:textId="235E0089" w:rsidR="00796206" w:rsidRPr="00607F9B" w:rsidRDefault="00796206" w:rsidP="003F5F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9620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07519A">
              <w:rPr>
                <w:b/>
                <w:bCs/>
                <w:sz w:val="22"/>
                <w:szCs w:val="22"/>
              </w:rPr>
              <w:t>D</w:t>
            </w:r>
            <w:r w:rsidRPr="00796206">
              <w:rPr>
                <w:b/>
                <w:bCs/>
                <w:sz w:val="22"/>
                <w:szCs w:val="22"/>
              </w:rPr>
              <w:t>ostawa analizatora widma optycznego - DE-dzp.272-496/24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5CC6A42" w14:textId="68475F5C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96206" w14:paraId="31CB1129" w14:textId="77777777" w:rsidTr="003F5F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E1530C1" w14:textId="77777777" w:rsidR="00796206" w:rsidRPr="00D26ED6" w:rsidRDefault="00796206" w:rsidP="003F5FD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96206">
              <w:rPr>
                <w:b/>
                <w:sz w:val="22"/>
                <w:szCs w:val="22"/>
              </w:rPr>
              <w:t>RATEART DARIUSZ MATYJEWICZ SPÓŁKA KOMANDYTOWA</w:t>
            </w:r>
          </w:p>
          <w:p w14:paraId="6DFC4097" w14:textId="77777777" w:rsidR="00796206" w:rsidRPr="009F0E5C" w:rsidRDefault="00796206" w:rsidP="003F5FDD">
            <w:pPr>
              <w:jc w:val="both"/>
              <w:rPr>
                <w:bCs/>
                <w:sz w:val="22"/>
                <w:szCs w:val="22"/>
              </w:rPr>
            </w:pPr>
            <w:r w:rsidRPr="00796206">
              <w:rPr>
                <w:bCs/>
                <w:sz w:val="22"/>
                <w:szCs w:val="22"/>
              </w:rPr>
              <w:t>Lenartowicza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6206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146D0F4" w14:textId="77777777" w:rsidR="00796206" w:rsidRPr="009F0E5C" w:rsidRDefault="00796206" w:rsidP="003F5FDD">
            <w:pPr>
              <w:jc w:val="both"/>
              <w:rPr>
                <w:bCs/>
                <w:sz w:val="22"/>
                <w:szCs w:val="22"/>
              </w:rPr>
            </w:pPr>
            <w:r w:rsidRPr="00796206">
              <w:rPr>
                <w:bCs/>
                <w:sz w:val="22"/>
                <w:szCs w:val="22"/>
              </w:rPr>
              <w:t>93-143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6206">
              <w:rPr>
                <w:bCs/>
                <w:sz w:val="22"/>
                <w:szCs w:val="22"/>
              </w:rPr>
              <w:t>Łódź</w:t>
            </w:r>
          </w:p>
          <w:p w14:paraId="14CAC9EE" w14:textId="77777777" w:rsidR="00796206" w:rsidRPr="00D26ED6" w:rsidRDefault="00796206" w:rsidP="003F5FD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2B16629" w14:textId="77777777" w:rsidR="00796206" w:rsidRDefault="00796206" w:rsidP="003F5FD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96206">
              <w:rPr>
                <w:sz w:val="22"/>
                <w:szCs w:val="22"/>
              </w:rPr>
              <w:t>dostawa analizatora widma optycznego - DE-dzp.272-496/24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AA908CD" w14:textId="77777777" w:rsidR="00796206" w:rsidRPr="00D26ED6" w:rsidRDefault="00796206" w:rsidP="003F5FD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96206">
              <w:rPr>
                <w:b/>
                <w:sz w:val="22"/>
                <w:szCs w:val="22"/>
              </w:rPr>
              <w:t>211 068.00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1C370CC" w14:textId="77777777" w:rsidR="00796206" w:rsidRDefault="00796206" w:rsidP="003F5FD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65E1D9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07519A" w:rsidRPr="008567C7" w14:paraId="177DF8CA" w14:textId="77777777" w:rsidTr="0007519A">
        <w:trPr>
          <w:trHeight w:val="510"/>
        </w:trPr>
        <w:tc>
          <w:tcPr>
            <w:tcW w:w="500" w:type="pct"/>
            <w:vAlign w:val="center"/>
          </w:tcPr>
          <w:p w14:paraId="73A15569" w14:textId="77777777" w:rsidR="0007519A" w:rsidRPr="008567C7" w:rsidRDefault="0007519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0F568227" w14:textId="77777777" w:rsidR="0007519A" w:rsidRPr="008567C7" w:rsidRDefault="0007519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04CBBFF4" w14:textId="77777777" w:rsidR="0007519A" w:rsidRPr="008567C7" w:rsidRDefault="000751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620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178FA672" w14:textId="77777777" w:rsidR="0007519A" w:rsidRPr="008567C7" w:rsidRDefault="000751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620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800" w:type="pct"/>
            <w:vAlign w:val="center"/>
          </w:tcPr>
          <w:p w14:paraId="7CF11CBB" w14:textId="77777777" w:rsidR="0007519A" w:rsidRPr="008567C7" w:rsidRDefault="000751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6206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600" w:type="pct"/>
            <w:vAlign w:val="center"/>
          </w:tcPr>
          <w:p w14:paraId="54DF599F" w14:textId="77777777" w:rsidR="0007519A" w:rsidRPr="008567C7" w:rsidRDefault="0007519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7519A" w:rsidRPr="008567C7" w14:paraId="4814EF0F" w14:textId="77777777" w:rsidTr="0007519A">
        <w:tc>
          <w:tcPr>
            <w:tcW w:w="500" w:type="pct"/>
            <w:vAlign w:val="center"/>
          </w:tcPr>
          <w:p w14:paraId="56BE108F" w14:textId="77777777" w:rsidR="0007519A" w:rsidRPr="008567C7" w:rsidRDefault="0007519A" w:rsidP="003F5F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20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548E1A1C" w14:textId="77777777" w:rsidR="0007519A" w:rsidRPr="002B6761" w:rsidRDefault="0007519A" w:rsidP="003F5FD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96206">
              <w:rPr>
                <w:rFonts w:ascii="Times New Roman" w:hAnsi="Times New Roman" w:cs="Times New Roman"/>
                <w:b/>
                <w:sz w:val="18"/>
                <w:szCs w:val="18"/>
              </w:rPr>
              <w:t>RATEART DARIUSZ MATYJEWICZ SPÓŁKA KOMANDYTOWA</w:t>
            </w:r>
          </w:p>
          <w:p w14:paraId="6A8C8E0B" w14:textId="77777777" w:rsidR="0007519A" w:rsidRPr="008567C7" w:rsidRDefault="0007519A" w:rsidP="003F5FD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6206">
              <w:rPr>
                <w:rFonts w:ascii="Times New Roman" w:hAnsi="Times New Roman" w:cs="Times New Roman"/>
                <w:bCs/>
                <w:sz w:val="18"/>
                <w:szCs w:val="18"/>
              </w:rPr>
              <w:t>Lenartowicza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6206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D322F16" w14:textId="77777777" w:rsidR="0007519A" w:rsidRPr="001B7815" w:rsidRDefault="0007519A" w:rsidP="003F5FD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6206">
              <w:rPr>
                <w:rFonts w:ascii="Times New Roman" w:hAnsi="Times New Roman" w:cs="Times New Roman"/>
                <w:bCs/>
                <w:sz w:val="18"/>
                <w:szCs w:val="18"/>
              </w:rPr>
              <w:t>93-143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6206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800" w:type="pct"/>
            <w:vAlign w:val="center"/>
          </w:tcPr>
          <w:p w14:paraId="794538D4" w14:textId="77777777" w:rsidR="0007519A" w:rsidRPr="008567C7" w:rsidRDefault="0007519A" w:rsidP="003F5F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20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6FA2150C" w14:textId="77777777" w:rsidR="0007519A" w:rsidRPr="008567C7" w:rsidRDefault="0007519A" w:rsidP="003F5F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20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800" w:type="pct"/>
            <w:vAlign w:val="center"/>
          </w:tcPr>
          <w:p w14:paraId="380E6D43" w14:textId="77777777" w:rsidR="0007519A" w:rsidRPr="008567C7" w:rsidRDefault="0007519A" w:rsidP="003F5F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20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00" w:type="pct"/>
            <w:vAlign w:val="center"/>
          </w:tcPr>
          <w:p w14:paraId="14F9A3FD" w14:textId="77777777" w:rsidR="0007519A" w:rsidRPr="008567C7" w:rsidRDefault="0007519A" w:rsidP="003F5F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206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07519A" w:rsidRPr="008567C7" w14:paraId="41D2F856" w14:textId="77777777" w:rsidTr="0007519A">
        <w:tc>
          <w:tcPr>
            <w:tcW w:w="500" w:type="pct"/>
            <w:vAlign w:val="center"/>
          </w:tcPr>
          <w:p w14:paraId="6623FD98" w14:textId="77777777" w:rsidR="0007519A" w:rsidRPr="008567C7" w:rsidRDefault="0007519A" w:rsidP="003F5F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20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0DC4A6AF" w14:textId="77777777" w:rsidR="0007519A" w:rsidRPr="0007519A" w:rsidRDefault="0007519A" w:rsidP="003F5FD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07519A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part-AD Artur Dyrda</w:t>
            </w:r>
          </w:p>
          <w:p w14:paraId="4C3B41B8" w14:textId="77777777" w:rsidR="0007519A" w:rsidRPr="0007519A" w:rsidRDefault="0007519A" w:rsidP="003F5FD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07519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Grzechynia</w:t>
            </w:r>
            <w:proofErr w:type="spellEnd"/>
            <w:r w:rsidRPr="0007519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07519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768</w:t>
            </w:r>
            <w:r w:rsidRPr="0007519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</w:p>
          <w:p w14:paraId="185507E3" w14:textId="77777777" w:rsidR="0007519A" w:rsidRPr="001B7815" w:rsidRDefault="0007519A" w:rsidP="003F5FD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6206">
              <w:rPr>
                <w:rFonts w:ascii="Times New Roman" w:hAnsi="Times New Roman" w:cs="Times New Roman"/>
                <w:bCs/>
                <w:sz w:val="18"/>
                <w:szCs w:val="18"/>
              </w:rPr>
              <w:t>34-220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6206">
              <w:rPr>
                <w:rFonts w:ascii="Times New Roman" w:hAnsi="Times New Roman" w:cs="Times New Roman"/>
                <w:bCs/>
                <w:sz w:val="18"/>
                <w:szCs w:val="18"/>
              </w:rPr>
              <w:t>Maków Podhalański</w:t>
            </w:r>
          </w:p>
        </w:tc>
        <w:tc>
          <w:tcPr>
            <w:tcW w:w="800" w:type="pct"/>
            <w:vAlign w:val="center"/>
          </w:tcPr>
          <w:p w14:paraId="111C535A" w14:textId="77777777" w:rsidR="0007519A" w:rsidRPr="008567C7" w:rsidRDefault="0007519A" w:rsidP="003F5F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206">
              <w:rPr>
                <w:rFonts w:ascii="Times New Roman" w:hAnsi="Times New Roman" w:cs="Times New Roman"/>
                <w:sz w:val="18"/>
                <w:szCs w:val="18"/>
              </w:rPr>
              <w:t xml:space="preserve">  41,02</w:t>
            </w:r>
          </w:p>
        </w:tc>
        <w:tc>
          <w:tcPr>
            <w:tcW w:w="800" w:type="pct"/>
            <w:vAlign w:val="center"/>
          </w:tcPr>
          <w:p w14:paraId="06B66CE7" w14:textId="77777777" w:rsidR="0007519A" w:rsidRPr="008567C7" w:rsidRDefault="0007519A" w:rsidP="003F5F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20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800" w:type="pct"/>
            <w:vAlign w:val="center"/>
          </w:tcPr>
          <w:p w14:paraId="1F7C9F27" w14:textId="77777777" w:rsidR="0007519A" w:rsidRPr="008567C7" w:rsidRDefault="0007519A" w:rsidP="003F5F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20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0" w:type="pct"/>
            <w:vAlign w:val="center"/>
          </w:tcPr>
          <w:p w14:paraId="6BEEC39B" w14:textId="77777777" w:rsidR="0007519A" w:rsidRPr="008567C7" w:rsidRDefault="0007519A" w:rsidP="003F5F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206">
              <w:rPr>
                <w:rFonts w:ascii="Times New Roman" w:hAnsi="Times New Roman" w:cs="Times New Roman"/>
                <w:sz w:val="18"/>
                <w:szCs w:val="18"/>
              </w:rPr>
              <w:t xml:space="preserve">  81,02</w:t>
            </w:r>
          </w:p>
        </w:tc>
      </w:tr>
    </w:tbl>
    <w:p w14:paraId="558DCBC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BCFE85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21110E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02F948" w14:textId="77777777" w:rsidR="00E4108E" w:rsidRDefault="00E4108E">
      <w:r>
        <w:separator/>
      </w:r>
    </w:p>
  </w:endnote>
  <w:endnote w:type="continuationSeparator" w:id="0">
    <w:p w14:paraId="7A8E1533" w14:textId="77777777" w:rsidR="00E4108E" w:rsidRDefault="00E41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7A5C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A742B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FB864E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004427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299EC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B55800" w14:textId="77777777" w:rsidR="00E4108E" w:rsidRDefault="00E4108E">
      <w:r>
        <w:separator/>
      </w:r>
    </w:p>
  </w:footnote>
  <w:footnote w:type="continuationSeparator" w:id="0">
    <w:p w14:paraId="42AAC1D8" w14:textId="77777777" w:rsidR="00E4108E" w:rsidRDefault="00E41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FCDA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9785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DD4E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108E"/>
    <w:rsid w:val="00005838"/>
    <w:rsid w:val="00022322"/>
    <w:rsid w:val="00042497"/>
    <w:rsid w:val="0007519A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9620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4108E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28193F"/>
  <w15:chartTrackingRefBased/>
  <w15:docId w15:val="{EA4318A9-5F8B-444C-A43B-2F44FE57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2024-11-05T13:41:00Z</cp:lastPrinted>
  <dcterms:created xsi:type="dcterms:W3CDTF">2024-11-05T13:41:00Z</dcterms:created>
  <dcterms:modified xsi:type="dcterms:W3CDTF">2024-11-05T13:41:00Z</dcterms:modified>
</cp:coreProperties>
</file>