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D8761" w14:textId="077699F7" w:rsidR="00035DEC" w:rsidRPr="00AD45A9" w:rsidRDefault="00CA53D6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A53D6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CA53D6">
        <w:rPr>
          <w:rFonts w:ascii="Arial" w:hAnsi="Arial" w:cs="Arial"/>
          <w:sz w:val="24"/>
          <w:szCs w:val="24"/>
        </w:rPr>
        <w:t>2024-1</w:t>
      </w:r>
      <w:r w:rsidR="009148BF">
        <w:rPr>
          <w:rFonts w:ascii="Arial" w:hAnsi="Arial" w:cs="Arial"/>
          <w:sz w:val="24"/>
          <w:szCs w:val="24"/>
        </w:rPr>
        <w:t>1</w:t>
      </w:r>
      <w:r w:rsidRPr="00CA53D6">
        <w:rPr>
          <w:rFonts w:ascii="Arial" w:hAnsi="Arial" w:cs="Arial"/>
          <w:sz w:val="24"/>
          <w:szCs w:val="24"/>
        </w:rPr>
        <w:t>-</w:t>
      </w:r>
      <w:r w:rsidR="009148BF">
        <w:rPr>
          <w:rFonts w:ascii="Arial" w:hAnsi="Arial" w:cs="Arial"/>
          <w:sz w:val="24"/>
          <w:szCs w:val="24"/>
        </w:rPr>
        <w:t>05</w:t>
      </w:r>
    </w:p>
    <w:p w14:paraId="768F75DE" w14:textId="77777777" w:rsidR="00035DEC" w:rsidRPr="00AD45A9" w:rsidRDefault="00CA53D6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A53D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8A9B97C" w14:textId="77777777" w:rsidR="00035DEC" w:rsidRPr="00AD45A9" w:rsidRDefault="00CA53D6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CA53D6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CA53D6">
        <w:rPr>
          <w:rFonts w:ascii="Arial" w:hAnsi="Arial" w:cs="Arial"/>
          <w:sz w:val="24"/>
          <w:szCs w:val="24"/>
        </w:rPr>
        <w:t>66</w:t>
      </w:r>
    </w:p>
    <w:p w14:paraId="223DC35C" w14:textId="77777777" w:rsidR="00035DEC" w:rsidRPr="00AD45A9" w:rsidRDefault="00CA53D6" w:rsidP="00035DEC">
      <w:pPr>
        <w:rPr>
          <w:rFonts w:ascii="Arial" w:hAnsi="Arial" w:cs="Arial"/>
          <w:sz w:val="24"/>
          <w:szCs w:val="24"/>
        </w:rPr>
      </w:pPr>
      <w:r w:rsidRPr="00CA53D6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CA53D6">
        <w:rPr>
          <w:rFonts w:ascii="Arial" w:hAnsi="Arial" w:cs="Arial"/>
          <w:sz w:val="24"/>
          <w:szCs w:val="24"/>
        </w:rPr>
        <w:t>Kraków</w:t>
      </w:r>
    </w:p>
    <w:p w14:paraId="367C56E5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B1E6B0D" w14:textId="73583069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9462C20" w14:textId="248EF860" w:rsidR="00C03A63" w:rsidRPr="00AD45A9" w:rsidRDefault="00C03A63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SZP-271-22/24.</w:t>
      </w:r>
      <w:r w:rsidR="00D073F3">
        <w:rPr>
          <w:rFonts w:ascii="Arial" w:hAnsi="Arial" w:cs="Arial"/>
          <w:bCs/>
          <w:sz w:val="18"/>
          <w:szCs w:val="18"/>
        </w:rPr>
        <w:t>877.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38FDC616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AA51733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A77FE3C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21C07817" w14:textId="77777777" w:rsidTr="00B32FF9">
        <w:tc>
          <w:tcPr>
            <w:tcW w:w="2269" w:type="dxa"/>
            <w:shd w:val="clear" w:color="auto" w:fill="auto"/>
          </w:tcPr>
          <w:p w14:paraId="5860FD44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E0FFC2" w14:textId="28F05CB6" w:rsidR="00035DEC" w:rsidRPr="004E4B64" w:rsidRDefault="00CA53D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53D6">
              <w:rPr>
                <w:rFonts w:ascii="Arial" w:hAnsi="Arial" w:cs="Arial"/>
                <w:bCs/>
                <w:sz w:val="24"/>
                <w:szCs w:val="24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CA53D6" w:rsidRPr="004E4B64" w14:paraId="5C413166" w14:textId="77777777" w:rsidTr="00B20E07">
        <w:tc>
          <w:tcPr>
            <w:tcW w:w="2269" w:type="dxa"/>
            <w:shd w:val="clear" w:color="auto" w:fill="auto"/>
          </w:tcPr>
          <w:p w14:paraId="6FCBD030" w14:textId="77777777" w:rsidR="00CA53D6" w:rsidRPr="004E4B64" w:rsidRDefault="00CA53D6" w:rsidP="00B20E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FEA65D" w14:textId="77777777" w:rsidR="00CA53D6" w:rsidRPr="004E4B64" w:rsidRDefault="00CA53D6" w:rsidP="00B20E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53D6">
              <w:rPr>
                <w:rFonts w:ascii="Arial" w:hAnsi="Arial" w:cs="Arial"/>
                <w:bCs/>
                <w:sz w:val="24"/>
                <w:szCs w:val="24"/>
              </w:rPr>
              <w:t>SZP-271-22/24</w:t>
            </w:r>
          </w:p>
        </w:tc>
      </w:tr>
    </w:tbl>
    <w:p w14:paraId="4C10FA62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5399E15E" w14:textId="77777777" w:rsidTr="00B32FF9">
        <w:tc>
          <w:tcPr>
            <w:tcW w:w="9330" w:type="dxa"/>
            <w:shd w:val="clear" w:color="auto" w:fill="F2F2F2"/>
            <w:hideMark/>
          </w:tcPr>
          <w:p w14:paraId="426263C2" w14:textId="0A7FF38E" w:rsidR="00035DEC" w:rsidRPr="00AD45A9" w:rsidRDefault="00CE0BA6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Sprostowanie _ </w:t>
            </w:r>
            <w:r w:rsidR="00035DEC"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5F05446" w14:textId="77777777" w:rsidR="009148BF" w:rsidRDefault="009148BF" w:rsidP="00CE0BA6">
      <w:pPr>
        <w:spacing w:after="480"/>
        <w:jc w:val="both"/>
        <w:rPr>
          <w:rFonts w:ascii="Arial" w:hAnsi="Arial" w:cs="Arial"/>
          <w:sz w:val="24"/>
          <w:szCs w:val="24"/>
        </w:rPr>
      </w:pPr>
    </w:p>
    <w:p w14:paraId="55ED6B44" w14:textId="4E21F77B" w:rsidR="00CE0BA6" w:rsidRDefault="00FC5863" w:rsidP="00CE0BA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 </w:t>
      </w:r>
      <w:r w:rsidR="00520165" w:rsidRPr="009003D1">
        <w:rPr>
          <w:rFonts w:ascii="Arial" w:hAnsi="Arial" w:cs="Arial"/>
          <w:sz w:val="24"/>
          <w:szCs w:val="24"/>
        </w:rPr>
        <w:t xml:space="preserve">Zamawiający, </w:t>
      </w:r>
      <w:r w:rsidR="00CA53D6" w:rsidRPr="00CA53D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>
        <w:rPr>
          <w:rFonts w:ascii="Arial" w:hAnsi="Arial" w:cs="Arial"/>
          <w:b/>
          <w:sz w:val="24"/>
          <w:szCs w:val="24"/>
        </w:rPr>
        <w:t>,</w:t>
      </w:r>
      <w:r w:rsidR="00CA53D6" w:rsidRPr="00CA53D6">
        <w:rPr>
          <w:rFonts w:ascii="Arial" w:hAnsi="Arial" w:cs="Arial"/>
          <w:b/>
          <w:sz w:val="24"/>
          <w:szCs w:val="24"/>
        </w:rPr>
        <w:t xml:space="preserve"> Sekcja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koryguje</w:t>
      </w:r>
      <w:r w:rsidR="009148BF">
        <w:rPr>
          <w:rFonts w:ascii="Arial" w:hAnsi="Arial" w:cs="Arial"/>
          <w:sz w:val="24"/>
          <w:szCs w:val="24"/>
        </w:rPr>
        <w:t xml:space="preserve"> udzielon</w:t>
      </w:r>
      <w:r>
        <w:rPr>
          <w:rFonts w:ascii="Arial" w:hAnsi="Arial" w:cs="Arial"/>
          <w:sz w:val="24"/>
          <w:szCs w:val="24"/>
        </w:rPr>
        <w:t>ą</w:t>
      </w:r>
      <w:r w:rsidR="009148BF">
        <w:rPr>
          <w:rFonts w:ascii="Arial" w:hAnsi="Arial" w:cs="Arial"/>
          <w:sz w:val="24"/>
          <w:szCs w:val="24"/>
        </w:rPr>
        <w:t xml:space="preserve"> </w:t>
      </w:r>
      <w:r w:rsidR="00CE0BA6">
        <w:rPr>
          <w:rFonts w:ascii="Arial" w:hAnsi="Arial" w:cs="Arial"/>
          <w:sz w:val="24"/>
          <w:szCs w:val="24"/>
        </w:rPr>
        <w:t xml:space="preserve"> odpowied</w:t>
      </w:r>
      <w:r>
        <w:rPr>
          <w:rFonts w:ascii="Arial" w:hAnsi="Arial" w:cs="Arial"/>
          <w:sz w:val="24"/>
          <w:szCs w:val="24"/>
        </w:rPr>
        <w:t>ź</w:t>
      </w:r>
      <w:r w:rsidR="00CE0BA6">
        <w:rPr>
          <w:rFonts w:ascii="Arial" w:hAnsi="Arial" w:cs="Arial"/>
          <w:sz w:val="24"/>
          <w:szCs w:val="24"/>
        </w:rPr>
        <w:t xml:space="preserve"> w piśmie z dnia 30.11.2024 r. </w:t>
      </w:r>
      <w:r w:rsidR="00CE0BA6" w:rsidRPr="00CE0BA6">
        <w:rPr>
          <w:rFonts w:ascii="Arial" w:hAnsi="Arial" w:cs="Arial"/>
          <w:bCs/>
          <w:sz w:val="24"/>
          <w:szCs w:val="24"/>
        </w:rPr>
        <w:t>SZP-271-22/24.848.EJK</w:t>
      </w:r>
      <w:r w:rsidR="00CE0BA6">
        <w:rPr>
          <w:rFonts w:ascii="Arial" w:hAnsi="Arial" w:cs="Arial"/>
          <w:bCs/>
          <w:sz w:val="24"/>
          <w:szCs w:val="24"/>
        </w:rPr>
        <w:t xml:space="preserve"> w następującym zakresie:</w:t>
      </w:r>
    </w:p>
    <w:tbl>
      <w:tblPr>
        <w:tblW w:w="92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248"/>
      </w:tblGrid>
      <w:tr w:rsidR="00CA53D6" w:rsidRPr="009003D1" w14:paraId="7036B8F4" w14:textId="77777777" w:rsidTr="006121ED">
        <w:tc>
          <w:tcPr>
            <w:tcW w:w="9248" w:type="dxa"/>
            <w:shd w:val="clear" w:color="auto" w:fill="auto"/>
          </w:tcPr>
          <w:p w14:paraId="7EBA7779" w14:textId="76C0BCB7" w:rsidR="003C41CA" w:rsidRPr="00A140A4" w:rsidRDefault="00CA53D6" w:rsidP="00A140A4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450D">
              <w:rPr>
                <w:rFonts w:ascii="Arial" w:hAnsi="Arial" w:cs="Arial"/>
                <w:b/>
                <w:bCs/>
                <w:sz w:val="24"/>
                <w:szCs w:val="24"/>
              </w:rPr>
              <w:t>Pytanie nr 7</w:t>
            </w:r>
          </w:p>
          <w:p w14:paraId="41246DAF" w14:textId="3AB21836" w:rsidR="00CA53D6" w:rsidRPr="00E9450D" w:rsidRDefault="00CA53D6" w:rsidP="00B20E0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450D">
              <w:rPr>
                <w:rFonts w:ascii="Arial" w:hAnsi="Arial" w:cs="Arial"/>
                <w:sz w:val="24"/>
                <w:szCs w:val="24"/>
              </w:rPr>
              <w:t>36.</w:t>
            </w:r>
            <w:r w:rsidR="00EF0DBC" w:rsidRPr="00E945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450D">
              <w:rPr>
                <w:rFonts w:ascii="Arial" w:hAnsi="Arial" w:cs="Arial"/>
                <w:sz w:val="24"/>
                <w:szCs w:val="24"/>
              </w:rPr>
              <w:t xml:space="preserve">Prosimy o potwierdzenie, </w:t>
            </w:r>
            <w:r w:rsidR="007D0E02" w:rsidRPr="00E9450D">
              <w:rPr>
                <w:rFonts w:ascii="Arial" w:hAnsi="Arial" w:cs="Arial"/>
                <w:sz w:val="24"/>
                <w:szCs w:val="24"/>
              </w:rPr>
              <w:t>ż</w:t>
            </w:r>
            <w:r w:rsidRPr="00E9450D">
              <w:rPr>
                <w:rFonts w:ascii="Arial" w:hAnsi="Arial" w:cs="Arial"/>
                <w:sz w:val="24"/>
                <w:szCs w:val="24"/>
              </w:rPr>
              <w:t>e za montaż i demontaż kloszy i pokryw lamp podlegających usłudze mycia i czyszczenia odpowiada wyspecjalizowany personel Wykonawcy.</w:t>
            </w:r>
          </w:p>
          <w:p w14:paraId="25781040" w14:textId="72160792" w:rsidR="00CE0BA6" w:rsidRPr="00A140A4" w:rsidRDefault="003C41CA" w:rsidP="00A140A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450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  <w:r w:rsidR="009148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148BF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>Z</w:t>
            </w:r>
            <w:r w:rsidR="00CE0BA6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>a montaż i demontaż kloszy i pokryw lamp podlegających usłudze odpowiada zamawiający, natomiast za mycie i czyszczenie odpowiada</w:t>
            </w:r>
            <w:r w:rsidR="00FC586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wyspecjalizowany personel</w:t>
            </w:r>
            <w:r w:rsidR="00CE0BA6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Wykonawc</w:t>
            </w:r>
            <w:r w:rsidR="00FC5863">
              <w:rPr>
                <w:rFonts w:ascii="Arial" w:hAnsi="Arial" w:cs="Arial"/>
                <w:b/>
                <w:bCs/>
                <w:sz w:val="24"/>
                <w:szCs w:val="24"/>
              </w:rPr>
              <w:t>y</w:t>
            </w:r>
            <w:r w:rsidR="00CE0BA6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</w:p>
          <w:p w14:paraId="3FC7B2D7" w14:textId="02F5A999" w:rsidR="00CA53D6" w:rsidRPr="00E9450D" w:rsidRDefault="00CA53D6" w:rsidP="00B20E0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450D">
              <w:rPr>
                <w:rFonts w:ascii="Arial" w:hAnsi="Arial" w:cs="Arial"/>
                <w:sz w:val="24"/>
                <w:szCs w:val="24"/>
              </w:rPr>
              <w:t>42.</w:t>
            </w:r>
            <w:r w:rsidR="00EF0DBC" w:rsidRPr="00E945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450D">
              <w:rPr>
                <w:rFonts w:ascii="Arial" w:hAnsi="Arial" w:cs="Arial"/>
                <w:sz w:val="24"/>
                <w:szCs w:val="24"/>
              </w:rPr>
              <w:t>W załączniku 5 do OPZ zamawiający wskazał komórki organizacyjne(powierzchnie w strefie szarej podlegające usłudze sprzątania, prosimy o podanie dni tygodnia świadczenia usługi w poszczególnych komórkach organizacyjnych.</w:t>
            </w:r>
          </w:p>
          <w:p w14:paraId="62C3F1B1" w14:textId="370F8CAE" w:rsidR="009148BF" w:rsidRPr="009148BF" w:rsidRDefault="003C41CA" w:rsidP="009148BF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450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BC5CD0" w:rsidRPr="00E945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z załącznika nr 5 </w:t>
            </w:r>
            <w:r w:rsidR="00BC0DAD" w:rsidRPr="00E945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 OPZ </w:t>
            </w:r>
            <w:r w:rsidR="00BC5CD0" w:rsidRPr="00E9450D">
              <w:rPr>
                <w:rFonts w:ascii="Arial" w:hAnsi="Arial" w:cs="Arial"/>
                <w:b/>
                <w:bCs/>
                <w:sz w:val="24"/>
                <w:szCs w:val="24"/>
              </w:rPr>
              <w:t>wykreśla sformułowanie „inne”</w:t>
            </w:r>
            <w:r w:rsidR="00BC0DAD" w:rsidRPr="00E945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oraz </w:t>
            </w:r>
            <w:r w:rsidR="00BC0DAD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>dopisuje</w:t>
            </w:r>
            <w:r w:rsidR="009148BF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>: „Pomieszczenia nr 1,</w:t>
            </w:r>
            <w:r w:rsidR="009148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148BF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>2,</w:t>
            </w:r>
            <w:r w:rsidR="009148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148BF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>3,</w:t>
            </w:r>
            <w:r w:rsidR="009148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148BF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>4,</w:t>
            </w:r>
            <w:r w:rsidR="009148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148BF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>7,</w:t>
            </w:r>
            <w:r w:rsidR="009148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148BF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>8,</w:t>
            </w:r>
            <w:r w:rsidR="009148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148BF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>11 sprzątane pomiędzy godziną 7.00 , a 15.30 / poniedziałek-piątek/, nr 7 również sobota i niedziela jeśli na Sali odbywają się spotkania, konferencj</w:t>
            </w:r>
            <w:r w:rsidR="00FC5863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="009148BF" w:rsidRPr="009148BF">
              <w:rPr>
                <w:rFonts w:ascii="Arial" w:hAnsi="Arial" w:cs="Arial"/>
                <w:b/>
                <w:bCs/>
                <w:sz w:val="24"/>
                <w:szCs w:val="24"/>
              </w:rPr>
              <w:t>. Pozostałe w godzinach dowolnych.”</w:t>
            </w:r>
          </w:p>
          <w:p w14:paraId="0F402807" w14:textId="31223321" w:rsidR="00110725" w:rsidRDefault="00FC5863" w:rsidP="00110725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II. </w:t>
            </w:r>
            <w:r w:rsidRPr="009003D1">
              <w:rPr>
                <w:rFonts w:ascii="Arial" w:hAnsi="Arial" w:cs="Arial"/>
                <w:sz w:val="24"/>
                <w:szCs w:val="24"/>
              </w:rPr>
              <w:t xml:space="preserve">Zamawiający, </w:t>
            </w:r>
            <w:r w:rsidRPr="00CA53D6">
              <w:rPr>
                <w:rFonts w:ascii="Arial" w:hAnsi="Arial" w:cs="Arial"/>
                <w:b/>
                <w:sz w:val="24"/>
                <w:szCs w:val="24"/>
              </w:rPr>
              <w:t>Szpital Specjalistyczny im. Stefana Żeromskiego SP ZOZ w Krakowie</w:t>
            </w:r>
            <w:r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Pr="00CA53D6">
              <w:rPr>
                <w:rFonts w:ascii="Arial" w:hAnsi="Arial" w:cs="Arial"/>
                <w:b/>
                <w:sz w:val="24"/>
                <w:szCs w:val="24"/>
              </w:rPr>
              <w:t xml:space="preserve"> Sekcja Zamówień Publicznych</w:t>
            </w:r>
            <w:r w:rsidRPr="009003D1"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 xml:space="preserve">modyfikuje </w:t>
            </w:r>
            <w:r w:rsidR="008B7AC4">
              <w:rPr>
                <w:rFonts w:ascii="Arial" w:hAnsi="Arial" w:cs="Arial"/>
                <w:sz w:val="24"/>
                <w:szCs w:val="24"/>
              </w:rPr>
              <w:t>załącznik</w:t>
            </w:r>
            <w:r>
              <w:rPr>
                <w:rFonts w:ascii="Arial" w:hAnsi="Arial" w:cs="Arial"/>
                <w:sz w:val="24"/>
                <w:szCs w:val="24"/>
              </w:rPr>
              <w:t xml:space="preserve"> nr 6 do SWZ tj. </w:t>
            </w:r>
            <w:r w:rsidRPr="00FC5863">
              <w:rPr>
                <w:rFonts w:ascii="Arial" w:hAnsi="Arial" w:cs="Arial"/>
                <w:b/>
                <w:bCs/>
                <w:sz w:val="24"/>
                <w:szCs w:val="24"/>
              </w:rPr>
              <w:t>O</w:t>
            </w:r>
            <w:r w:rsidR="00D073F3">
              <w:rPr>
                <w:rFonts w:ascii="Arial" w:hAnsi="Arial" w:cs="Arial"/>
                <w:b/>
                <w:bCs/>
                <w:sz w:val="24"/>
                <w:szCs w:val="24"/>
              </w:rPr>
              <w:t>świadczenie Wykonawcy składane na podstawie art. 125 ust. 1 (strona 3) w następującym zakresie:</w:t>
            </w:r>
            <w:r w:rsidR="00110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zdolność techniczna lub zawodowa.</w:t>
            </w:r>
          </w:p>
          <w:p w14:paraId="2A736278" w14:textId="77777777" w:rsidR="00110725" w:rsidRDefault="00110725" w:rsidP="0011072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5E7A03C" w14:textId="2B4C555C" w:rsidR="00110725" w:rsidRPr="00A140A4" w:rsidRDefault="00110725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082">
              <w:rPr>
                <w:rFonts w:ascii="Arial" w:hAnsi="Arial" w:cs="Arial"/>
              </w:rPr>
              <w:t xml:space="preserve"> </w:t>
            </w:r>
            <w:r w:rsidRPr="00A140A4">
              <w:rPr>
                <w:rFonts w:ascii="Arial" w:hAnsi="Arial" w:cs="Arial"/>
                <w:sz w:val="24"/>
                <w:szCs w:val="24"/>
              </w:rPr>
              <w:t>Wykonawca  zobowiązany jest  wykazać, że:</w:t>
            </w:r>
          </w:p>
          <w:p w14:paraId="11FAE73B" w14:textId="77777777" w:rsidR="00110725" w:rsidRPr="00A140A4" w:rsidRDefault="00110725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40A4">
              <w:rPr>
                <w:rFonts w:ascii="Arial" w:hAnsi="Arial" w:cs="Arial"/>
                <w:sz w:val="24"/>
                <w:szCs w:val="24"/>
              </w:rPr>
              <w:t>A.  dysponuje co najmniej następującymi osobami zdolnymi do wykonania zamówienia:</w:t>
            </w:r>
          </w:p>
          <w:p w14:paraId="61857635" w14:textId="77777777" w:rsidR="00110725" w:rsidRPr="00A140A4" w:rsidRDefault="00110725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14BCCC" w14:textId="77777777" w:rsidR="00110725" w:rsidRPr="00A140A4" w:rsidRDefault="00110725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40A4">
              <w:rPr>
                <w:rFonts w:ascii="Arial" w:hAnsi="Arial" w:cs="Arial"/>
                <w:sz w:val="24"/>
                <w:szCs w:val="24"/>
              </w:rPr>
              <w:t xml:space="preserve"> A.1. jedną osobą zarządzającą /kierownik obiektu/:</w:t>
            </w:r>
          </w:p>
          <w:p w14:paraId="2E9BCD61" w14:textId="77777777" w:rsidR="00110725" w:rsidRPr="00A140A4" w:rsidRDefault="00110725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40A4">
              <w:rPr>
                <w:rFonts w:ascii="Arial" w:hAnsi="Arial" w:cs="Arial"/>
                <w:sz w:val="24"/>
                <w:szCs w:val="24"/>
              </w:rPr>
              <w:t>osobą posiadającą odpowiedni poziom wiedzy oraz doświadczenie w realizacji usługi utrzymania czystości w zakresie strefy białej  tj. posiadającą wykształcenie min. średnie oraz  min. 2 letnie doświadczenie na tożsamym lub podobnym stanowisku w podmiocie leczniczym świadczącym usługi całodobowo;</w:t>
            </w:r>
          </w:p>
          <w:p w14:paraId="2A22D1F7" w14:textId="77777777" w:rsidR="00110725" w:rsidRPr="00A140A4" w:rsidRDefault="00110725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DDAE66" w14:textId="77777777" w:rsidR="00110725" w:rsidRPr="00A140A4" w:rsidRDefault="00110725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40A4">
              <w:rPr>
                <w:rFonts w:ascii="Arial" w:hAnsi="Arial" w:cs="Arial"/>
                <w:sz w:val="24"/>
                <w:szCs w:val="24"/>
              </w:rPr>
              <w:t xml:space="preserve"> A.2. min. dwoma osobami /brygadzistami/:</w:t>
            </w:r>
          </w:p>
          <w:p w14:paraId="17784557" w14:textId="77777777" w:rsidR="00110725" w:rsidRPr="00A140A4" w:rsidRDefault="00110725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40A4">
              <w:rPr>
                <w:rFonts w:ascii="Arial" w:hAnsi="Arial" w:cs="Arial"/>
                <w:sz w:val="24"/>
                <w:szCs w:val="24"/>
              </w:rPr>
              <w:t xml:space="preserve"> osobami posiadającymi min. roczne doświadczenie w realizacji usługi utrzymania czystości w zakresie strefy białej na tożsamym lub podobnym stanowisku w podmiocie leczniczym świadczącym usługi całodobowo.</w:t>
            </w:r>
          </w:p>
          <w:p w14:paraId="7C08DC9D" w14:textId="77777777" w:rsidR="00110725" w:rsidRPr="00A140A4" w:rsidRDefault="00110725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40A4">
              <w:rPr>
                <w:rFonts w:ascii="Arial" w:hAnsi="Arial" w:cs="Arial"/>
                <w:sz w:val="24"/>
                <w:szCs w:val="24"/>
              </w:rPr>
              <w:t>Ww. osoby (z pkt A.1 i A. 2) muszą komunikować się z Zamawiającym w języku polskim w stopniu zaawansowanym.</w:t>
            </w:r>
          </w:p>
          <w:p w14:paraId="7B047435" w14:textId="77777777" w:rsidR="00110725" w:rsidRPr="00A140A4" w:rsidRDefault="00110725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EB1B26" w14:textId="48C8F8DA" w:rsidR="00110725" w:rsidRDefault="00110725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40A4">
              <w:rPr>
                <w:rFonts w:ascii="Arial" w:hAnsi="Arial" w:cs="Arial"/>
                <w:sz w:val="24"/>
                <w:szCs w:val="24"/>
              </w:rPr>
              <w:t>B. realizował w okresie ostatnich 3 lat nieprzerwanie przez okres minimum 12 miesięcy 1 usługę utrzymania czystości angażującej nie mniej niż 60 pełnych etatów.</w:t>
            </w:r>
          </w:p>
          <w:p w14:paraId="60FFA9FF" w14:textId="4B297D91" w:rsidR="00FC5863" w:rsidRDefault="00FC5863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C30D07" w14:textId="4AA57E2C" w:rsidR="00FC5863" w:rsidRPr="00A140A4" w:rsidRDefault="00FC5863" w:rsidP="00110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III. Zamawiający udostępnia aktualny załącznik nr 1 do SWZ – opis przedmiotu zamówienia. </w:t>
            </w:r>
          </w:p>
          <w:p w14:paraId="259F6D74" w14:textId="4FCC4DED" w:rsidR="00FC5863" w:rsidRPr="00E9450D" w:rsidRDefault="00FC5863" w:rsidP="00110725">
            <w:pPr>
              <w:spacing w:after="40" w:line="276" w:lineRule="auto"/>
              <w:ind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165305A7" w14:textId="36039523" w:rsidR="00B975AB" w:rsidRDefault="00A140A4" w:rsidP="00A140A4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 </w:t>
      </w:r>
      <w:r w:rsidR="006D4AB3" w:rsidRPr="009003D1">
        <w:rPr>
          <w:rFonts w:ascii="Arial" w:hAnsi="Arial" w:cs="Arial"/>
          <w:sz w:val="24"/>
          <w:szCs w:val="24"/>
        </w:rPr>
        <w:t>Zamawiający</w:t>
      </w:r>
    </w:p>
    <w:p w14:paraId="79D6A6F4" w14:textId="77777777" w:rsidR="00A140A4" w:rsidRDefault="00A140A4" w:rsidP="00B975AB">
      <w:pPr>
        <w:pStyle w:val="Tekstpodstawowy"/>
        <w:spacing w:before="120"/>
        <w:rPr>
          <w:rFonts w:ascii="Arial" w:hAnsi="Arial" w:cs="Arial"/>
          <w:sz w:val="24"/>
          <w:szCs w:val="24"/>
        </w:rPr>
      </w:pPr>
    </w:p>
    <w:p w14:paraId="7770BEF3" w14:textId="01036216" w:rsidR="00B975AB" w:rsidRDefault="00B975AB" w:rsidP="00B975AB">
      <w:pPr>
        <w:pStyle w:val="Tekstpodstawowy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Załączniki do pisma:</w:t>
      </w:r>
    </w:p>
    <w:p w14:paraId="2070CDFE" w14:textId="2689263C" w:rsidR="00B975AB" w:rsidRDefault="00B975AB" w:rsidP="009148BF">
      <w:pPr>
        <w:pStyle w:val="Tekstpodstawowy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9148BF">
        <w:rPr>
          <w:rFonts w:ascii="Arial" w:hAnsi="Arial" w:cs="Arial"/>
          <w:sz w:val="24"/>
          <w:szCs w:val="24"/>
        </w:rPr>
        <w:t xml:space="preserve">załącznik nr 1 do SWZ </w:t>
      </w:r>
      <w:r w:rsidR="00D073F3">
        <w:rPr>
          <w:rFonts w:ascii="Arial" w:hAnsi="Arial" w:cs="Arial"/>
          <w:sz w:val="24"/>
          <w:szCs w:val="24"/>
        </w:rPr>
        <w:t>opis przedmiotu zamówienia,</w:t>
      </w:r>
    </w:p>
    <w:p w14:paraId="623E7163" w14:textId="1C8CC2F1" w:rsidR="00D073F3" w:rsidRDefault="00D073F3" w:rsidP="009148BF">
      <w:pPr>
        <w:pStyle w:val="Tekstpodstawowy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załącznik nr 6 do SWZ oświadczenie wykonawcy. </w:t>
      </w:r>
    </w:p>
    <w:sectPr w:rsidR="00D073F3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55098" w14:textId="77777777" w:rsidR="00CE4A7C" w:rsidRDefault="00CE4A7C">
      <w:r>
        <w:separator/>
      </w:r>
    </w:p>
  </w:endnote>
  <w:endnote w:type="continuationSeparator" w:id="0">
    <w:p w14:paraId="2CF1359A" w14:textId="77777777" w:rsidR="00CE4A7C" w:rsidRDefault="00CE4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435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B6E3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D543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9473A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265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9F2F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FECFDF" w14:textId="77777777" w:rsidR="006D4AB3" w:rsidRDefault="006D4AB3">
    <w:pPr>
      <w:pStyle w:val="Stopka"/>
      <w:tabs>
        <w:tab w:val="clear" w:pos="4536"/>
        <w:tab w:val="left" w:pos="6237"/>
      </w:tabs>
    </w:pPr>
  </w:p>
  <w:p w14:paraId="007975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E3D24" w14:textId="77777777" w:rsidR="00CE4A7C" w:rsidRDefault="00CE4A7C">
      <w:r>
        <w:separator/>
      </w:r>
    </w:p>
  </w:footnote>
  <w:footnote w:type="continuationSeparator" w:id="0">
    <w:p w14:paraId="423CB96B" w14:textId="77777777" w:rsidR="00CE4A7C" w:rsidRDefault="00CE4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395D4" w14:textId="77777777" w:rsidR="00CA53D6" w:rsidRDefault="00CA53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FB155" w14:textId="77777777" w:rsidR="00CA53D6" w:rsidRDefault="00CA53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0193B" w14:textId="77777777" w:rsidR="00CA53D6" w:rsidRDefault="00CA53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92CBB"/>
    <w:multiLevelType w:val="multilevel"/>
    <w:tmpl w:val="6D7EF3FA"/>
    <w:styleLink w:val="Numbering123"/>
    <w:lvl w:ilvl="0">
      <w:start w:val="1"/>
      <w:numFmt w:val="decimal"/>
      <w:suff w:val="space"/>
      <w:lvlText w:val="%1."/>
      <w:lvlJc w:val="left"/>
      <w:pPr>
        <w:ind w:left="754" w:hanging="397"/>
      </w:pPr>
    </w:lvl>
    <w:lvl w:ilvl="1">
      <w:start w:val="1"/>
      <w:numFmt w:val="lowerLetter"/>
      <w:suff w:val="space"/>
      <w:lvlText w:val="%2)"/>
      <w:lvlJc w:val="left"/>
      <w:pPr>
        <w:ind w:left="1151" w:hanging="397"/>
      </w:pPr>
    </w:lvl>
    <w:lvl w:ilvl="2">
      <w:start w:val="1"/>
      <w:numFmt w:val="decimal"/>
      <w:lvlText w:val="%3."/>
      <w:lvlJc w:val="left"/>
      <w:pPr>
        <w:ind w:left="1548" w:hanging="397"/>
      </w:pPr>
    </w:lvl>
    <w:lvl w:ilvl="3">
      <w:start w:val="1"/>
      <w:numFmt w:val="decimal"/>
      <w:lvlText w:val="%4."/>
      <w:lvlJc w:val="left"/>
      <w:pPr>
        <w:ind w:left="1945" w:hanging="397"/>
      </w:pPr>
    </w:lvl>
    <w:lvl w:ilvl="4">
      <w:start w:val="1"/>
      <w:numFmt w:val="decimal"/>
      <w:lvlText w:val="%5."/>
      <w:lvlJc w:val="left"/>
      <w:pPr>
        <w:ind w:left="2342" w:hanging="397"/>
      </w:pPr>
    </w:lvl>
    <w:lvl w:ilvl="5">
      <w:start w:val="1"/>
      <w:numFmt w:val="decimal"/>
      <w:lvlText w:val="%6."/>
      <w:lvlJc w:val="left"/>
      <w:pPr>
        <w:ind w:left="2738" w:hanging="397"/>
      </w:pPr>
    </w:lvl>
    <w:lvl w:ilvl="6">
      <w:start w:val="1"/>
      <w:numFmt w:val="decimal"/>
      <w:lvlText w:val="%7."/>
      <w:lvlJc w:val="left"/>
      <w:pPr>
        <w:ind w:left="3135" w:hanging="397"/>
      </w:pPr>
    </w:lvl>
    <w:lvl w:ilvl="7">
      <w:start w:val="1"/>
      <w:numFmt w:val="decimal"/>
      <w:lvlText w:val="%8."/>
      <w:lvlJc w:val="left"/>
      <w:pPr>
        <w:ind w:left="3532" w:hanging="397"/>
      </w:pPr>
    </w:lvl>
    <w:lvl w:ilvl="8">
      <w:start w:val="1"/>
      <w:numFmt w:val="decimal"/>
      <w:lvlText w:val="%9."/>
      <w:lvlJc w:val="left"/>
      <w:pPr>
        <w:ind w:left="3929" w:hanging="397"/>
      </w:pPr>
    </w:lvl>
  </w:abstractNum>
  <w:abstractNum w:abstractNumId="1" w15:restartNumberingAfterBreak="0">
    <w:nsid w:val="1A76D9D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4BC890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02382433">
    <w:abstractNumId w:val="6"/>
  </w:num>
  <w:num w:numId="2" w16cid:durableId="353463915">
    <w:abstractNumId w:val="9"/>
  </w:num>
  <w:num w:numId="3" w16cid:durableId="1430783221">
    <w:abstractNumId w:val="5"/>
  </w:num>
  <w:num w:numId="4" w16cid:durableId="1780100295">
    <w:abstractNumId w:val="8"/>
  </w:num>
  <w:num w:numId="5" w16cid:durableId="1993094335">
    <w:abstractNumId w:val="2"/>
  </w:num>
  <w:num w:numId="6" w16cid:durableId="1340085956">
    <w:abstractNumId w:val="3"/>
  </w:num>
  <w:num w:numId="7" w16cid:durableId="144399631">
    <w:abstractNumId w:val="7"/>
  </w:num>
  <w:num w:numId="8" w16cid:durableId="1896743571">
    <w:abstractNumId w:val="4"/>
  </w:num>
  <w:num w:numId="9" w16cid:durableId="1876691972">
    <w:abstractNumId w:val="1"/>
  </w:num>
  <w:num w:numId="10" w16cid:durableId="1358852509">
    <w:abstractNumId w:val="0"/>
  </w:num>
  <w:num w:numId="11" w16cid:durableId="8653618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51576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95048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213226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8A"/>
    <w:rsid w:val="00006BCC"/>
    <w:rsid w:val="00013382"/>
    <w:rsid w:val="00031374"/>
    <w:rsid w:val="00035DEC"/>
    <w:rsid w:val="0004314C"/>
    <w:rsid w:val="00057C58"/>
    <w:rsid w:val="0009207D"/>
    <w:rsid w:val="000A1097"/>
    <w:rsid w:val="000E2A8F"/>
    <w:rsid w:val="000F3057"/>
    <w:rsid w:val="00110725"/>
    <w:rsid w:val="00127307"/>
    <w:rsid w:val="0012774F"/>
    <w:rsid w:val="00144B7A"/>
    <w:rsid w:val="00152C89"/>
    <w:rsid w:val="00156975"/>
    <w:rsid w:val="00161AB6"/>
    <w:rsid w:val="00180C6E"/>
    <w:rsid w:val="001853A8"/>
    <w:rsid w:val="001938A7"/>
    <w:rsid w:val="001A6B40"/>
    <w:rsid w:val="001E6D05"/>
    <w:rsid w:val="0021495F"/>
    <w:rsid w:val="00216F37"/>
    <w:rsid w:val="002728FD"/>
    <w:rsid w:val="0029606A"/>
    <w:rsid w:val="002F3625"/>
    <w:rsid w:val="00326F59"/>
    <w:rsid w:val="003462CC"/>
    <w:rsid w:val="00375598"/>
    <w:rsid w:val="003815B2"/>
    <w:rsid w:val="00395484"/>
    <w:rsid w:val="003A462C"/>
    <w:rsid w:val="003C41CA"/>
    <w:rsid w:val="00454D6A"/>
    <w:rsid w:val="004848F3"/>
    <w:rsid w:val="004A75F2"/>
    <w:rsid w:val="005144A9"/>
    <w:rsid w:val="00520165"/>
    <w:rsid w:val="00551ECE"/>
    <w:rsid w:val="00575561"/>
    <w:rsid w:val="0058085A"/>
    <w:rsid w:val="00583EB2"/>
    <w:rsid w:val="005A6F94"/>
    <w:rsid w:val="005B1B08"/>
    <w:rsid w:val="005B2DC8"/>
    <w:rsid w:val="005C281C"/>
    <w:rsid w:val="005D6988"/>
    <w:rsid w:val="006121ED"/>
    <w:rsid w:val="0061447D"/>
    <w:rsid w:val="00625A8A"/>
    <w:rsid w:val="00632C3C"/>
    <w:rsid w:val="00650C6F"/>
    <w:rsid w:val="00661749"/>
    <w:rsid w:val="00662BDB"/>
    <w:rsid w:val="00696254"/>
    <w:rsid w:val="006A5DF1"/>
    <w:rsid w:val="006B7198"/>
    <w:rsid w:val="006D4AB3"/>
    <w:rsid w:val="006E5488"/>
    <w:rsid w:val="006F3B81"/>
    <w:rsid w:val="00715035"/>
    <w:rsid w:val="00752F8E"/>
    <w:rsid w:val="00793EA9"/>
    <w:rsid w:val="007D0E02"/>
    <w:rsid w:val="007D7198"/>
    <w:rsid w:val="00801B69"/>
    <w:rsid w:val="00870F9F"/>
    <w:rsid w:val="00875697"/>
    <w:rsid w:val="008804B6"/>
    <w:rsid w:val="00897AB0"/>
    <w:rsid w:val="008A3553"/>
    <w:rsid w:val="008A44BF"/>
    <w:rsid w:val="008B54B9"/>
    <w:rsid w:val="008B79A2"/>
    <w:rsid w:val="008B7AC4"/>
    <w:rsid w:val="009003D1"/>
    <w:rsid w:val="009148BF"/>
    <w:rsid w:val="00947A50"/>
    <w:rsid w:val="009508FB"/>
    <w:rsid w:val="00970A35"/>
    <w:rsid w:val="00992E1D"/>
    <w:rsid w:val="009B4003"/>
    <w:rsid w:val="009E32EE"/>
    <w:rsid w:val="00A06A5B"/>
    <w:rsid w:val="00A140A4"/>
    <w:rsid w:val="00A34709"/>
    <w:rsid w:val="00A50C0E"/>
    <w:rsid w:val="00A75ACB"/>
    <w:rsid w:val="00A905AC"/>
    <w:rsid w:val="00AB471B"/>
    <w:rsid w:val="00AC39BF"/>
    <w:rsid w:val="00AF5555"/>
    <w:rsid w:val="00B1255C"/>
    <w:rsid w:val="00B306C8"/>
    <w:rsid w:val="00B32FF9"/>
    <w:rsid w:val="00B975AB"/>
    <w:rsid w:val="00BA0B8C"/>
    <w:rsid w:val="00BA2CB3"/>
    <w:rsid w:val="00BA6584"/>
    <w:rsid w:val="00BC0DAD"/>
    <w:rsid w:val="00BC5CD0"/>
    <w:rsid w:val="00BD6779"/>
    <w:rsid w:val="00BE7BFD"/>
    <w:rsid w:val="00C03A63"/>
    <w:rsid w:val="00C370F2"/>
    <w:rsid w:val="00C4207F"/>
    <w:rsid w:val="00C42399"/>
    <w:rsid w:val="00C43FAE"/>
    <w:rsid w:val="00C44EEC"/>
    <w:rsid w:val="00C52347"/>
    <w:rsid w:val="00C84E8D"/>
    <w:rsid w:val="00C92D13"/>
    <w:rsid w:val="00CA53D6"/>
    <w:rsid w:val="00CE0BA6"/>
    <w:rsid w:val="00CE37A5"/>
    <w:rsid w:val="00CE4A7C"/>
    <w:rsid w:val="00CF1F2A"/>
    <w:rsid w:val="00D073F3"/>
    <w:rsid w:val="00D22FFA"/>
    <w:rsid w:val="00D50241"/>
    <w:rsid w:val="00D830CB"/>
    <w:rsid w:val="00D8461B"/>
    <w:rsid w:val="00D9049C"/>
    <w:rsid w:val="00D91120"/>
    <w:rsid w:val="00D915F2"/>
    <w:rsid w:val="00D93805"/>
    <w:rsid w:val="00DD611D"/>
    <w:rsid w:val="00DF32E8"/>
    <w:rsid w:val="00E21B49"/>
    <w:rsid w:val="00E2789F"/>
    <w:rsid w:val="00E72428"/>
    <w:rsid w:val="00E9450D"/>
    <w:rsid w:val="00EA14B3"/>
    <w:rsid w:val="00EA23E0"/>
    <w:rsid w:val="00EA416E"/>
    <w:rsid w:val="00ED198B"/>
    <w:rsid w:val="00EE0A51"/>
    <w:rsid w:val="00EF0DBC"/>
    <w:rsid w:val="00EF2571"/>
    <w:rsid w:val="00F011EB"/>
    <w:rsid w:val="00FC586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CFB1DE"/>
  <w15:chartTrackingRefBased/>
  <w15:docId w15:val="{597DF0DA-D094-48AF-A244-010671EE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1072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A6F9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6121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121ED"/>
    <w:rPr>
      <w:sz w:val="16"/>
      <w:szCs w:val="16"/>
    </w:rPr>
  </w:style>
  <w:style w:type="paragraph" w:customStyle="1" w:styleId="Standard">
    <w:name w:val="Standard"/>
    <w:rsid w:val="006121ED"/>
    <w:pPr>
      <w:suppressAutoHyphens/>
      <w:autoSpaceDN w:val="0"/>
    </w:pPr>
    <w:rPr>
      <w:rFonts w:ascii="Liberation Serif" w:eastAsia="Tahoma" w:hAnsi="Liberation Serif" w:cs="Noto Sans"/>
      <w:kern w:val="3"/>
      <w:sz w:val="24"/>
      <w:szCs w:val="24"/>
      <w:lang w:eastAsia="zh-CN" w:bidi="hi-IN"/>
    </w:rPr>
  </w:style>
  <w:style w:type="numbering" w:customStyle="1" w:styleId="Numbering123">
    <w:name w:val="Numbering 123"/>
    <w:rsid w:val="006121ED"/>
    <w:pPr>
      <w:numPr>
        <w:numId w:val="10"/>
      </w:numPr>
    </w:pPr>
  </w:style>
  <w:style w:type="paragraph" w:styleId="NormalnyWeb">
    <w:name w:val="Normal (Web)"/>
    <w:basedOn w:val="Normalny"/>
    <w:uiPriority w:val="99"/>
    <w:unhideWhenUsed/>
    <w:rsid w:val="005C281C"/>
    <w:pPr>
      <w:spacing w:before="100" w:beforeAutospacing="1" w:after="100" w:afterAutospacing="1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575561"/>
  </w:style>
  <w:style w:type="character" w:customStyle="1" w:styleId="TekstprzypisukocowegoZnak">
    <w:name w:val="Tekst przypisu końcowego Znak"/>
    <w:basedOn w:val="Domylnaczcionkaakapitu"/>
    <w:link w:val="Tekstprzypisukocowego"/>
    <w:rsid w:val="00575561"/>
  </w:style>
  <w:style w:type="character" w:styleId="Odwoanieprzypisukocowego">
    <w:name w:val="endnote reference"/>
    <w:basedOn w:val="Domylnaczcionkaakapitu"/>
    <w:rsid w:val="0057556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110725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3</Pages>
  <Words>437</Words>
  <Characters>3028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6</cp:revision>
  <cp:lastPrinted>2024-11-04T13:23:00Z</cp:lastPrinted>
  <dcterms:created xsi:type="dcterms:W3CDTF">2024-11-04T12:50:00Z</dcterms:created>
  <dcterms:modified xsi:type="dcterms:W3CDTF">2024-11-04T13:25:00Z</dcterms:modified>
</cp:coreProperties>
</file>