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68F996" w14:textId="7F89C20E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813ACD">
        <w:rPr>
          <w:rFonts w:ascii="Arial" w:hAnsi="Arial" w:cs="Arial"/>
          <w:bCs/>
          <w:i w:val="0"/>
          <w:szCs w:val="24"/>
        </w:rPr>
        <w:t>6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393BCFED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46A4882C" w14:textId="77777777"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C41807" w:rsidRPr="00C41807">
        <w:rPr>
          <w:rFonts w:ascii="Arial" w:hAnsi="Arial" w:cs="Arial"/>
          <w:b/>
          <w:sz w:val="24"/>
          <w:szCs w:val="24"/>
        </w:rPr>
        <w:t>SZP-271-22/24</w:t>
      </w:r>
    </w:p>
    <w:p w14:paraId="3108C7FE" w14:textId="77777777"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38ED241B" w14:textId="77777777"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C41807" w:rsidRPr="00C41807">
        <w:rPr>
          <w:rFonts w:ascii="Arial" w:hAnsi="Arial" w:cs="Arial"/>
        </w:rPr>
        <w:t>Szpital Specjalistyczny im. Stefana Żeromskiego SPZOZ w Krakowie</w:t>
      </w:r>
    </w:p>
    <w:p w14:paraId="7C8EE890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C41807" w:rsidRPr="00C41807">
        <w:rPr>
          <w:rFonts w:ascii="Arial" w:hAnsi="Arial" w:cs="Arial"/>
        </w:rPr>
        <w:t>os. Na Skarpie</w:t>
      </w:r>
      <w:r w:rsidRPr="0012157F">
        <w:rPr>
          <w:rFonts w:ascii="Arial" w:hAnsi="Arial" w:cs="Arial"/>
        </w:rPr>
        <w:t xml:space="preserve"> </w:t>
      </w:r>
      <w:r w:rsidR="00C41807" w:rsidRPr="00C41807">
        <w:rPr>
          <w:rFonts w:ascii="Arial" w:hAnsi="Arial" w:cs="Arial"/>
        </w:rPr>
        <w:t>66</w:t>
      </w:r>
      <w:r w:rsidRPr="0012157F">
        <w:rPr>
          <w:rFonts w:ascii="Arial" w:hAnsi="Arial" w:cs="Arial"/>
        </w:rPr>
        <w:t xml:space="preserve"> </w:t>
      </w:r>
    </w:p>
    <w:p w14:paraId="117CC477" w14:textId="77777777"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C41807" w:rsidRPr="00C41807">
        <w:rPr>
          <w:rFonts w:ascii="Arial" w:hAnsi="Arial" w:cs="Arial"/>
        </w:rPr>
        <w:t>31-913</w:t>
      </w:r>
      <w:r w:rsidRPr="0012157F">
        <w:rPr>
          <w:rFonts w:ascii="Arial" w:hAnsi="Arial" w:cs="Arial"/>
        </w:rPr>
        <w:t xml:space="preserve"> </w:t>
      </w:r>
      <w:r w:rsidR="00C41807" w:rsidRPr="00C41807">
        <w:rPr>
          <w:rFonts w:ascii="Arial" w:hAnsi="Arial" w:cs="Arial"/>
        </w:rPr>
        <w:t>Kraków</w:t>
      </w:r>
    </w:p>
    <w:p w14:paraId="7A89CF49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13E21D5B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648CED05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0D6DC52B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4731A8C2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572405C6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1BFE5AF8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07F48E00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4BF8486D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C41807" w:rsidRPr="0012157F" w14:paraId="5891A6C7" w14:textId="77777777" w:rsidTr="0083150B">
        <w:tc>
          <w:tcPr>
            <w:tcW w:w="9104" w:type="dxa"/>
            <w:shd w:val="clear" w:color="auto" w:fill="D9D9D9"/>
          </w:tcPr>
          <w:p w14:paraId="0EFF60CE" w14:textId="77777777" w:rsidR="00C41807" w:rsidRPr="0012157F" w:rsidRDefault="00C41807" w:rsidP="0083150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76318531" w14:textId="77777777" w:rsidR="00C41807" w:rsidRDefault="00C41807" w:rsidP="0083150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C41807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C41807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C41807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4CF9824" w14:textId="77777777" w:rsidR="00C41807" w:rsidRPr="00C86421" w:rsidRDefault="00C41807" w:rsidP="0083150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0B0C9A49" w14:textId="77777777" w:rsidR="00C41807" w:rsidRDefault="00C41807" w:rsidP="0083150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7D87A9FF" w14:textId="77777777" w:rsidR="00C41807" w:rsidRPr="00C86421" w:rsidRDefault="00C41807" w:rsidP="0083150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. Dz.U.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14:paraId="66B805F8" w14:textId="77777777" w:rsidR="00E50194" w:rsidRDefault="00C41807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 </w:t>
      </w:r>
      <w:r w:rsidR="001F027E"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3CC9E797" w14:textId="77777777" w:rsidR="00E50194" w:rsidRDefault="00C41807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C41807">
        <w:rPr>
          <w:rFonts w:ascii="Arial" w:hAnsi="Arial" w:cs="Arial"/>
          <w:b/>
          <w:sz w:val="24"/>
          <w:szCs w:val="24"/>
        </w:rPr>
        <w:t>Świadczenie kompleksowych usług utrzymania czystości w zakresie strefy białej, dezynfekcji powierzchni, strefy szarej, terenów zewnętrznych oraz terenów zielonych Szpitala Specjalistycznego im. St. Żeromskiego SP ZOZ w Krakowie, os. Na Skarpie 66, 31-913 Kraków.</w:t>
      </w:r>
    </w:p>
    <w:p w14:paraId="28C6664C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C41807" w:rsidRPr="00C41807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1EB01EC2" w14:textId="77777777" w:rsidTr="00650D6C">
        <w:tc>
          <w:tcPr>
            <w:tcW w:w="9104" w:type="dxa"/>
            <w:shd w:val="clear" w:color="auto" w:fill="D9D9D9"/>
          </w:tcPr>
          <w:p w14:paraId="5E4F2E4D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6598C9B2" w14:textId="77777777"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lastRenderedPageBreak/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317EADF9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486223" w:rsidRPr="00486223">
        <w:rPr>
          <w:rFonts w:ascii="Arial" w:hAnsi="Arial" w:cs="Arial"/>
          <w:sz w:val="24"/>
          <w:szCs w:val="24"/>
        </w:rPr>
        <w:t>t.j</w:t>
      </w:r>
      <w:proofErr w:type="spellEnd"/>
      <w:r w:rsidR="00486223" w:rsidRPr="00486223">
        <w:rPr>
          <w:rFonts w:ascii="Arial" w:hAnsi="Arial" w:cs="Arial"/>
          <w:sz w:val="24"/>
          <w:szCs w:val="24"/>
        </w:rPr>
        <w:t>. Dz.U. z 2023r. poz. 1497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5FF397DD" w14:textId="77777777" w:rsidTr="00CD4DD1">
        <w:tc>
          <w:tcPr>
            <w:tcW w:w="9104" w:type="dxa"/>
            <w:shd w:val="clear" w:color="auto" w:fill="D9D9D9"/>
          </w:tcPr>
          <w:p w14:paraId="63E4EA0B" w14:textId="77777777"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1F15DA65" w14:textId="77777777"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246817C1" w14:textId="77777777"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4009269E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41065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5BEE5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C41807" w:rsidRPr="0012157F" w14:paraId="0DDC4673" w14:textId="77777777" w:rsidTr="0083150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B438E" w14:textId="77777777" w:rsidR="00C41807" w:rsidRPr="0012157F" w:rsidRDefault="00C41807" w:rsidP="0083150B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41807">
              <w:rPr>
                <w:rFonts w:ascii="Arial" w:hAnsi="Arial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B755A" w14:textId="77777777" w:rsidR="00C41807" w:rsidRPr="0012157F" w:rsidRDefault="00C41807" w:rsidP="0083150B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41807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2F5A8BC3" w14:textId="77777777" w:rsidR="00DC71F6" w:rsidRDefault="00DC71F6" w:rsidP="00DC71F6">
            <w:pPr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</w:rPr>
              <w:t>Wykonawca  zobowiązany jest  wykazać, że:</w:t>
            </w:r>
          </w:p>
          <w:p w14:paraId="7261A26F" w14:textId="0BA527EA" w:rsidR="00DC71F6" w:rsidRPr="00120665" w:rsidRDefault="00DC71F6" w:rsidP="00DC71F6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</w:t>
            </w:r>
            <w:r w:rsidRPr="00120665">
              <w:rPr>
                <w:rFonts w:ascii="Arial" w:hAnsi="Arial" w:cs="Arial"/>
              </w:rPr>
              <w:t>.  dysponuje co najmniej następującymi osobami zdolnymi do wykonania zamówienia:</w:t>
            </w:r>
          </w:p>
          <w:p w14:paraId="26A1727D" w14:textId="77777777" w:rsidR="00DC71F6" w:rsidRPr="00120665" w:rsidRDefault="00DC71F6" w:rsidP="00DC71F6">
            <w:pPr>
              <w:jc w:val="both"/>
              <w:rPr>
                <w:rFonts w:ascii="Arial" w:hAnsi="Arial" w:cs="Arial"/>
              </w:rPr>
            </w:pPr>
            <w:r w:rsidRPr="00120665">
              <w:rPr>
                <w:rFonts w:ascii="Arial" w:hAnsi="Arial" w:cs="Arial"/>
              </w:rPr>
              <w:t xml:space="preserve"> A.1. jedną osobą zarządzającą /kierownik obiektu/:</w:t>
            </w:r>
          </w:p>
          <w:p w14:paraId="1AB1EA1F" w14:textId="77777777" w:rsidR="00DC71F6" w:rsidRPr="00120665" w:rsidRDefault="00DC71F6" w:rsidP="00DC71F6">
            <w:pPr>
              <w:jc w:val="both"/>
              <w:rPr>
                <w:rFonts w:ascii="Arial" w:hAnsi="Arial" w:cs="Arial"/>
              </w:rPr>
            </w:pPr>
            <w:r w:rsidRPr="00120665">
              <w:rPr>
                <w:rFonts w:ascii="Arial" w:hAnsi="Arial" w:cs="Arial"/>
              </w:rPr>
              <w:t>osobą posiadającą odpowiedni poziom wiedzy oraz doświadczenie w realizacji usługi utrzymania czystości w zakresie strefy białej  tj. posiadającą wykształcenie min. średnie oraz  min. 2 letnie doświadczenie na tożsamym lub podobnym stanowisku w podmiocie leczniczym świadczącym usługi całodobowo;</w:t>
            </w:r>
          </w:p>
          <w:p w14:paraId="366F7065" w14:textId="77777777" w:rsidR="00DC71F6" w:rsidRPr="00120665" w:rsidRDefault="00DC71F6" w:rsidP="00DC71F6">
            <w:pPr>
              <w:jc w:val="both"/>
              <w:rPr>
                <w:rFonts w:ascii="Arial" w:hAnsi="Arial" w:cs="Arial"/>
              </w:rPr>
            </w:pPr>
          </w:p>
          <w:p w14:paraId="6C3790F4" w14:textId="77777777" w:rsidR="00DC71F6" w:rsidRPr="00120665" w:rsidRDefault="00DC71F6" w:rsidP="00DC71F6">
            <w:pPr>
              <w:jc w:val="both"/>
              <w:rPr>
                <w:rFonts w:ascii="Arial" w:hAnsi="Arial" w:cs="Arial"/>
              </w:rPr>
            </w:pPr>
            <w:r w:rsidRPr="00120665">
              <w:rPr>
                <w:rFonts w:ascii="Arial" w:hAnsi="Arial" w:cs="Arial"/>
              </w:rPr>
              <w:t xml:space="preserve"> A.2. min. dwoma osobami /brygadzistami/:</w:t>
            </w:r>
          </w:p>
          <w:p w14:paraId="2AC0DEAC" w14:textId="77777777" w:rsidR="00DC71F6" w:rsidRPr="00120665" w:rsidRDefault="00DC71F6" w:rsidP="00DC71F6">
            <w:pPr>
              <w:jc w:val="both"/>
              <w:rPr>
                <w:rFonts w:ascii="Arial" w:hAnsi="Arial" w:cs="Arial"/>
              </w:rPr>
            </w:pPr>
            <w:r w:rsidRPr="00120665">
              <w:rPr>
                <w:rFonts w:ascii="Arial" w:hAnsi="Arial" w:cs="Arial"/>
              </w:rPr>
              <w:t xml:space="preserve"> osobami posiadającymi min. roczne doświadczenie w realizacji usługi utrzymania czystości w zakresie strefy białej na tożsamym lub podobnym stanowisku w podmiocie leczniczym świadczącym usługi całodobowo.</w:t>
            </w:r>
          </w:p>
          <w:p w14:paraId="442B340A" w14:textId="77777777" w:rsidR="00DC71F6" w:rsidRPr="00120665" w:rsidRDefault="00DC71F6" w:rsidP="00DC71F6">
            <w:pPr>
              <w:jc w:val="both"/>
              <w:rPr>
                <w:rFonts w:ascii="Arial" w:hAnsi="Arial" w:cs="Arial"/>
              </w:rPr>
            </w:pPr>
            <w:r w:rsidRPr="00120665">
              <w:rPr>
                <w:rFonts w:ascii="Arial" w:hAnsi="Arial" w:cs="Arial"/>
              </w:rPr>
              <w:t>Ww. osoby (z pkt A.1 i A. 2) muszą komunikować się z Zamawiającym w języku polskim w stopniu zaawansowanym.</w:t>
            </w:r>
          </w:p>
          <w:p w14:paraId="48784F61" w14:textId="77777777" w:rsidR="00DC71F6" w:rsidRPr="00120665" w:rsidRDefault="00DC71F6" w:rsidP="00DC71F6">
            <w:pPr>
              <w:jc w:val="both"/>
              <w:rPr>
                <w:rFonts w:ascii="Arial" w:hAnsi="Arial" w:cs="Arial"/>
              </w:rPr>
            </w:pPr>
          </w:p>
          <w:p w14:paraId="4A8A1DB8" w14:textId="77777777" w:rsidR="00DC71F6" w:rsidRPr="00120665" w:rsidRDefault="00DC71F6" w:rsidP="00DC71F6">
            <w:pPr>
              <w:jc w:val="both"/>
              <w:rPr>
                <w:rFonts w:ascii="Arial" w:hAnsi="Arial" w:cs="Arial"/>
              </w:rPr>
            </w:pPr>
            <w:r w:rsidRPr="00120665">
              <w:rPr>
                <w:rFonts w:ascii="Arial" w:hAnsi="Arial" w:cs="Arial"/>
              </w:rPr>
              <w:t>B. realizował w okresie ostatnich 3 lat nieprzerwanie przez okres minimum 12 miesięcy 1 usługę utrzymania czystości angażującej nie mniej niż 60 pełnych etatów.</w:t>
            </w:r>
          </w:p>
          <w:p w14:paraId="753BB003" w14:textId="1DF7328A" w:rsidR="00C41807" w:rsidRPr="0012157F" w:rsidRDefault="00C41807" w:rsidP="001B099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68757DB" w14:textId="77777777" w:rsidR="00122954" w:rsidRDefault="00C41807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 xml:space="preserve"> </w:t>
      </w:r>
      <w:r w:rsidR="00122954"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14:paraId="21426199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0AA6F9C9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="005433B0" w:rsidRPr="005433B0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42C94745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3EC00532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679434EA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3BBEE879" w14:textId="77777777"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650D6C" w14:paraId="0053A0DD" w14:textId="77777777" w:rsidTr="0061040C">
        <w:tc>
          <w:tcPr>
            <w:tcW w:w="9104" w:type="dxa"/>
            <w:shd w:val="clear" w:color="auto" w:fill="D9D9D9"/>
          </w:tcPr>
          <w:p w14:paraId="25E94047" w14:textId="77777777"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234EF330" w14:textId="77777777"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26D4350F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3604404A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5C23276E" w14:textId="77777777"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4BAC8AEA" w14:textId="77777777"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lastRenderedPageBreak/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650D6C" w14:paraId="5C71DE12" w14:textId="77777777" w:rsidTr="0061040C">
        <w:tc>
          <w:tcPr>
            <w:tcW w:w="9104" w:type="dxa"/>
            <w:shd w:val="clear" w:color="auto" w:fill="D9D9D9"/>
          </w:tcPr>
          <w:p w14:paraId="355A18B0" w14:textId="77777777"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176132FB" w14:textId="77777777"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06ED83E1" w14:textId="77777777"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60E90728" w14:textId="77777777"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66C4811D" w14:textId="77777777"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1B9A31D8" w14:textId="77777777"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3E4AC4F4" w14:textId="77777777" w:rsidTr="00CD4DD1">
        <w:tc>
          <w:tcPr>
            <w:tcW w:w="9104" w:type="dxa"/>
            <w:shd w:val="clear" w:color="auto" w:fill="D9D9D9"/>
          </w:tcPr>
          <w:p w14:paraId="0576EC10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5572A5BF" w14:textId="77777777"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7946E9D7" w14:textId="77777777" w:rsidTr="00847232">
        <w:tc>
          <w:tcPr>
            <w:tcW w:w="9104" w:type="dxa"/>
            <w:shd w:val="clear" w:color="auto" w:fill="D9D9D9"/>
          </w:tcPr>
          <w:p w14:paraId="2A4D79D0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3085CFAC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87CC8FC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06373AAD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FD2AB22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FFBF83E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06F218A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2667BC1" w14:textId="77777777"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0A6860A" w14:textId="77777777"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7EF26C0" w14:textId="77777777" w:rsidR="00653732" w:rsidRPr="0012157F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653732" w14:paraId="62946876" w14:textId="77777777" w:rsidTr="00653732">
        <w:tc>
          <w:tcPr>
            <w:tcW w:w="2660" w:type="dxa"/>
          </w:tcPr>
          <w:p w14:paraId="3CAE6C77" w14:textId="77777777" w:rsidR="00653732" w:rsidRDefault="0065373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A83ED79" w14:textId="77777777" w:rsidR="00653732" w:rsidRDefault="0065373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0239DF14" w14:textId="77777777" w:rsidR="00653732" w:rsidRDefault="0065373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012FA483" w14:textId="77777777" w:rsidR="00653732" w:rsidRDefault="0065373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BC6E972" w14:textId="77777777" w:rsidR="00653732" w:rsidRDefault="0065373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8F67933" w14:textId="77777777" w:rsidR="00653732" w:rsidRDefault="0065373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[kwalifikowany podpis elektroniczny / osób uprawnionych do reprezentacji]</w:t>
            </w:r>
          </w:p>
        </w:tc>
      </w:tr>
    </w:tbl>
    <w:p w14:paraId="5F70E8D3" w14:textId="5E2837BD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sectPr w:rsidR="0052495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C68CE4" w14:textId="77777777" w:rsidR="007F2B59" w:rsidRDefault="007F2B59" w:rsidP="0038231F">
      <w:pPr>
        <w:spacing w:after="0" w:line="240" w:lineRule="auto"/>
      </w:pPr>
      <w:r>
        <w:separator/>
      </w:r>
    </w:p>
  </w:endnote>
  <w:endnote w:type="continuationSeparator" w:id="0">
    <w:p w14:paraId="24422BCE" w14:textId="77777777" w:rsidR="007F2B59" w:rsidRDefault="007F2B5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4CC4A" w14:textId="77777777" w:rsidR="00C41807" w:rsidRDefault="00C4180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52B7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4B144B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352046" w14:textId="77777777" w:rsidR="00C41807" w:rsidRDefault="00C4180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9B98D9" w14:textId="77777777" w:rsidR="007F2B59" w:rsidRDefault="007F2B59" w:rsidP="0038231F">
      <w:pPr>
        <w:spacing w:after="0" w:line="240" w:lineRule="auto"/>
      </w:pPr>
      <w:r>
        <w:separator/>
      </w:r>
    </w:p>
  </w:footnote>
  <w:footnote w:type="continuationSeparator" w:id="0">
    <w:p w14:paraId="376BBF06" w14:textId="77777777" w:rsidR="007F2B59" w:rsidRDefault="007F2B59" w:rsidP="0038231F">
      <w:pPr>
        <w:spacing w:after="0" w:line="240" w:lineRule="auto"/>
      </w:pPr>
      <w:r>
        <w:continuationSeparator/>
      </w:r>
    </w:p>
  </w:footnote>
  <w:footnote w:id="1">
    <w:p w14:paraId="37EBB37F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6851D917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7022BE9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195B5A58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0A5AD7F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4EFDBE92" w14:textId="77777777" w:rsidR="0032618A" w:rsidRDefault="0032618A" w:rsidP="0032618A">
      <w:pPr>
        <w:pStyle w:val="Tekstprzypisudolnego"/>
      </w:pPr>
    </w:p>
  </w:footnote>
  <w:footnote w:id="2">
    <w:p w14:paraId="7784D448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r w:rsidRPr="0011306C">
        <w:rPr>
          <w:rFonts w:ascii="Arial" w:hAnsi="Arial" w:cs="Arial"/>
          <w:sz w:val="16"/>
          <w:szCs w:val="16"/>
        </w:rPr>
        <w:t>Pzp wyklucza się:</w:t>
      </w:r>
    </w:p>
    <w:p w14:paraId="3DD0C7EA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D923C4B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E1FCC62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EAC137" w14:textId="77777777" w:rsidR="00C41807" w:rsidRDefault="00C418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3309BF" w14:textId="77777777" w:rsidR="00C41807" w:rsidRDefault="00C4180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BA6EAD" w14:textId="77777777" w:rsidR="00C41807" w:rsidRDefault="00C4180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6335923">
    <w:abstractNumId w:val="11"/>
  </w:num>
  <w:num w:numId="2" w16cid:durableId="150297321">
    <w:abstractNumId w:val="0"/>
  </w:num>
  <w:num w:numId="3" w16cid:durableId="1653635039">
    <w:abstractNumId w:val="10"/>
  </w:num>
  <w:num w:numId="4" w16cid:durableId="2023236129">
    <w:abstractNumId w:val="13"/>
  </w:num>
  <w:num w:numId="5" w16cid:durableId="109204295">
    <w:abstractNumId w:val="12"/>
  </w:num>
  <w:num w:numId="6" w16cid:durableId="249581233">
    <w:abstractNumId w:val="9"/>
  </w:num>
  <w:num w:numId="7" w16cid:durableId="309334023">
    <w:abstractNumId w:val="1"/>
  </w:num>
  <w:num w:numId="8" w16cid:durableId="31881397">
    <w:abstractNumId w:val="6"/>
  </w:num>
  <w:num w:numId="9" w16cid:durableId="2050497049">
    <w:abstractNumId w:val="4"/>
  </w:num>
  <w:num w:numId="10" w16cid:durableId="1849297216">
    <w:abstractNumId w:val="7"/>
  </w:num>
  <w:num w:numId="11" w16cid:durableId="127937997">
    <w:abstractNumId w:val="5"/>
  </w:num>
  <w:num w:numId="12" w16cid:durableId="1432583492">
    <w:abstractNumId w:val="8"/>
  </w:num>
  <w:num w:numId="13" w16cid:durableId="2030450506">
    <w:abstractNumId w:val="3"/>
  </w:num>
  <w:num w:numId="14" w16cid:durableId="1375428237">
    <w:abstractNumId w:val="2"/>
  </w:num>
  <w:num w:numId="15" w16cid:durableId="27001072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5859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0665"/>
    <w:rsid w:val="0012157F"/>
    <w:rsid w:val="00122954"/>
    <w:rsid w:val="00160A7A"/>
    <w:rsid w:val="001902D2"/>
    <w:rsid w:val="001B0992"/>
    <w:rsid w:val="001B3F74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4EBE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75859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53732"/>
    <w:rsid w:val="006676AE"/>
    <w:rsid w:val="006A3A1F"/>
    <w:rsid w:val="006A52B6"/>
    <w:rsid w:val="006B53D6"/>
    <w:rsid w:val="006F0034"/>
    <w:rsid w:val="006F3D32"/>
    <w:rsid w:val="00710937"/>
    <w:rsid w:val="007118F0"/>
    <w:rsid w:val="00721BF1"/>
    <w:rsid w:val="00721D87"/>
    <w:rsid w:val="0072560B"/>
    <w:rsid w:val="00746532"/>
    <w:rsid w:val="00747C8D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7F2B59"/>
    <w:rsid w:val="00804F07"/>
    <w:rsid w:val="00813ACD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BF3C82"/>
    <w:rsid w:val="00C014B5"/>
    <w:rsid w:val="00C113BF"/>
    <w:rsid w:val="00C37715"/>
    <w:rsid w:val="00C4103F"/>
    <w:rsid w:val="00C41807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C71F6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04ED98"/>
  <w15:docId w15:val="{D4DED693-C4A8-4A77-81D4-282B82DC0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545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9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1051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2</cp:revision>
  <cp:lastPrinted>2016-07-26T10:32:00Z</cp:lastPrinted>
  <dcterms:created xsi:type="dcterms:W3CDTF">2024-11-04T12:45:00Z</dcterms:created>
  <dcterms:modified xsi:type="dcterms:W3CDTF">2024-11-04T12:45:00Z</dcterms:modified>
</cp:coreProperties>
</file>