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6C34D" w14:textId="2F2A9BA8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Pr="004B7C8F">
        <w:rPr>
          <w:b/>
          <w:bCs/>
          <w:sz w:val="22"/>
          <w:szCs w:val="22"/>
        </w:rPr>
        <w:t>Załącznik nr 1</w:t>
      </w:r>
    </w:p>
    <w:p w14:paraId="5D6F429A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105B01DD" w14:textId="77777777" w:rsidR="004B7C8F" w:rsidRPr="004B7C8F" w:rsidRDefault="004B7C8F" w:rsidP="00F645B5">
      <w:pPr>
        <w:ind w:left="2832"/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FORMULARZ OFERTY</w:t>
      </w:r>
    </w:p>
    <w:p w14:paraId="0E632EB0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0E02E0A5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NAZWA WYKONAWCY:……………………………………………………………………..</w:t>
      </w:r>
    </w:p>
    <w:p w14:paraId="1F70D117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6122D35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ADRES:………………………………………………………………………………………………</w:t>
      </w:r>
    </w:p>
    <w:p w14:paraId="425D1987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Adres zamieszkania (dotyczy osób prowadzących działalność gospodarczą):………………………</w:t>
      </w:r>
    </w:p>
    <w:p w14:paraId="08A930A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POWIAT:…………………………………WOJEWÓDZTWO …………………………….............</w:t>
      </w:r>
    </w:p>
    <w:p w14:paraId="5DBB4922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TEL.……………………………………………………………………………………………..</w:t>
      </w:r>
    </w:p>
    <w:p w14:paraId="74F1837A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FAX …………………………………………………………………………………………….</w:t>
      </w:r>
    </w:p>
    <w:p w14:paraId="704DCF43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E-MAIL………………………………………………………………………………………….</w:t>
      </w:r>
    </w:p>
    <w:p w14:paraId="74152590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NIP…………………………………. REGON:………………………………………………...</w:t>
      </w:r>
    </w:p>
    <w:p w14:paraId="6A4EF8A0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BANK/ NR KONTA ……………………………………………………………………………</w:t>
      </w:r>
    </w:p>
    <w:p w14:paraId="72A500F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Do: Nazwa i siedziba Zamawiającego:</w:t>
      </w:r>
    </w:p>
    <w:p w14:paraId="3F221031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Akademia Górniczo – Hutnicza im. Stanisława Staszica w Krakowie</w:t>
      </w:r>
    </w:p>
    <w:p w14:paraId="18D3FE58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Dział Zamówień Publicznych  </w:t>
      </w:r>
    </w:p>
    <w:p w14:paraId="17D147F1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Al. Mickiewicza 30, 30-059 Kraków,  </w:t>
      </w:r>
    </w:p>
    <w:p w14:paraId="52C1B773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CA79AE1" w14:textId="06F8F53B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 xml:space="preserve">Przystępując do postępowania o udzielenie zamówienia publicznego, którego przedmiotem jest </w:t>
      </w:r>
      <w:r w:rsidRPr="004B7C8F">
        <w:rPr>
          <w:b/>
          <w:bCs/>
          <w:sz w:val="22"/>
          <w:szCs w:val="22"/>
        </w:rPr>
        <w:t xml:space="preserve">dostawa </w:t>
      </w:r>
      <w:r w:rsidR="00C94051">
        <w:rPr>
          <w:b/>
          <w:bCs/>
          <w:sz w:val="22"/>
          <w:szCs w:val="22"/>
        </w:rPr>
        <w:t>pieca rurowego dla WEiP</w:t>
      </w:r>
      <w:r w:rsidRPr="004B7C8F">
        <w:rPr>
          <w:b/>
          <w:bCs/>
          <w:sz w:val="22"/>
          <w:szCs w:val="22"/>
        </w:rPr>
        <w:t xml:space="preserve">  DE-dzp.272-</w:t>
      </w:r>
      <w:r w:rsidR="00C94051">
        <w:rPr>
          <w:b/>
          <w:bCs/>
          <w:sz w:val="22"/>
          <w:szCs w:val="22"/>
        </w:rPr>
        <w:t>647</w:t>
      </w:r>
      <w:r w:rsidRPr="004B7C8F">
        <w:rPr>
          <w:b/>
          <w:bCs/>
          <w:sz w:val="22"/>
          <w:szCs w:val="22"/>
        </w:rPr>
        <w:t xml:space="preserve">/24, </w:t>
      </w:r>
      <w:r w:rsidRPr="004B7C8F">
        <w:rPr>
          <w:bCs/>
          <w:sz w:val="22"/>
          <w:szCs w:val="22"/>
        </w:rPr>
        <w:t>oferuję realizację przedmiotu zamówienia, zgodnie z zasadami określonymi w specyfikacji warunków zamówienia.</w:t>
      </w:r>
    </w:p>
    <w:p w14:paraId="74ED9D5A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5ABA6A06" w14:textId="17E495A7" w:rsidR="004B7C8F" w:rsidRPr="004B7C8F" w:rsidRDefault="004B7C8F" w:rsidP="004B7C8F">
      <w:pPr>
        <w:rPr>
          <w:b/>
          <w:bCs/>
          <w:sz w:val="22"/>
          <w:szCs w:val="22"/>
        </w:rPr>
      </w:pPr>
      <w:bookmarkStart w:id="0" w:name="_Hlk147910056"/>
      <w:r w:rsidRPr="004B7C8F">
        <w:rPr>
          <w:b/>
          <w:bCs/>
          <w:sz w:val="22"/>
          <w:szCs w:val="22"/>
        </w:rPr>
        <w:t>Cena netto:   ......................................................................... PLN</w:t>
      </w:r>
    </w:p>
    <w:p w14:paraId="3C824A69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D6D7D00" w14:textId="374DEA81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Cena brutto: ......................................................................... PLN</w:t>
      </w:r>
    </w:p>
    <w:p w14:paraId="1C61678E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5FCE847B" w14:textId="77777777" w:rsid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Słownie brutto:</w:t>
      </w:r>
      <w:r w:rsidRPr="004B7C8F">
        <w:rPr>
          <w:bCs/>
          <w:sz w:val="22"/>
          <w:szCs w:val="22"/>
        </w:rPr>
        <w:t xml:space="preserve"> .......................................................................................................................</w:t>
      </w:r>
    </w:p>
    <w:p w14:paraId="7C4C3208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10BD50FB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49D86F0C" w14:textId="77777777" w:rsid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Powyższa cena zawiera podatek VAT w wysokości 23%</w:t>
      </w:r>
      <w:r w:rsidRPr="004B7C8F">
        <w:rPr>
          <w:bCs/>
          <w:sz w:val="22"/>
          <w:szCs w:val="22"/>
        </w:rPr>
        <w:t xml:space="preserve"> tj. ……………………. </w:t>
      </w:r>
      <w:r w:rsidRPr="004B7C8F">
        <w:rPr>
          <w:b/>
          <w:bCs/>
          <w:sz w:val="22"/>
          <w:szCs w:val="22"/>
        </w:rPr>
        <w:t>PLN</w:t>
      </w:r>
    </w:p>
    <w:p w14:paraId="3382B629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0F28EC3D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2FFBA193" w14:textId="7F73F812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Producent/model zaoferowanego </w:t>
      </w:r>
      <w:r w:rsidR="00C94051">
        <w:rPr>
          <w:b/>
          <w:bCs/>
          <w:sz w:val="22"/>
          <w:szCs w:val="22"/>
        </w:rPr>
        <w:t>pieca rurowego</w:t>
      </w:r>
      <w:r w:rsidRPr="004B7C8F">
        <w:rPr>
          <w:bCs/>
          <w:sz w:val="22"/>
          <w:szCs w:val="22"/>
        </w:rPr>
        <w:t>:  ……………………………………</w:t>
      </w:r>
    </w:p>
    <w:p w14:paraId="63724DD5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3320BE85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0A39BB80" w14:textId="77777777" w:rsidR="004B7C8F" w:rsidRPr="004B7C8F" w:rsidRDefault="004B7C8F" w:rsidP="004B7C8F">
      <w:pPr>
        <w:rPr>
          <w:bCs/>
          <w:i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Okres udzielonej gwarancji  </w:t>
      </w:r>
      <w:r w:rsidRPr="004B7C8F">
        <w:rPr>
          <w:bCs/>
          <w:sz w:val="22"/>
          <w:szCs w:val="22"/>
        </w:rPr>
        <w:t>………………………………m-cy.</w:t>
      </w:r>
      <w:bookmarkEnd w:id="0"/>
      <w:r w:rsidRPr="004B7C8F">
        <w:rPr>
          <w:b/>
          <w:bCs/>
          <w:sz w:val="22"/>
          <w:szCs w:val="22"/>
        </w:rPr>
        <w:t xml:space="preserve"> </w:t>
      </w:r>
      <w:r w:rsidRPr="004B7C8F">
        <w:rPr>
          <w:bCs/>
          <w:sz w:val="22"/>
          <w:szCs w:val="22"/>
        </w:rPr>
        <w:t xml:space="preserve"> </w:t>
      </w:r>
      <w:r w:rsidRPr="004B7C8F">
        <w:rPr>
          <w:bCs/>
          <w:sz w:val="22"/>
          <w:szCs w:val="22"/>
          <w:highlight w:val="yellow"/>
        </w:rPr>
        <w:t>(</w:t>
      </w:r>
      <w:r w:rsidRPr="004B7C8F">
        <w:rPr>
          <w:bCs/>
          <w:i/>
          <w:sz w:val="22"/>
          <w:szCs w:val="22"/>
          <w:highlight w:val="yellow"/>
        </w:rPr>
        <w:t>kryterium oceny ofert)*.</w:t>
      </w:r>
      <w:r w:rsidRPr="004B7C8F">
        <w:rPr>
          <w:bCs/>
          <w:i/>
          <w:sz w:val="22"/>
          <w:szCs w:val="22"/>
        </w:rPr>
        <w:t xml:space="preserve"> </w:t>
      </w:r>
    </w:p>
    <w:p w14:paraId="63DAE667" w14:textId="3324CCA9" w:rsidR="004B7C8F" w:rsidRDefault="004B7C8F" w:rsidP="004B7C8F">
      <w:pPr>
        <w:rPr>
          <w:bCs/>
          <w:i/>
          <w:sz w:val="22"/>
          <w:szCs w:val="22"/>
        </w:rPr>
      </w:pPr>
      <w:r w:rsidRPr="004B7C8F">
        <w:rPr>
          <w:bCs/>
          <w:i/>
          <w:sz w:val="22"/>
          <w:szCs w:val="22"/>
        </w:rPr>
        <w:t>*)Zamawiający informuje, że w przypadku braku wpisania gwarancji przez Wykonawcę, Zamawiający przyjmie gwarancję minimalną tj.</w:t>
      </w:r>
      <w:r w:rsidR="00C94051">
        <w:rPr>
          <w:bCs/>
          <w:i/>
          <w:sz w:val="22"/>
          <w:szCs w:val="22"/>
        </w:rPr>
        <w:t>24</w:t>
      </w:r>
      <w:r w:rsidRPr="004B7C8F">
        <w:rPr>
          <w:bCs/>
          <w:i/>
          <w:sz w:val="22"/>
          <w:szCs w:val="22"/>
        </w:rPr>
        <w:t xml:space="preserve"> miesi</w:t>
      </w:r>
      <w:r w:rsidR="00C94051">
        <w:rPr>
          <w:bCs/>
          <w:i/>
          <w:sz w:val="22"/>
          <w:szCs w:val="22"/>
        </w:rPr>
        <w:t>ące</w:t>
      </w:r>
      <w:r w:rsidRPr="004B7C8F">
        <w:rPr>
          <w:bCs/>
          <w:i/>
          <w:sz w:val="22"/>
          <w:szCs w:val="22"/>
        </w:rPr>
        <w:t xml:space="preserve"> </w:t>
      </w:r>
    </w:p>
    <w:p w14:paraId="6D2345DB" w14:textId="77777777" w:rsidR="004B7C8F" w:rsidRPr="004B7C8F" w:rsidRDefault="004B7C8F" w:rsidP="004B7C8F">
      <w:pPr>
        <w:rPr>
          <w:bCs/>
          <w:i/>
          <w:sz w:val="22"/>
          <w:szCs w:val="22"/>
        </w:rPr>
      </w:pPr>
    </w:p>
    <w:p w14:paraId="5FC5F381" w14:textId="77777777" w:rsidR="004B7C8F" w:rsidRPr="004B7C8F" w:rsidRDefault="004B7C8F" w:rsidP="004B7C8F">
      <w:pPr>
        <w:rPr>
          <w:b/>
          <w:bCs/>
          <w:i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Termin realizacji zamówienia: do ……. dni  </w:t>
      </w:r>
      <w:r w:rsidRPr="004B7C8F">
        <w:rPr>
          <w:bCs/>
          <w:sz w:val="22"/>
          <w:szCs w:val="22"/>
        </w:rPr>
        <w:t>od daty podpisania umowy.</w:t>
      </w:r>
    </w:p>
    <w:p w14:paraId="481B7FE4" w14:textId="77777777" w:rsidR="004B7C8F" w:rsidRPr="004B7C8F" w:rsidRDefault="004B7C8F" w:rsidP="004B7C8F">
      <w:pPr>
        <w:rPr>
          <w:bCs/>
          <w:i/>
          <w:sz w:val="22"/>
          <w:szCs w:val="22"/>
        </w:rPr>
      </w:pPr>
    </w:p>
    <w:p w14:paraId="62063A79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Cs/>
          <w:sz w:val="22"/>
          <w:szCs w:val="22"/>
        </w:rPr>
        <w:t>Oświadczamy, że zgodnie z ustawą z dnia 6 marca 2018 r. Prawo przedsiębiorców, należymy do małych lub średnich przedsiębiorców:</w:t>
      </w:r>
      <w:r w:rsidRPr="004B7C8F">
        <w:rPr>
          <w:b/>
          <w:bCs/>
          <w:sz w:val="22"/>
          <w:szCs w:val="22"/>
        </w:rPr>
        <w:t xml:space="preserve"> TAK/NIE</w:t>
      </w:r>
    </w:p>
    <w:p w14:paraId="23FE1C56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691C3B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Termin płatności: </w:t>
      </w:r>
      <w:r w:rsidRPr="004B7C8F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10D3CD7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746FF10E" w14:textId="77777777" w:rsidR="004B7C8F" w:rsidRPr="00004386" w:rsidRDefault="004B7C8F" w:rsidP="004B7C8F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057F9AE7" w14:textId="77777777" w:rsidR="004B7C8F" w:rsidRPr="00004386" w:rsidRDefault="004B7C8F" w:rsidP="004B7C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664A4A" w14:textId="77777777" w:rsidR="004B7C8F" w:rsidRPr="00004386" w:rsidRDefault="004B7C8F" w:rsidP="004B7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</w:r>
      <w:r w:rsidRPr="00004386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6E3CBF76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8A161E" w14:textId="77777777" w:rsidR="004B7C8F" w:rsidRPr="00004386" w:rsidRDefault="004B7C8F" w:rsidP="004B7C8F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7F474D" w14:textId="77777777" w:rsidR="004B7C8F" w:rsidRPr="00004386" w:rsidRDefault="004B7C8F" w:rsidP="004B7C8F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DF3CFA" w14:textId="77777777" w:rsidR="004B7C8F" w:rsidRPr="00004386" w:rsidRDefault="004B7C8F" w:rsidP="004B7C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B7C8F" w:rsidRPr="00004386" w14:paraId="1FC744AB" w14:textId="77777777" w:rsidTr="00A85C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2FACA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C0B86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37E2DC23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3F6FF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4B7C8F" w:rsidRPr="00004386" w14:paraId="5943268C" w14:textId="77777777" w:rsidTr="00A85C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21828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58DAB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8E2D7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B7C8F" w:rsidRPr="00004386" w14:paraId="50DD0913" w14:textId="77777777" w:rsidTr="00A85C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BDE7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3EFC2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198BB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B1FEF9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98F692E" w14:textId="77777777" w:rsidR="004B7C8F" w:rsidRPr="00004386" w:rsidRDefault="004B7C8F" w:rsidP="004B7C8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7DC2D190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35EE88EF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B0809F9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1E73646F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E0BB08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07741167" w14:textId="77777777" w:rsidR="004B7C8F" w:rsidRPr="00004386" w:rsidRDefault="004B7C8F" w:rsidP="004B7C8F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CC5AB0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5CBFC33D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3B1E8EE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1B41D046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DFD0CA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1359BA8A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7455FBD9" w14:textId="77777777" w:rsidR="004B7C8F" w:rsidRPr="00004386" w:rsidRDefault="004B7C8F" w:rsidP="004B7C8F">
      <w:pPr>
        <w:jc w:val="both"/>
        <w:rPr>
          <w:sz w:val="22"/>
          <w:szCs w:val="22"/>
        </w:rPr>
      </w:pPr>
    </w:p>
    <w:p w14:paraId="21ABAB1F" w14:textId="77777777" w:rsidR="004B7C8F" w:rsidRPr="00004386" w:rsidRDefault="004B7C8F" w:rsidP="004B7C8F">
      <w:pPr>
        <w:rPr>
          <w:b/>
          <w:sz w:val="22"/>
          <w:szCs w:val="22"/>
          <w:u w:val="single"/>
        </w:rPr>
      </w:pPr>
    </w:p>
    <w:p w14:paraId="51D07E55" w14:textId="77777777" w:rsidR="004B7C8F" w:rsidRPr="00004386" w:rsidRDefault="004B7C8F" w:rsidP="004B7C8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468B53F4" w14:textId="77777777" w:rsidR="004B7C8F" w:rsidRPr="00004386" w:rsidRDefault="004B7C8F" w:rsidP="004B7C8F">
      <w:pPr>
        <w:rPr>
          <w:b/>
          <w:sz w:val="22"/>
          <w:szCs w:val="22"/>
          <w:u w:val="single"/>
        </w:rPr>
      </w:pPr>
    </w:p>
    <w:p w14:paraId="6AD75E45" w14:textId="77777777" w:rsidR="00A9639A" w:rsidRPr="004B7C8F" w:rsidRDefault="00A9639A" w:rsidP="004B7C8F"/>
    <w:sectPr w:rsidR="00A9639A" w:rsidRPr="004B7C8F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217437" w14:textId="77777777" w:rsidR="008D5750" w:rsidRDefault="008D5750">
      <w:r>
        <w:separator/>
      </w:r>
    </w:p>
  </w:endnote>
  <w:endnote w:type="continuationSeparator" w:id="0">
    <w:p w14:paraId="7498D8F9" w14:textId="77777777" w:rsidR="008D5750" w:rsidRDefault="008D5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E7FF2C" w14:textId="77777777" w:rsidR="008D5750" w:rsidRDefault="008D5750">
      <w:r>
        <w:separator/>
      </w:r>
    </w:p>
  </w:footnote>
  <w:footnote w:type="continuationSeparator" w:id="0">
    <w:p w14:paraId="4D3BAB16" w14:textId="77777777" w:rsidR="008D5750" w:rsidRDefault="008D5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B731D"/>
    <w:rsid w:val="000D6134"/>
    <w:rsid w:val="000E09C7"/>
    <w:rsid w:val="000E4650"/>
    <w:rsid w:val="000E5FBD"/>
    <w:rsid w:val="000F6589"/>
    <w:rsid w:val="00106636"/>
    <w:rsid w:val="00116EC6"/>
    <w:rsid w:val="00173313"/>
    <w:rsid w:val="001801DD"/>
    <w:rsid w:val="00194F1B"/>
    <w:rsid w:val="001B39B7"/>
    <w:rsid w:val="001C468B"/>
    <w:rsid w:val="001D4612"/>
    <w:rsid w:val="001D6DCA"/>
    <w:rsid w:val="001E2E06"/>
    <w:rsid w:val="00204048"/>
    <w:rsid w:val="00207E98"/>
    <w:rsid w:val="0024628F"/>
    <w:rsid w:val="0024678D"/>
    <w:rsid w:val="002504B9"/>
    <w:rsid w:val="002535CA"/>
    <w:rsid w:val="00261135"/>
    <w:rsid w:val="00264B4F"/>
    <w:rsid w:val="002723B0"/>
    <w:rsid w:val="002826A4"/>
    <w:rsid w:val="00291B65"/>
    <w:rsid w:val="002E322C"/>
    <w:rsid w:val="003064E3"/>
    <w:rsid w:val="0031496D"/>
    <w:rsid w:val="00315A4A"/>
    <w:rsid w:val="00321417"/>
    <w:rsid w:val="00330A5C"/>
    <w:rsid w:val="003336A1"/>
    <w:rsid w:val="003A3FF8"/>
    <w:rsid w:val="003A4E9F"/>
    <w:rsid w:val="003B007E"/>
    <w:rsid w:val="003B2C3D"/>
    <w:rsid w:val="003B5A81"/>
    <w:rsid w:val="003C26D5"/>
    <w:rsid w:val="003E60FF"/>
    <w:rsid w:val="003F045F"/>
    <w:rsid w:val="003F2313"/>
    <w:rsid w:val="004410BE"/>
    <w:rsid w:val="004614CB"/>
    <w:rsid w:val="00485852"/>
    <w:rsid w:val="0048614E"/>
    <w:rsid w:val="0048709F"/>
    <w:rsid w:val="00495B22"/>
    <w:rsid w:val="004A3829"/>
    <w:rsid w:val="004B7300"/>
    <w:rsid w:val="004B7C8F"/>
    <w:rsid w:val="004C0FBC"/>
    <w:rsid w:val="004C6753"/>
    <w:rsid w:val="004F1149"/>
    <w:rsid w:val="00514936"/>
    <w:rsid w:val="00537D66"/>
    <w:rsid w:val="00546FD8"/>
    <w:rsid w:val="005501CD"/>
    <w:rsid w:val="00551F48"/>
    <w:rsid w:val="00562C21"/>
    <w:rsid w:val="00571AF7"/>
    <w:rsid w:val="00583AF1"/>
    <w:rsid w:val="00595C87"/>
    <w:rsid w:val="005A2F70"/>
    <w:rsid w:val="005C3CC9"/>
    <w:rsid w:val="005D2C65"/>
    <w:rsid w:val="005E6D94"/>
    <w:rsid w:val="005F15EC"/>
    <w:rsid w:val="006275CB"/>
    <w:rsid w:val="0063384F"/>
    <w:rsid w:val="0064295B"/>
    <w:rsid w:val="00643C6F"/>
    <w:rsid w:val="00644C74"/>
    <w:rsid w:val="00646202"/>
    <w:rsid w:val="0065290F"/>
    <w:rsid w:val="00667331"/>
    <w:rsid w:val="0067138D"/>
    <w:rsid w:val="0067365D"/>
    <w:rsid w:val="006757E2"/>
    <w:rsid w:val="006815F6"/>
    <w:rsid w:val="006A0ED8"/>
    <w:rsid w:val="006A427A"/>
    <w:rsid w:val="006C1F99"/>
    <w:rsid w:val="006D1797"/>
    <w:rsid w:val="006E32C8"/>
    <w:rsid w:val="006F4272"/>
    <w:rsid w:val="00707ECF"/>
    <w:rsid w:val="00741436"/>
    <w:rsid w:val="007650F8"/>
    <w:rsid w:val="00772D61"/>
    <w:rsid w:val="00773082"/>
    <w:rsid w:val="007748F0"/>
    <w:rsid w:val="00784335"/>
    <w:rsid w:val="00785956"/>
    <w:rsid w:val="007A4321"/>
    <w:rsid w:val="007C1D0E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94FA5"/>
    <w:rsid w:val="008A7D97"/>
    <w:rsid w:val="008B2F0C"/>
    <w:rsid w:val="008B4928"/>
    <w:rsid w:val="008D2AB8"/>
    <w:rsid w:val="008D5750"/>
    <w:rsid w:val="008F1C66"/>
    <w:rsid w:val="00904B78"/>
    <w:rsid w:val="00922561"/>
    <w:rsid w:val="00931861"/>
    <w:rsid w:val="00970FE4"/>
    <w:rsid w:val="0098598E"/>
    <w:rsid w:val="009B3871"/>
    <w:rsid w:val="00A0022B"/>
    <w:rsid w:val="00A03A6B"/>
    <w:rsid w:val="00A03D18"/>
    <w:rsid w:val="00A11B39"/>
    <w:rsid w:val="00A12807"/>
    <w:rsid w:val="00A17B45"/>
    <w:rsid w:val="00A346FE"/>
    <w:rsid w:val="00A4066D"/>
    <w:rsid w:val="00A40C4C"/>
    <w:rsid w:val="00A45BD6"/>
    <w:rsid w:val="00A47B4D"/>
    <w:rsid w:val="00A65A56"/>
    <w:rsid w:val="00A743F5"/>
    <w:rsid w:val="00A83018"/>
    <w:rsid w:val="00A9639A"/>
    <w:rsid w:val="00AA0F7C"/>
    <w:rsid w:val="00AA14EC"/>
    <w:rsid w:val="00AD653E"/>
    <w:rsid w:val="00AD6BB5"/>
    <w:rsid w:val="00B03F16"/>
    <w:rsid w:val="00B22FD0"/>
    <w:rsid w:val="00B317CC"/>
    <w:rsid w:val="00B33824"/>
    <w:rsid w:val="00B62A32"/>
    <w:rsid w:val="00B653E6"/>
    <w:rsid w:val="00B774DC"/>
    <w:rsid w:val="00B84413"/>
    <w:rsid w:val="00B924C3"/>
    <w:rsid w:val="00B97CCF"/>
    <w:rsid w:val="00BA3A22"/>
    <w:rsid w:val="00BD00E0"/>
    <w:rsid w:val="00BD1612"/>
    <w:rsid w:val="00BE264F"/>
    <w:rsid w:val="00BF07A3"/>
    <w:rsid w:val="00C449FF"/>
    <w:rsid w:val="00C471AA"/>
    <w:rsid w:val="00C51671"/>
    <w:rsid w:val="00C86564"/>
    <w:rsid w:val="00C94051"/>
    <w:rsid w:val="00C95F26"/>
    <w:rsid w:val="00C969A6"/>
    <w:rsid w:val="00C96CB4"/>
    <w:rsid w:val="00CA7D36"/>
    <w:rsid w:val="00CC3F7B"/>
    <w:rsid w:val="00CD0463"/>
    <w:rsid w:val="00CF6BC8"/>
    <w:rsid w:val="00D24208"/>
    <w:rsid w:val="00D360D5"/>
    <w:rsid w:val="00D464D4"/>
    <w:rsid w:val="00D470FA"/>
    <w:rsid w:val="00D60C38"/>
    <w:rsid w:val="00D66893"/>
    <w:rsid w:val="00D72372"/>
    <w:rsid w:val="00D74EE8"/>
    <w:rsid w:val="00D90ACB"/>
    <w:rsid w:val="00DC1500"/>
    <w:rsid w:val="00E369F5"/>
    <w:rsid w:val="00E44371"/>
    <w:rsid w:val="00E46A67"/>
    <w:rsid w:val="00E514A7"/>
    <w:rsid w:val="00E54317"/>
    <w:rsid w:val="00E949B0"/>
    <w:rsid w:val="00EA2631"/>
    <w:rsid w:val="00EA579B"/>
    <w:rsid w:val="00EC07CB"/>
    <w:rsid w:val="00EC0BEA"/>
    <w:rsid w:val="00EC474F"/>
    <w:rsid w:val="00ED6D40"/>
    <w:rsid w:val="00F00591"/>
    <w:rsid w:val="00F50E8A"/>
    <w:rsid w:val="00F51688"/>
    <w:rsid w:val="00F53146"/>
    <w:rsid w:val="00F53B9C"/>
    <w:rsid w:val="00F645B5"/>
    <w:rsid w:val="00F67A3D"/>
    <w:rsid w:val="00F84E92"/>
    <w:rsid w:val="00F90974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712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2024-10-11T12:25:00Z</cp:lastPrinted>
  <dcterms:created xsi:type="dcterms:W3CDTF">2024-11-04T07:55:00Z</dcterms:created>
  <dcterms:modified xsi:type="dcterms:W3CDTF">2024-11-04T08:03:00Z</dcterms:modified>
</cp:coreProperties>
</file>