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6AF32333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4059C4">
        <w:rPr>
          <w:b/>
          <w:bCs/>
        </w:rPr>
        <w:t>dostawa mikroskopu cyfrowego wyposażonego w kamerę i oprogramowanie dla WIMiC  DE-dzp.272-659/24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F8E584" w14:textId="77777777" w:rsidR="00B403E9" w:rsidRDefault="00B403E9">
      <w:pPr>
        <w:spacing w:after="0" w:line="240" w:lineRule="auto"/>
      </w:pPr>
      <w:r>
        <w:separator/>
      </w:r>
    </w:p>
  </w:endnote>
  <w:endnote w:type="continuationSeparator" w:id="0">
    <w:p w14:paraId="0F0C600D" w14:textId="77777777" w:rsidR="00B403E9" w:rsidRDefault="00B40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269061" w14:textId="77777777" w:rsidR="00B403E9" w:rsidRDefault="00B403E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5FE3B6E" w14:textId="77777777" w:rsidR="00B403E9" w:rsidRDefault="00B403E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43D4D"/>
    <w:rsid w:val="00065987"/>
    <w:rsid w:val="000A48F0"/>
    <w:rsid w:val="000A54B0"/>
    <w:rsid w:val="00110D50"/>
    <w:rsid w:val="00213E1E"/>
    <w:rsid w:val="0022185F"/>
    <w:rsid w:val="00231D1A"/>
    <w:rsid w:val="0023787B"/>
    <w:rsid w:val="003625A6"/>
    <w:rsid w:val="003C5D2F"/>
    <w:rsid w:val="004059C4"/>
    <w:rsid w:val="004134F5"/>
    <w:rsid w:val="00441118"/>
    <w:rsid w:val="004412A5"/>
    <w:rsid w:val="0060080A"/>
    <w:rsid w:val="00631E34"/>
    <w:rsid w:val="00687845"/>
    <w:rsid w:val="00762506"/>
    <w:rsid w:val="007A6003"/>
    <w:rsid w:val="007F063B"/>
    <w:rsid w:val="008A7D97"/>
    <w:rsid w:val="008D617C"/>
    <w:rsid w:val="009808F2"/>
    <w:rsid w:val="009A42E9"/>
    <w:rsid w:val="009A7723"/>
    <w:rsid w:val="00A02218"/>
    <w:rsid w:val="00B403E9"/>
    <w:rsid w:val="00B447CB"/>
    <w:rsid w:val="00B44F16"/>
    <w:rsid w:val="00CA28F9"/>
    <w:rsid w:val="00CD0463"/>
    <w:rsid w:val="00CD7E1D"/>
    <w:rsid w:val="00E03F9E"/>
    <w:rsid w:val="00E96CCC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4</cp:revision>
  <cp:lastPrinted>2016-07-26T10:32:00Z</cp:lastPrinted>
  <dcterms:created xsi:type="dcterms:W3CDTF">2024-10-29T13:48:00Z</dcterms:created>
  <dcterms:modified xsi:type="dcterms:W3CDTF">2024-10-31T14:10:00Z</dcterms:modified>
</cp:coreProperties>
</file>