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FE692" w14:textId="77777777" w:rsidR="00986737" w:rsidRPr="009432A1" w:rsidRDefault="00027220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27220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027220">
        <w:rPr>
          <w:rFonts w:ascii="Arial" w:hAnsi="Arial" w:cs="Arial"/>
          <w:sz w:val="24"/>
          <w:szCs w:val="24"/>
        </w:rPr>
        <w:t>2024-11-04</w:t>
      </w:r>
    </w:p>
    <w:p w14:paraId="7ABD517E" w14:textId="3457BA71" w:rsidR="00986737" w:rsidRPr="009432A1" w:rsidRDefault="00027220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27220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4BEC428A" w14:textId="77777777" w:rsidR="00986737" w:rsidRPr="009432A1" w:rsidRDefault="00027220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027220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27220">
        <w:rPr>
          <w:rFonts w:ascii="Arial" w:hAnsi="Arial" w:cs="Arial"/>
          <w:sz w:val="24"/>
          <w:szCs w:val="24"/>
        </w:rPr>
        <w:t>66</w:t>
      </w:r>
    </w:p>
    <w:p w14:paraId="41C17409" w14:textId="77777777" w:rsidR="00986737" w:rsidRPr="009432A1" w:rsidRDefault="00027220" w:rsidP="00986737">
      <w:pPr>
        <w:rPr>
          <w:rFonts w:ascii="Arial" w:hAnsi="Arial" w:cs="Arial"/>
          <w:sz w:val="24"/>
          <w:szCs w:val="24"/>
        </w:rPr>
      </w:pPr>
      <w:r w:rsidRPr="00027220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27220">
        <w:rPr>
          <w:rFonts w:ascii="Arial" w:hAnsi="Arial" w:cs="Arial"/>
          <w:sz w:val="24"/>
          <w:szCs w:val="24"/>
        </w:rPr>
        <w:t>Kraków</w:t>
      </w:r>
    </w:p>
    <w:p w14:paraId="358D572F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A567EB8" w14:textId="1D20C2C5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0CDCC7CD" w14:textId="07044E9C" w:rsidR="00D941AC" w:rsidRPr="009432A1" w:rsidRDefault="00D941AC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SZP-271-28/24-878.UG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6D5E1F5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4807C0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EE587ED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69C6CD5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228712D5" w14:textId="77777777" w:rsidTr="005A632E">
        <w:tc>
          <w:tcPr>
            <w:tcW w:w="2269" w:type="dxa"/>
            <w:shd w:val="clear" w:color="auto" w:fill="auto"/>
          </w:tcPr>
          <w:p w14:paraId="4A080A22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179A3A1" w14:textId="77777777" w:rsidR="00986737" w:rsidRPr="004E4B64" w:rsidRDefault="0002722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27220">
              <w:rPr>
                <w:rFonts w:ascii="Arial" w:hAnsi="Arial" w:cs="Arial"/>
                <w:bCs/>
                <w:sz w:val="24"/>
                <w:szCs w:val="24"/>
              </w:rPr>
              <w:t>Dostawa preparatów do żywienia dojelitowego wraz z dzierżawą pomp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27220" w:rsidRPr="004E4B64" w14:paraId="7B434FB6" w14:textId="77777777" w:rsidTr="00871584">
        <w:tc>
          <w:tcPr>
            <w:tcW w:w="2269" w:type="dxa"/>
            <w:shd w:val="clear" w:color="auto" w:fill="auto"/>
          </w:tcPr>
          <w:p w14:paraId="32EA49D3" w14:textId="77777777" w:rsidR="00027220" w:rsidRPr="004E4B64" w:rsidRDefault="00027220" w:rsidP="0087158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1EF253" w14:textId="77777777" w:rsidR="00027220" w:rsidRPr="004E4B64" w:rsidRDefault="00027220" w:rsidP="008715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27220">
              <w:rPr>
                <w:rFonts w:ascii="Arial" w:hAnsi="Arial" w:cs="Arial"/>
                <w:bCs/>
                <w:sz w:val="24"/>
                <w:szCs w:val="24"/>
              </w:rPr>
              <w:t>SZP-271-28/24</w:t>
            </w:r>
          </w:p>
        </w:tc>
      </w:tr>
    </w:tbl>
    <w:p w14:paraId="6055F918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5D41F0D9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027220" w:rsidRPr="00027220">
        <w:rPr>
          <w:rFonts w:ascii="Arial" w:hAnsi="Arial" w:cs="Arial"/>
          <w:sz w:val="24"/>
          <w:szCs w:val="24"/>
        </w:rPr>
        <w:t>(t.j.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5C19A96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027220" w:rsidRPr="00027220">
        <w:rPr>
          <w:rFonts w:ascii="Arial" w:hAnsi="Arial" w:cs="Arial"/>
          <w:sz w:val="24"/>
          <w:szCs w:val="24"/>
        </w:rPr>
        <w:t>04/11/2024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027220" w:rsidRPr="00027220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32BEE85D" w14:textId="77777777" w:rsidTr="005A632E">
        <w:tc>
          <w:tcPr>
            <w:tcW w:w="1276" w:type="dxa"/>
            <w:shd w:val="clear" w:color="auto" w:fill="F2F2F2"/>
            <w:vAlign w:val="center"/>
          </w:tcPr>
          <w:p w14:paraId="2F543998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D325289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E953534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D26C0CA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27220" w:rsidRPr="00BB547B" w14:paraId="6D737CB3" w14:textId="77777777" w:rsidTr="00871584">
        <w:tc>
          <w:tcPr>
            <w:tcW w:w="1276" w:type="dxa"/>
            <w:shd w:val="clear" w:color="auto" w:fill="auto"/>
            <w:vAlign w:val="center"/>
          </w:tcPr>
          <w:p w14:paraId="60E50F99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945C4A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2CA55874" w14:textId="77777777" w:rsidR="00027220" w:rsidRPr="00986737" w:rsidRDefault="00027220" w:rsidP="0087158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Unipro Sp. z o.o.</w:t>
            </w:r>
          </w:p>
          <w:p w14:paraId="5E3F1E40" w14:textId="77777777" w:rsidR="00027220" w:rsidRPr="00986737" w:rsidRDefault="00027220" w:rsidP="00871584">
            <w:pPr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Targowisko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7220">
              <w:rPr>
                <w:rFonts w:ascii="Arial" w:hAnsi="Arial" w:cs="Arial"/>
                <w:sz w:val="24"/>
                <w:szCs w:val="24"/>
              </w:rPr>
              <w:t>553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6785B5C" w14:textId="77777777" w:rsidR="00027220" w:rsidRPr="00986737" w:rsidRDefault="00027220" w:rsidP="0087158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32-015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7220">
              <w:rPr>
                <w:rFonts w:ascii="Arial" w:hAnsi="Arial" w:cs="Arial"/>
                <w:sz w:val="24"/>
                <w:szCs w:val="24"/>
              </w:rPr>
              <w:t>Kłaj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55B7A8" w14:textId="68428C02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 xml:space="preserve">2 </w:t>
            </w:r>
            <w:r w:rsidR="001A63C9">
              <w:rPr>
                <w:rFonts w:ascii="Arial" w:hAnsi="Arial" w:cs="Arial"/>
                <w:sz w:val="24"/>
                <w:szCs w:val="24"/>
              </w:rPr>
              <w:t>707</w:t>
            </w:r>
            <w:r w:rsidRPr="00027220">
              <w:rPr>
                <w:rFonts w:ascii="Arial" w:hAnsi="Arial" w:cs="Arial"/>
                <w:sz w:val="24"/>
                <w:szCs w:val="24"/>
              </w:rPr>
              <w:t>.3</w:t>
            </w:r>
            <w:r w:rsidR="001A63C9">
              <w:rPr>
                <w:rFonts w:ascii="Arial" w:hAnsi="Arial" w:cs="Arial"/>
                <w:sz w:val="24"/>
                <w:szCs w:val="24"/>
              </w:rPr>
              <w:t>5</w:t>
            </w:r>
            <w:r w:rsidRPr="00027220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  <w:tr w:rsidR="00027220" w:rsidRPr="00BB547B" w14:paraId="21AE7B2A" w14:textId="77777777" w:rsidTr="00871584">
        <w:tc>
          <w:tcPr>
            <w:tcW w:w="1276" w:type="dxa"/>
            <w:shd w:val="clear" w:color="auto" w:fill="auto"/>
            <w:vAlign w:val="center"/>
          </w:tcPr>
          <w:p w14:paraId="0283C29C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CD9D96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2233ED6" w14:textId="77777777" w:rsidR="00027220" w:rsidRPr="00986737" w:rsidRDefault="00027220" w:rsidP="0087158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Fresenius Kabi Polska Sp.  z o.o.</w:t>
            </w:r>
          </w:p>
          <w:p w14:paraId="2D2E8331" w14:textId="77777777" w:rsidR="00027220" w:rsidRPr="00986737" w:rsidRDefault="00027220" w:rsidP="00871584">
            <w:pPr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7220">
              <w:rPr>
                <w:rFonts w:ascii="Arial" w:hAnsi="Arial" w:cs="Arial"/>
                <w:sz w:val="24"/>
                <w:szCs w:val="24"/>
              </w:rPr>
              <w:t>134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C6BB468" w14:textId="77777777" w:rsidR="00027220" w:rsidRPr="00986737" w:rsidRDefault="00027220" w:rsidP="0087158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02-305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722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F4F02A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102 012.90 zł</w:t>
            </w:r>
          </w:p>
        </w:tc>
      </w:tr>
      <w:tr w:rsidR="00027220" w:rsidRPr="00BB547B" w14:paraId="6532A47E" w14:textId="77777777" w:rsidTr="00871584">
        <w:tc>
          <w:tcPr>
            <w:tcW w:w="1276" w:type="dxa"/>
            <w:shd w:val="clear" w:color="auto" w:fill="auto"/>
            <w:vAlign w:val="center"/>
          </w:tcPr>
          <w:p w14:paraId="3DB7B022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ECD2D4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7A60FDFB" w14:textId="77777777" w:rsidR="00027220" w:rsidRPr="00986737" w:rsidRDefault="00027220" w:rsidP="0087158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Fresenius Kabi Polska Sp.  z o.o.</w:t>
            </w:r>
          </w:p>
          <w:p w14:paraId="75FC86C2" w14:textId="77777777" w:rsidR="00027220" w:rsidRPr="00986737" w:rsidRDefault="00027220" w:rsidP="00871584">
            <w:pPr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7220">
              <w:rPr>
                <w:rFonts w:ascii="Arial" w:hAnsi="Arial" w:cs="Arial"/>
                <w:sz w:val="24"/>
                <w:szCs w:val="24"/>
              </w:rPr>
              <w:t>134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CAB4FD" w14:textId="77777777" w:rsidR="00027220" w:rsidRPr="00986737" w:rsidRDefault="00027220" w:rsidP="0087158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02-305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722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8E3922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34 020.00 zł</w:t>
            </w:r>
          </w:p>
        </w:tc>
      </w:tr>
      <w:tr w:rsidR="00027220" w:rsidRPr="00BB547B" w14:paraId="2BFBB232" w14:textId="77777777" w:rsidTr="00871584">
        <w:tc>
          <w:tcPr>
            <w:tcW w:w="1276" w:type="dxa"/>
            <w:shd w:val="clear" w:color="auto" w:fill="auto"/>
            <w:vAlign w:val="center"/>
          </w:tcPr>
          <w:p w14:paraId="62DD5920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B11B48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5708043" w14:textId="77777777" w:rsidR="00027220" w:rsidRPr="00986737" w:rsidRDefault="00027220" w:rsidP="0087158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Aesculap Chifa Spółka z ograniczoną odpowiedzialnością</w:t>
            </w:r>
          </w:p>
          <w:p w14:paraId="47F53B6B" w14:textId="77777777" w:rsidR="00027220" w:rsidRPr="00986737" w:rsidRDefault="00027220" w:rsidP="00871584">
            <w:pPr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7220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F550BD" w14:textId="77777777" w:rsidR="00027220" w:rsidRPr="00986737" w:rsidRDefault="00027220" w:rsidP="0087158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7220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272678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72 034.20 zł</w:t>
            </w:r>
          </w:p>
        </w:tc>
      </w:tr>
      <w:tr w:rsidR="00027220" w:rsidRPr="00BB547B" w14:paraId="6BD876F8" w14:textId="77777777" w:rsidTr="00871584">
        <w:tc>
          <w:tcPr>
            <w:tcW w:w="1276" w:type="dxa"/>
            <w:shd w:val="clear" w:color="auto" w:fill="auto"/>
            <w:vAlign w:val="center"/>
          </w:tcPr>
          <w:p w14:paraId="71EFF184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114E7D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3BFCDCDD" w14:textId="77777777" w:rsidR="00027220" w:rsidRPr="00986737" w:rsidRDefault="00027220" w:rsidP="0087158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Bialmed Sp. z o.o.</w:t>
            </w:r>
          </w:p>
          <w:p w14:paraId="6EB1E0C0" w14:textId="77777777" w:rsidR="00027220" w:rsidRPr="00986737" w:rsidRDefault="00027220" w:rsidP="00871584">
            <w:pPr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7220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08171E" w14:textId="77777777" w:rsidR="00027220" w:rsidRPr="00986737" w:rsidRDefault="00027220" w:rsidP="0087158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722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6BACFF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182 910.63 zł</w:t>
            </w:r>
          </w:p>
        </w:tc>
      </w:tr>
      <w:tr w:rsidR="00027220" w:rsidRPr="00BB547B" w14:paraId="63BFC9AF" w14:textId="77777777" w:rsidTr="00871584">
        <w:tc>
          <w:tcPr>
            <w:tcW w:w="1276" w:type="dxa"/>
            <w:shd w:val="clear" w:color="auto" w:fill="auto"/>
            <w:vAlign w:val="center"/>
          </w:tcPr>
          <w:p w14:paraId="6A58FB1B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A6341D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6D2A3FA8" w14:textId="77777777" w:rsidR="00027220" w:rsidRPr="00986737" w:rsidRDefault="00027220" w:rsidP="0087158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Bialmed Sp. z o.o.</w:t>
            </w:r>
          </w:p>
          <w:p w14:paraId="08D90B71" w14:textId="77777777" w:rsidR="00027220" w:rsidRPr="00986737" w:rsidRDefault="00027220" w:rsidP="00871584">
            <w:pPr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7220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998A7D3" w14:textId="77777777" w:rsidR="00027220" w:rsidRPr="00986737" w:rsidRDefault="00027220" w:rsidP="0087158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722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6AFEDA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28 350.00 zł</w:t>
            </w:r>
          </w:p>
        </w:tc>
      </w:tr>
      <w:tr w:rsidR="00027220" w:rsidRPr="00BB547B" w14:paraId="66B97EFE" w14:textId="77777777" w:rsidTr="00871584">
        <w:tc>
          <w:tcPr>
            <w:tcW w:w="1276" w:type="dxa"/>
            <w:shd w:val="clear" w:color="auto" w:fill="auto"/>
            <w:vAlign w:val="center"/>
          </w:tcPr>
          <w:p w14:paraId="4FA92C45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1429E9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28989721" w14:textId="77777777" w:rsidR="00027220" w:rsidRPr="00986737" w:rsidRDefault="00027220" w:rsidP="0087158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OSS sp. z o.o.</w:t>
            </w:r>
          </w:p>
          <w:p w14:paraId="00EA8B68" w14:textId="77777777" w:rsidR="00027220" w:rsidRPr="00986737" w:rsidRDefault="00027220" w:rsidP="00871584">
            <w:pPr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Siennicka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7220">
              <w:rPr>
                <w:rFonts w:ascii="Arial" w:hAnsi="Arial" w:cs="Arial"/>
                <w:sz w:val="24"/>
                <w:szCs w:val="24"/>
              </w:rPr>
              <w:t>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0F2D405" w14:textId="77777777" w:rsidR="00027220" w:rsidRPr="00986737" w:rsidRDefault="00027220" w:rsidP="0087158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80-758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7220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BCA959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28 350.00 zł</w:t>
            </w:r>
          </w:p>
        </w:tc>
      </w:tr>
      <w:tr w:rsidR="00027220" w:rsidRPr="00BB547B" w14:paraId="6AB2E425" w14:textId="77777777" w:rsidTr="00871584">
        <w:tc>
          <w:tcPr>
            <w:tcW w:w="1276" w:type="dxa"/>
            <w:shd w:val="clear" w:color="auto" w:fill="auto"/>
            <w:vAlign w:val="center"/>
          </w:tcPr>
          <w:p w14:paraId="7549B0EF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15B8C9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75EC985" w14:textId="77777777" w:rsidR="00027220" w:rsidRPr="00986737" w:rsidRDefault="00027220" w:rsidP="0087158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5A65A644" w14:textId="77777777" w:rsidR="00027220" w:rsidRPr="00986737" w:rsidRDefault="00027220" w:rsidP="00871584">
            <w:pPr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7220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A86C54" w14:textId="77777777" w:rsidR="00027220" w:rsidRPr="00986737" w:rsidRDefault="00027220" w:rsidP="0087158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7220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507C07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446 130.94 zł</w:t>
            </w:r>
          </w:p>
        </w:tc>
      </w:tr>
      <w:tr w:rsidR="00027220" w:rsidRPr="00BB547B" w14:paraId="076BAD4C" w14:textId="77777777" w:rsidTr="00871584">
        <w:tc>
          <w:tcPr>
            <w:tcW w:w="1276" w:type="dxa"/>
            <w:shd w:val="clear" w:color="auto" w:fill="auto"/>
            <w:vAlign w:val="center"/>
          </w:tcPr>
          <w:p w14:paraId="6BE743D8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229E98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52B0111" w14:textId="77777777" w:rsidR="00027220" w:rsidRPr="00986737" w:rsidRDefault="00027220" w:rsidP="0087158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7DD4A677" w14:textId="77777777" w:rsidR="00027220" w:rsidRPr="00986737" w:rsidRDefault="00027220" w:rsidP="00871584">
            <w:pPr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7220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031365" w14:textId="77777777" w:rsidR="00027220" w:rsidRPr="00986737" w:rsidRDefault="00027220" w:rsidP="0087158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7220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0C06C0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7 185.36 zł</w:t>
            </w:r>
          </w:p>
        </w:tc>
      </w:tr>
      <w:tr w:rsidR="00027220" w:rsidRPr="00BB547B" w14:paraId="58A1D223" w14:textId="77777777" w:rsidTr="00871584">
        <w:tc>
          <w:tcPr>
            <w:tcW w:w="1276" w:type="dxa"/>
            <w:shd w:val="clear" w:color="auto" w:fill="auto"/>
            <w:vAlign w:val="center"/>
          </w:tcPr>
          <w:p w14:paraId="48E40344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5E2C8E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2DE03029" w14:textId="77777777" w:rsidR="00027220" w:rsidRPr="00986737" w:rsidRDefault="00027220" w:rsidP="0087158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0CA45004" w14:textId="77777777" w:rsidR="00027220" w:rsidRPr="00986737" w:rsidRDefault="00027220" w:rsidP="00871584">
            <w:pPr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7220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9E68FF" w14:textId="77777777" w:rsidR="00027220" w:rsidRPr="00986737" w:rsidRDefault="00027220" w:rsidP="0087158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7220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62EB34F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35 910.00 zł</w:t>
            </w:r>
          </w:p>
        </w:tc>
      </w:tr>
      <w:tr w:rsidR="00027220" w:rsidRPr="00BB547B" w14:paraId="7C949D6D" w14:textId="77777777" w:rsidTr="00871584">
        <w:tc>
          <w:tcPr>
            <w:tcW w:w="1276" w:type="dxa"/>
            <w:shd w:val="clear" w:color="auto" w:fill="auto"/>
            <w:vAlign w:val="center"/>
          </w:tcPr>
          <w:p w14:paraId="53076CE5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E96169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A4AD947" w14:textId="77777777" w:rsidR="00027220" w:rsidRPr="00986737" w:rsidRDefault="00027220" w:rsidP="0087158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647E545A" w14:textId="77777777" w:rsidR="00027220" w:rsidRPr="00986737" w:rsidRDefault="00027220" w:rsidP="00871584">
            <w:pPr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7220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D76FF8C" w14:textId="77777777" w:rsidR="00027220" w:rsidRPr="00986737" w:rsidRDefault="00027220" w:rsidP="0087158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7220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368B8E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441 246.23 zł</w:t>
            </w:r>
          </w:p>
        </w:tc>
      </w:tr>
      <w:tr w:rsidR="00027220" w:rsidRPr="00BB547B" w14:paraId="7B6F618C" w14:textId="77777777" w:rsidTr="00871584">
        <w:tc>
          <w:tcPr>
            <w:tcW w:w="1276" w:type="dxa"/>
            <w:shd w:val="clear" w:color="auto" w:fill="auto"/>
            <w:vAlign w:val="center"/>
          </w:tcPr>
          <w:p w14:paraId="6C684C71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496FFA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3459BD70" w14:textId="77777777" w:rsidR="00027220" w:rsidRPr="00986737" w:rsidRDefault="00027220" w:rsidP="0087158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71C52FA7" w14:textId="77777777" w:rsidR="00027220" w:rsidRPr="00986737" w:rsidRDefault="00027220" w:rsidP="00871584">
            <w:pPr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7220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4C1FBD3" w14:textId="77777777" w:rsidR="00027220" w:rsidRPr="00986737" w:rsidRDefault="00027220" w:rsidP="0087158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7220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E6A5B2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35 910.00 zł</w:t>
            </w:r>
          </w:p>
        </w:tc>
      </w:tr>
    </w:tbl>
    <w:p w14:paraId="7AFE276D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033B6C46" w14:textId="249860D0" w:rsidR="00C236D3" w:rsidRPr="00BB547B" w:rsidRDefault="00027220" w:rsidP="00173B20">
      <w:pPr>
        <w:jc w:val="right"/>
        <w:rPr>
          <w:rFonts w:ascii="Arial" w:hAnsi="Arial" w:cs="Arial"/>
          <w:sz w:val="22"/>
          <w:szCs w:val="22"/>
        </w:rPr>
      </w:pPr>
      <w:r w:rsidRPr="00027220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332FC" w14:textId="77777777" w:rsidR="00C966BD" w:rsidRDefault="00C966BD">
      <w:r>
        <w:separator/>
      </w:r>
    </w:p>
  </w:endnote>
  <w:endnote w:type="continuationSeparator" w:id="0">
    <w:p w14:paraId="30917D72" w14:textId="77777777" w:rsidR="00C966BD" w:rsidRDefault="00C96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67FF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88929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AF668" w14:textId="77777777" w:rsidR="00986737" w:rsidRPr="00986737" w:rsidRDefault="001A63C9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4AC0470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D9BE9A4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CCA8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11D436" w14:textId="77777777" w:rsidR="009F189D" w:rsidRDefault="009F189D">
    <w:pPr>
      <w:pStyle w:val="Stopka"/>
      <w:tabs>
        <w:tab w:val="clear" w:pos="4536"/>
      </w:tabs>
      <w:jc w:val="center"/>
    </w:pPr>
  </w:p>
  <w:p w14:paraId="5F07068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1F6F3" w14:textId="77777777" w:rsidR="00C966BD" w:rsidRDefault="00C966BD">
      <w:r>
        <w:separator/>
      </w:r>
    </w:p>
  </w:footnote>
  <w:footnote w:type="continuationSeparator" w:id="0">
    <w:p w14:paraId="6AA511F2" w14:textId="77777777" w:rsidR="00C966BD" w:rsidRDefault="00C966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6C56B" w14:textId="77777777" w:rsidR="00027220" w:rsidRDefault="000272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DBDA0" w14:textId="77777777" w:rsidR="00027220" w:rsidRDefault="000272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714D3" w14:textId="77777777" w:rsidR="00027220" w:rsidRDefault="000272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66BD"/>
    <w:rsid w:val="00007727"/>
    <w:rsid w:val="00017720"/>
    <w:rsid w:val="00027220"/>
    <w:rsid w:val="00035488"/>
    <w:rsid w:val="000D7F25"/>
    <w:rsid w:val="000E00E5"/>
    <w:rsid w:val="00173B20"/>
    <w:rsid w:val="001A63C9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917CB"/>
    <w:rsid w:val="009D19BD"/>
    <w:rsid w:val="009F189D"/>
    <w:rsid w:val="00A80738"/>
    <w:rsid w:val="00BB547B"/>
    <w:rsid w:val="00C236D3"/>
    <w:rsid w:val="00C659E2"/>
    <w:rsid w:val="00C82837"/>
    <w:rsid w:val="00C966BD"/>
    <w:rsid w:val="00CA3D66"/>
    <w:rsid w:val="00CB0802"/>
    <w:rsid w:val="00D665F5"/>
    <w:rsid w:val="00D7128F"/>
    <w:rsid w:val="00D941AC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498C5B"/>
  <w15:chartTrackingRefBased/>
  <w15:docId w15:val="{3947B9AF-1DD0-4229-A1EF-4AE04531E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268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5</cp:revision>
  <dcterms:created xsi:type="dcterms:W3CDTF">2024-11-04T13:23:00Z</dcterms:created>
  <dcterms:modified xsi:type="dcterms:W3CDTF">2024-11-04T13:37:00Z</dcterms:modified>
</cp:coreProperties>
</file>