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DAB70" w14:textId="77777777" w:rsidR="00FB7F50" w:rsidRPr="002245BE" w:rsidRDefault="00684FD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84FD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84FDB">
        <w:rPr>
          <w:sz w:val="22"/>
          <w:szCs w:val="22"/>
        </w:rPr>
        <w:t>2024-11-04</w:t>
      </w:r>
    </w:p>
    <w:p w14:paraId="6A409EBC" w14:textId="77777777" w:rsidR="00684FDB" w:rsidRPr="00684FDB" w:rsidRDefault="00684FDB" w:rsidP="00FB7F50">
      <w:pPr>
        <w:spacing w:after="40"/>
        <w:rPr>
          <w:b/>
          <w:bCs/>
          <w:sz w:val="22"/>
          <w:szCs w:val="22"/>
        </w:rPr>
      </w:pPr>
      <w:r w:rsidRPr="00684FDB">
        <w:rPr>
          <w:b/>
          <w:bCs/>
          <w:sz w:val="22"/>
          <w:szCs w:val="22"/>
        </w:rPr>
        <w:t>Akademia Górniczo - Hutnicza</w:t>
      </w:r>
    </w:p>
    <w:p w14:paraId="4C1693B3" w14:textId="77777777" w:rsidR="00684FDB" w:rsidRPr="00684FDB" w:rsidRDefault="00684FDB" w:rsidP="00FB7F50">
      <w:pPr>
        <w:spacing w:after="40"/>
        <w:rPr>
          <w:b/>
          <w:bCs/>
          <w:sz w:val="22"/>
          <w:szCs w:val="22"/>
        </w:rPr>
      </w:pPr>
      <w:r w:rsidRPr="00684FDB">
        <w:rPr>
          <w:b/>
          <w:bCs/>
          <w:sz w:val="22"/>
          <w:szCs w:val="22"/>
        </w:rPr>
        <w:t>im. Stanisława Staszica w Krakowie</w:t>
      </w:r>
    </w:p>
    <w:p w14:paraId="192D081B" w14:textId="77777777" w:rsidR="00FB7F50" w:rsidRPr="002245BE" w:rsidRDefault="00684FDB" w:rsidP="00FB7F50">
      <w:pPr>
        <w:spacing w:after="40"/>
        <w:rPr>
          <w:b/>
          <w:bCs/>
          <w:sz w:val="22"/>
          <w:szCs w:val="22"/>
        </w:rPr>
      </w:pPr>
      <w:r w:rsidRPr="00684FDB">
        <w:rPr>
          <w:b/>
          <w:bCs/>
          <w:sz w:val="22"/>
          <w:szCs w:val="22"/>
        </w:rPr>
        <w:t>Dział Zamówień Publicznych</w:t>
      </w:r>
    </w:p>
    <w:p w14:paraId="6F9CB19F" w14:textId="77777777" w:rsidR="00FB7F50" w:rsidRPr="002245BE" w:rsidRDefault="00684FDB" w:rsidP="00FB7F50">
      <w:pPr>
        <w:rPr>
          <w:sz w:val="22"/>
          <w:szCs w:val="22"/>
        </w:rPr>
      </w:pPr>
      <w:r w:rsidRPr="00684FD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84FDB">
        <w:rPr>
          <w:sz w:val="22"/>
          <w:szCs w:val="22"/>
        </w:rPr>
        <w:t>30</w:t>
      </w:r>
    </w:p>
    <w:p w14:paraId="69571B58" w14:textId="77777777" w:rsidR="00FB7F50" w:rsidRPr="002245BE" w:rsidRDefault="00684FDB" w:rsidP="00FB7F50">
      <w:pPr>
        <w:rPr>
          <w:sz w:val="22"/>
          <w:szCs w:val="22"/>
        </w:rPr>
      </w:pPr>
      <w:r w:rsidRPr="00684FD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84FDB">
        <w:rPr>
          <w:sz w:val="22"/>
          <w:szCs w:val="22"/>
        </w:rPr>
        <w:t>Kraków</w:t>
      </w:r>
    </w:p>
    <w:p w14:paraId="4DC0DF1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B3BC40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84FDB" w:rsidRPr="00607F9B" w14:paraId="482A238F" w14:textId="77777777" w:rsidTr="00E900E6">
        <w:trPr>
          <w:trHeight w:val="638"/>
        </w:trPr>
        <w:tc>
          <w:tcPr>
            <w:tcW w:w="959" w:type="dxa"/>
            <w:shd w:val="clear" w:color="auto" w:fill="auto"/>
          </w:tcPr>
          <w:p w14:paraId="3EDB5938" w14:textId="77777777" w:rsidR="00684FDB" w:rsidRPr="00607F9B" w:rsidRDefault="00684FDB" w:rsidP="00E900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FFA80BF" w14:textId="2890D231" w:rsidR="00684FDB" w:rsidRPr="00607F9B" w:rsidRDefault="00684FDB" w:rsidP="00E900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84FD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84FDB">
              <w:rPr>
                <w:b/>
                <w:bCs/>
                <w:sz w:val="22"/>
                <w:szCs w:val="22"/>
              </w:rPr>
              <w:t>dostawa 2 syntezatorów oraz kontrolera MIDI do budowy stanowiska do badań interfejsów człowiek-maszyna w syntezie dźwięku i technikach audio - DE-dzp.272-518/24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3A30EAD" w14:textId="56DC7C3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84FDB" w14:paraId="54B6D8E1" w14:textId="77777777" w:rsidTr="00E900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176C1A3" w14:textId="77777777" w:rsidR="00684FDB" w:rsidRPr="00D26ED6" w:rsidRDefault="00684FDB" w:rsidP="00E900E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84FDB">
              <w:rPr>
                <w:b/>
                <w:sz w:val="22"/>
                <w:szCs w:val="22"/>
              </w:rPr>
              <w:t>Konverta</w:t>
            </w:r>
            <w:proofErr w:type="spellEnd"/>
            <w:r w:rsidRPr="00684FDB">
              <w:rPr>
                <w:b/>
                <w:sz w:val="22"/>
                <w:szCs w:val="22"/>
              </w:rPr>
              <w:t xml:space="preserve"> sp. z o. o.</w:t>
            </w:r>
          </w:p>
          <w:p w14:paraId="73EF6C4B" w14:textId="77777777" w:rsidR="00684FDB" w:rsidRPr="009F0E5C" w:rsidRDefault="00684FDB" w:rsidP="00E900E6">
            <w:pPr>
              <w:jc w:val="both"/>
              <w:rPr>
                <w:bCs/>
                <w:sz w:val="22"/>
                <w:szCs w:val="22"/>
              </w:rPr>
            </w:pPr>
            <w:r w:rsidRPr="00684FDB">
              <w:rPr>
                <w:bCs/>
                <w:sz w:val="22"/>
                <w:szCs w:val="22"/>
              </w:rPr>
              <w:t>Słowackiego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FDB">
              <w:rPr>
                <w:bCs/>
                <w:sz w:val="22"/>
                <w:szCs w:val="22"/>
              </w:rPr>
              <w:t>6a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84FDB">
              <w:rPr>
                <w:bCs/>
                <w:sz w:val="22"/>
                <w:szCs w:val="22"/>
              </w:rPr>
              <w:t>/10</w:t>
            </w:r>
          </w:p>
          <w:p w14:paraId="431A709B" w14:textId="77777777" w:rsidR="00684FDB" w:rsidRPr="009F0E5C" w:rsidRDefault="00684FDB" w:rsidP="00E900E6">
            <w:pPr>
              <w:jc w:val="both"/>
              <w:rPr>
                <w:bCs/>
                <w:sz w:val="22"/>
                <w:szCs w:val="22"/>
              </w:rPr>
            </w:pPr>
            <w:r w:rsidRPr="00684FDB">
              <w:rPr>
                <w:bCs/>
                <w:sz w:val="22"/>
                <w:szCs w:val="22"/>
              </w:rPr>
              <w:t>42-200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FDB">
              <w:rPr>
                <w:bCs/>
                <w:sz w:val="22"/>
                <w:szCs w:val="22"/>
              </w:rPr>
              <w:t>Częstochowa</w:t>
            </w:r>
          </w:p>
          <w:p w14:paraId="685ED1C8" w14:textId="77777777" w:rsidR="00684FDB" w:rsidRPr="00D26ED6" w:rsidRDefault="00684FDB" w:rsidP="00E900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A2DFF1" w14:textId="77777777" w:rsidR="00684FDB" w:rsidRDefault="00684FDB" w:rsidP="00E900E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84FDB">
              <w:rPr>
                <w:sz w:val="22"/>
                <w:szCs w:val="22"/>
              </w:rPr>
              <w:t>dostawa 2 syntezatorów oraz kontrolera MIDI do budowy stanowiska do badań interfejsów człowiek-maszyna w syntezie dźwięku i technikach audio - DE-dzp.272-518/24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B75E4D0" w14:textId="77777777" w:rsidR="00684FDB" w:rsidRPr="00D26ED6" w:rsidRDefault="00684FDB" w:rsidP="00E900E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84FDB">
              <w:rPr>
                <w:b/>
                <w:sz w:val="22"/>
                <w:szCs w:val="22"/>
              </w:rPr>
              <w:t>25 653.35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4D7C53F" w14:textId="77777777" w:rsidR="00684FDB" w:rsidRDefault="00684FDB" w:rsidP="00E900E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8714B14" w14:textId="77777777" w:rsidR="00837769" w:rsidRPr="00756CDA" w:rsidRDefault="00837769" w:rsidP="00837769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837769" w:rsidRPr="008567C7" w14:paraId="09CE18B7" w14:textId="77777777" w:rsidTr="00E900E6">
        <w:trPr>
          <w:trHeight w:val="510"/>
        </w:trPr>
        <w:tc>
          <w:tcPr>
            <w:tcW w:w="500" w:type="pct"/>
            <w:vAlign w:val="center"/>
          </w:tcPr>
          <w:p w14:paraId="2D5A467D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7B4EE593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1CCA3323" w14:textId="77777777" w:rsidR="00837769" w:rsidRPr="008567C7" w:rsidRDefault="00837769" w:rsidP="00E900E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14188D93" w14:textId="77777777" w:rsidR="00837769" w:rsidRPr="008567C7" w:rsidRDefault="00837769" w:rsidP="00E900E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800" w:type="pct"/>
            <w:vAlign w:val="center"/>
          </w:tcPr>
          <w:p w14:paraId="0CFBFB4D" w14:textId="77777777" w:rsidR="00837769" w:rsidRPr="008567C7" w:rsidRDefault="00837769" w:rsidP="00E900E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600" w:type="pct"/>
            <w:vAlign w:val="center"/>
          </w:tcPr>
          <w:p w14:paraId="39E4639C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37769" w:rsidRPr="008567C7" w14:paraId="75E1E847" w14:textId="77777777" w:rsidTr="00E900E6">
        <w:tc>
          <w:tcPr>
            <w:tcW w:w="500" w:type="pct"/>
            <w:vAlign w:val="center"/>
          </w:tcPr>
          <w:p w14:paraId="4296CB12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00" w:type="pct"/>
            <w:vAlign w:val="center"/>
          </w:tcPr>
          <w:p w14:paraId="2DF939EC" w14:textId="77777777" w:rsidR="00837769" w:rsidRPr="002B6761" w:rsidRDefault="00837769" w:rsidP="00E900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23C09">
              <w:rPr>
                <w:rFonts w:ascii="Times New Roman" w:hAnsi="Times New Roman" w:cs="Times New Roman"/>
                <w:b/>
                <w:sz w:val="18"/>
                <w:szCs w:val="18"/>
              </w:rPr>
              <w:t>Konverta</w:t>
            </w:r>
            <w:proofErr w:type="spellEnd"/>
            <w:r w:rsidRPr="00023C0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14:paraId="4D2FD80B" w14:textId="77777777" w:rsidR="00837769" w:rsidRPr="008567C7" w:rsidRDefault="00837769" w:rsidP="00E900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Słowackiego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6a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14:paraId="3F7FF883" w14:textId="77777777" w:rsidR="00837769" w:rsidRPr="001B7815" w:rsidRDefault="00837769" w:rsidP="00E900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800" w:type="pct"/>
            <w:vAlign w:val="center"/>
          </w:tcPr>
          <w:p w14:paraId="2B6D7D40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sz w:val="18"/>
                <w:szCs w:val="18"/>
              </w:rPr>
              <w:t xml:space="preserve">  49,46</w:t>
            </w:r>
          </w:p>
        </w:tc>
        <w:tc>
          <w:tcPr>
            <w:tcW w:w="800" w:type="pct"/>
            <w:vAlign w:val="center"/>
          </w:tcPr>
          <w:p w14:paraId="226ADAEA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785D149A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25EC50BB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sz w:val="18"/>
                <w:szCs w:val="18"/>
              </w:rPr>
              <w:t xml:space="preserve">  89,46</w:t>
            </w:r>
          </w:p>
        </w:tc>
      </w:tr>
      <w:tr w:rsidR="00837769" w:rsidRPr="008567C7" w14:paraId="2E748305" w14:textId="77777777" w:rsidTr="00E900E6">
        <w:tc>
          <w:tcPr>
            <w:tcW w:w="500" w:type="pct"/>
            <w:vAlign w:val="center"/>
          </w:tcPr>
          <w:p w14:paraId="7698DD88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00" w:type="pct"/>
            <w:vAlign w:val="center"/>
          </w:tcPr>
          <w:p w14:paraId="6177A06B" w14:textId="77777777" w:rsidR="00837769" w:rsidRPr="002B6761" w:rsidRDefault="00837769" w:rsidP="00E900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b/>
                <w:sz w:val="18"/>
                <w:szCs w:val="18"/>
              </w:rPr>
              <w:t>SKŁADMUZYCZNY.PL Sp. z o.o. Sp. Komandytowa</w:t>
            </w:r>
          </w:p>
          <w:p w14:paraId="45520602" w14:textId="77777777" w:rsidR="00837769" w:rsidRPr="008567C7" w:rsidRDefault="00837769" w:rsidP="00E900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Skawińska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6BD4C18" w14:textId="77777777" w:rsidR="00837769" w:rsidRPr="001B7815" w:rsidRDefault="00837769" w:rsidP="00E900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31-066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571D3EF6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18054227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14:paraId="1CC7A365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vAlign w:val="center"/>
          </w:tcPr>
          <w:p w14:paraId="31D40946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</w:tr>
      <w:tr w:rsidR="00837769" w:rsidRPr="008567C7" w14:paraId="2D366E28" w14:textId="77777777" w:rsidTr="00E900E6">
        <w:tc>
          <w:tcPr>
            <w:tcW w:w="500" w:type="pct"/>
            <w:vAlign w:val="center"/>
          </w:tcPr>
          <w:p w14:paraId="46D32052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2C8BCAE6" w14:textId="77777777" w:rsidR="00837769" w:rsidRPr="002B6761" w:rsidRDefault="00837769" w:rsidP="00E900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Kam-i Music Media Jarosław </w:t>
            </w:r>
            <w:proofErr w:type="spellStart"/>
            <w:r w:rsidRPr="00023C09">
              <w:rPr>
                <w:rFonts w:ascii="Times New Roman" w:hAnsi="Times New Roman" w:cs="Times New Roman"/>
                <w:b/>
                <w:sz w:val="18"/>
                <w:szCs w:val="18"/>
              </w:rPr>
              <w:t>Igielski</w:t>
            </w:r>
            <w:proofErr w:type="spellEnd"/>
          </w:p>
          <w:p w14:paraId="09F39C9E" w14:textId="77777777" w:rsidR="00837769" w:rsidRPr="008567C7" w:rsidRDefault="00837769" w:rsidP="00E900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Romana Dmowskiego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1c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1CC22AD" w14:textId="77777777" w:rsidR="00837769" w:rsidRPr="001B7815" w:rsidRDefault="00837769" w:rsidP="00E900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18-400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Łomża</w:t>
            </w:r>
          </w:p>
        </w:tc>
        <w:tc>
          <w:tcPr>
            <w:tcW w:w="800" w:type="pct"/>
          </w:tcPr>
          <w:p w14:paraId="6F5B3969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028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19B666EF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028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0597A6FC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028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600" w:type="pct"/>
          </w:tcPr>
          <w:p w14:paraId="25EDC1F4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028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837769" w:rsidRPr="008567C7" w14:paraId="21301B28" w14:textId="77777777" w:rsidTr="00E900E6">
        <w:tc>
          <w:tcPr>
            <w:tcW w:w="500" w:type="pct"/>
            <w:vAlign w:val="center"/>
          </w:tcPr>
          <w:p w14:paraId="1C2CB712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7A77EC67" w14:textId="77777777" w:rsidR="00837769" w:rsidRPr="002B6761" w:rsidRDefault="00837769" w:rsidP="00E900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b/>
                <w:sz w:val="18"/>
                <w:szCs w:val="18"/>
              </w:rPr>
              <w:t>RAGTIME - WOJCIECH LASEK SPÓŁKA JAWNA</w:t>
            </w:r>
          </w:p>
          <w:p w14:paraId="65B51477" w14:textId="77777777" w:rsidR="00837769" w:rsidRPr="008567C7" w:rsidRDefault="00837769" w:rsidP="00E900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1 MAJA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19 OFICYNA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EDF0C8B" w14:textId="77777777" w:rsidR="00837769" w:rsidRPr="001B7815" w:rsidRDefault="00837769" w:rsidP="00E900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45-068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C09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</w:tc>
        <w:tc>
          <w:tcPr>
            <w:tcW w:w="800" w:type="pct"/>
          </w:tcPr>
          <w:p w14:paraId="7DF11F3D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028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264852FC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028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3FA44FB5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028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600" w:type="pct"/>
          </w:tcPr>
          <w:p w14:paraId="1D92BB82" w14:textId="77777777" w:rsidR="00837769" w:rsidRPr="008567C7" w:rsidRDefault="00837769" w:rsidP="00E900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028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337B565D" w14:textId="63971337" w:rsidR="00F960D7" w:rsidRPr="00F33C66" w:rsidRDefault="00837769" w:rsidP="00837769">
      <w:pPr>
        <w:spacing w:before="120"/>
        <w:ind w:firstLine="709"/>
        <w:jc w:val="both"/>
        <w:rPr>
          <w:sz w:val="22"/>
          <w:szCs w:val="22"/>
        </w:rPr>
      </w:pPr>
      <w:r>
        <w:rPr>
          <w:sz w:val="18"/>
          <w:szCs w:val="18"/>
        </w:rPr>
        <w:t>*Zamawiający nie przyznawała punktów. Oferta Wykonawcy została odrzucona.</w:t>
      </w:r>
    </w:p>
    <w:bookmarkEnd w:id="0"/>
    <w:p w14:paraId="1DAD050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98545C" w14:textId="77777777" w:rsidR="00510482" w:rsidRDefault="00510482">
      <w:r>
        <w:separator/>
      </w:r>
    </w:p>
  </w:endnote>
  <w:endnote w:type="continuationSeparator" w:id="0">
    <w:p w14:paraId="2DAC0B0A" w14:textId="77777777" w:rsidR="00510482" w:rsidRDefault="00510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8C55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C9265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D01D1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3F8B42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4E2A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9DD8C6" w14:textId="77777777" w:rsidR="00510482" w:rsidRDefault="00510482">
      <w:r>
        <w:separator/>
      </w:r>
    </w:p>
  </w:footnote>
  <w:footnote w:type="continuationSeparator" w:id="0">
    <w:p w14:paraId="12C19743" w14:textId="77777777" w:rsidR="00510482" w:rsidRDefault="00510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38D4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77093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9B716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048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10482"/>
    <w:rsid w:val="0054734E"/>
    <w:rsid w:val="00596FD7"/>
    <w:rsid w:val="005E5BFF"/>
    <w:rsid w:val="00607F9B"/>
    <w:rsid w:val="00644DCB"/>
    <w:rsid w:val="00657C1E"/>
    <w:rsid w:val="00684FDB"/>
    <w:rsid w:val="006B585D"/>
    <w:rsid w:val="006E3089"/>
    <w:rsid w:val="00712C39"/>
    <w:rsid w:val="0075025B"/>
    <w:rsid w:val="00756CDA"/>
    <w:rsid w:val="007E2ACC"/>
    <w:rsid w:val="007E68C5"/>
    <w:rsid w:val="00832144"/>
    <w:rsid w:val="00837769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468D5B"/>
  <w15:chartTrackingRefBased/>
  <w15:docId w15:val="{D5E3899C-7664-494B-A731-E9081AFE9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2024-11-04T12:43:00Z</cp:lastPrinted>
  <dcterms:created xsi:type="dcterms:W3CDTF">2024-11-04T12:43:00Z</dcterms:created>
  <dcterms:modified xsi:type="dcterms:W3CDTF">2024-11-04T12:43:00Z</dcterms:modified>
</cp:coreProperties>
</file>