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50618" w14:textId="77777777" w:rsidR="003E6519" w:rsidRPr="009432A1" w:rsidRDefault="004012ED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012ED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4012ED">
        <w:rPr>
          <w:rFonts w:ascii="Arial" w:hAnsi="Arial" w:cs="Arial"/>
          <w:sz w:val="24"/>
          <w:szCs w:val="24"/>
        </w:rPr>
        <w:t>2024-11-04</w:t>
      </w:r>
    </w:p>
    <w:p w14:paraId="559792D9" w14:textId="3011D651" w:rsidR="003E6519" w:rsidRPr="009432A1" w:rsidRDefault="004012ED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012ED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32E962CA" w14:textId="77777777" w:rsidR="003E6519" w:rsidRPr="009432A1" w:rsidRDefault="004012ED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4012ED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012ED">
        <w:rPr>
          <w:rFonts w:ascii="Arial" w:hAnsi="Arial" w:cs="Arial"/>
          <w:sz w:val="24"/>
          <w:szCs w:val="24"/>
        </w:rPr>
        <w:t>66</w:t>
      </w:r>
    </w:p>
    <w:p w14:paraId="3E7FBA59" w14:textId="77777777" w:rsidR="003E6519" w:rsidRPr="009432A1" w:rsidRDefault="004012ED" w:rsidP="003E6519">
      <w:pPr>
        <w:rPr>
          <w:rFonts w:ascii="Arial" w:hAnsi="Arial" w:cs="Arial"/>
          <w:sz w:val="24"/>
          <w:szCs w:val="24"/>
        </w:rPr>
      </w:pPr>
      <w:r w:rsidRPr="004012ED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012ED">
        <w:rPr>
          <w:rFonts w:ascii="Arial" w:hAnsi="Arial" w:cs="Arial"/>
          <w:sz w:val="24"/>
          <w:szCs w:val="24"/>
        </w:rPr>
        <w:t>Kraków</w:t>
      </w:r>
    </w:p>
    <w:p w14:paraId="451CAF70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88343FC" w14:textId="396397A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CBDBE94" w14:textId="27BE1C5C" w:rsidR="00F94942" w:rsidRPr="009432A1" w:rsidRDefault="00F94942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SZP-271-28/24-</w:t>
      </w:r>
      <w:r w:rsidR="00B72D1C">
        <w:rPr>
          <w:rFonts w:ascii="Arial" w:hAnsi="Arial" w:cs="Arial"/>
          <w:bCs/>
          <w:sz w:val="18"/>
          <w:szCs w:val="18"/>
        </w:rPr>
        <w:t>870.UG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215F163E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D414C1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92D13D9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7E51B05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B4A6822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BC65576" w14:textId="77777777" w:rsidTr="001A0FA2">
        <w:tc>
          <w:tcPr>
            <w:tcW w:w="2269" w:type="dxa"/>
            <w:shd w:val="clear" w:color="auto" w:fill="auto"/>
          </w:tcPr>
          <w:p w14:paraId="4089A79C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EFDB8B" w14:textId="77777777" w:rsidR="003E6519" w:rsidRPr="004E4B64" w:rsidRDefault="004012E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012ED">
              <w:rPr>
                <w:rFonts w:ascii="Arial" w:hAnsi="Arial" w:cs="Arial"/>
                <w:bCs/>
                <w:sz w:val="24"/>
                <w:szCs w:val="24"/>
              </w:rPr>
              <w:t>Dostawa preparatów do żywienia dojelitowego wraz z dzierżawą pomp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012ED" w:rsidRPr="004E4B64" w14:paraId="0B1CE977" w14:textId="77777777" w:rsidTr="00BE3EA0">
        <w:tc>
          <w:tcPr>
            <w:tcW w:w="2269" w:type="dxa"/>
            <w:shd w:val="clear" w:color="auto" w:fill="auto"/>
          </w:tcPr>
          <w:p w14:paraId="42C97459" w14:textId="77777777" w:rsidR="004012ED" w:rsidRPr="004E4B64" w:rsidRDefault="004012ED" w:rsidP="00BE3E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814410" w14:textId="77777777" w:rsidR="004012ED" w:rsidRPr="004E4B64" w:rsidRDefault="004012ED" w:rsidP="00BE3E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012ED">
              <w:rPr>
                <w:rFonts w:ascii="Arial" w:hAnsi="Arial" w:cs="Arial"/>
                <w:bCs/>
                <w:sz w:val="24"/>
                <w:szCs w:val="24"/>
              </w:rPr>
              <w:t>SZP-271-28/24</w:t>
            </w:r>
          </w:p>
        </w:tc>
      </w:tr>
    </w:tbl>
    <w:p w14:paraId="6F3530ED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4012ED" w:rsidRPr="004012ED">
        <w:rPr>
          <w:rFonts w:ascii="Arial" w:hAnsi="Arial" w:cs="Arial"/>
          <w:sz w:val="24"/>
          <w:szCs w:val="24"/>
        </w:rPr>
        <w:t>(</w:t>
      </w:r>
      <w:proofErr w:type="spellStart"/>
      <w:r w:rsidR="004012ED" w:rsidRPr="004012ED">
        <w:rPr>
          <w:rFonts w:ascii="Arial" w:hAnsi="Arial" w:cs="Arial"/>
          <w:sz w:val="24"/>
          <w:szCs w:val="24"/>
        </w:rPr>
        <w:t>t.j</w:t>
      </w:r>
      <w:proofErr w:type="spellEnd"/>
      <w:r w:rsidR="004012ED" w:rsidRPr="004012ED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012ED" w:rsidRPr="00C902DE" w14:paraId="1232DA5D" w14:textId="77777777" w:rsidTr="00BE3E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A2E4DD" w14:textId="77777777" w:rsidR="004012ED" w:rsidRPr="00C902DE" w:rsidRDefault="004012ED" w:rsidP="00BE3EA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012ED">
              <w:rPr>
                <w:rFonts w:ascii="Arial" w:hAnsi="Arial" w:cs="Arial"/>
                <w:sz w:val="24"/>
                <w:szCs w:val="24"/>
              </w:rPr>
              <w:t>części 1 zamówienia w wysokości 173 393.25 zł brutto;</w:t>
            </w:r>
          </w:p>
        </w:tc>
      </w:tr>
      <w:tr w:rsidR="004012ED" w:rsidRPr="00C902DE" w14:paraId="648D0939" w14:textId="77777777" w:rsidTr="00BE3E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EFE0BA" w14:textId="77777777" w:rsidR="004012ED" w:rsidRPr="00C902DE" w:rsidRDefault="004012ED" w:rsidP="00BE3EA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012ED">
              <w:rPr>
                <w:rFonts w:ascii="Arial" w:hAnsi="Arial" w:cs="Arial"/>
                <w:sz w:val="24"/>
                <w:szCs w:val="24"/>
              </w:rPr>
              <w:t>części 2 zamówienia w wysokości 74 088.00 zł brutto;</w:t>
            </w:r>
          </w:p>
        </w:tc>
      </w:tr>
      <w:tr w:rsidR="004012ED" w:rsidRPr="00C902DE" w14:paraId="6B4DACEE" w14:textId="77777777" w:rsidTr="00BE3E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A7BEC1" w14:textId="77777777" w:rsidR="004012ED" w:rsidRPr="00C902DE" w:rsidRDefault="004012ED" w:rsidP="00BE3EA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012ED">
              <w:rPr>
                <w:rFonts w:ascii="Arial" w:hAnsi="Arial" w:cs="Arial"/>
                <w:sz w:val="24"/>
                <w:szCs w:val="24"/>
              </w:rPr>
              <w:t>części 3 zamówienia w wysokości 457 339.05 zł brutto;</w:t>
            </w:r>
          </w:p>
        </w:tc>
      </w:tr>
      <w:tr w:rsidR="004012ED" w:rsidRPr="00C902DE" w14:paraId="1EA994B8" w14:textId="77777777" w:rsidTr="00BE3E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F016DB" w14:textId="77777777" w:rsidR="004012ED" w:rsidRPr="00C902DE" w:rsidRDefault="004012ED" w:rsidP="00BE3EA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012ED">
              <w:rPr>
                <w:rFonts w:ascii="Arial" w:hAnsi="Arial" w:cs="Arial"/>
                <w:sz w:val="24"/>
                <w:szCs w:val="24"/>
              </w:rPr>
              <w:t>części 4 zamówienia w wysokości 5 880.00 zł brutto;</w:t>
            </w:r>
          </w:p>
        </w:tc>
      </w:tr>
      <w:tr w:rsidR="004012ED" w:rsidRPr="00C902DE" w14:paraId="284AB223" w14:textId="77777777" w:rsidTr="00BE3E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BB236B" w14:textId="77777777" w:rsidR="004012ED" w:rsidRPr="00C902DE" w:rsidRDefault="004012ED" w:rsidP="00BE3EA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012ED">
              <w:rPr>
                <w:rFonts w:ascii="Arial" w:hAnsi="Arial" w:cs="Arial"/>
                <w:sz w:val="24"/>
                <w:szCs w:val="24"/>
              </w:rPr>
              <w:t>części 5 zamówienia w wysokości 2 940.00 zł brutto;</w:t>
            </w:r>
          </w:p>
        </w:tc>
      </w:tr>
      <w:tr w:rsidR="004012ED" w:rsidRPr="00C902DE" w14:paraId="36577321" w14:textId="77777777" w:rsidTr="00BE3E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A0C2A1" w14:textId="77777777" w:rsidR="004012ED" w:rsidRPr="00C902DE" w:rsidRDefault="004012ED" w:rsidP="00BE3EA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012ED">
              <w:rPr>
                <w:rFonts w:ascii="Arial" w:hAnsi="Arial" w:cs="Arial"/>
                <w:sz w:val="24"/>
                <w:szCs w:val="24"/>
              </w:rPr>
              <w:t>części 6 zamówienia w wysokości 185 745.00 zł brutto;</w:t>
            </w:r>
          </w:p>
        </w:tc>
      </w:tr>
      <w:tr w:rsidR="004012ED" w:rsidRPr="00C902DE" w14:paraId="1BA64894" w14:textId="77777777" w:rsidTr="00BE3E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E88E41" w14:textId="77777777" w:rsidR="004012ED" w:rsidRPr="00C902DE" w:rsidRDefault="004012ED" w:rsidP="00BE3EA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012ED">
              <w:rPr>
                <w:rFonts w:ascii="Arial" w:hAnsi="Arial" w:cs="Arial"/>
                <w:sz w:val="24"/>
                <w:szCs w:val="24"/>
              </w:rPr>
              <w:t>części 7 zamówienia w wysokości 35 910.00 zł brutto;</w:t>
            </w:r>
          </w:p>
        </w:tc>
      </w:tr>
    </w:tbl>
    <w:p w14:paraId="57FA9D5F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4742844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739A1FA" w14:textId="3757B1E6" w:rsidR="00C236D3" w:rsidRPr="003E6519" w:rsidRDefault="004012ED" w:rsidP="00173B20">
      <w:pPr>
        <w:jc w:val="right"/>
        <w:rPr>
          <w:rFonts w:ascii="Arial" w:hAnsi="Arial" w:cs="Arial"/>
          <w:sz w:val="22"/>
          <w:szCs w:val="22"/>
        </w:rPr>
      </w:pPr>
      <w:r w:rsidRPr="004012ED">
        <w:rPr>
          <w:rFonts w:ascii="Arial" w:hAnsi="Arial" w:cs="Arial"/>
          <w:sz w:val="24"/>
          <w:szCs w:val="24"/>
        </w:rPr>
        <w:lastRenderedPageBreak/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5C303" w14:textId="77777777" w:rsidR="00591851" w:rsidRDefault="00591851">
      <w:r>
        <w:separator/>
      </w:r>
    </w:p>
  </w:endnote>
  <w:endnote w:type="continuationSeparator" w:id="0">
    <w:p w14:paraId="6F5FFD46" w14:textId="77777777" w:rsidR="00591851" w:rsidRDefault="00591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4F4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D983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3738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D40B76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8F78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3C72D2" w14:textId="77777777" w:rsidR="009F189D" w:rsidRDefault="009F189D">
    <w:pPr>
      <w:pStyle w:val="Stopka"/>
      <w:tabs>
        <w:tab w:val="clear" w:pos="4536"/>
      </w:tabs>
      <w:jc w:val="center"/>
    </w:pPr>
  </w:p>
  <w:p w14:paraId="020DC3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7DE73" w14:textId="77777777" w:rsidR="00591851" w:rsidRDefault="00591851">
      <w:r>
        <w:separator/>
      </w:r>
    </w:p>
  </w:footnote>
  <w:footnote w:type="continuationSeparator" w:id="0">
    <w:p w14:paraId="5567E42F" w14:textId="77777777" w:rsidR="00591851" w:rsidRDefault="00591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DD1AC" w14:textId="77777777" w:rsidR="004012ED" w:rsidRDefault="004012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DFF50" w14:textId="77777777" w:rsidR="004012ED" w:rsidRDefault="004012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8B3E5" w14:textId="77777777" w:rsidR="004012ED" w:rsidRDefault="004012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185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012ED"/>
    <w:rsid w:val="00423179"/>
    <w:rsid w:val="0049054E"/>
    <w:rsid w:val="00490DC0"/>
    <w:rsid w:val="00493F8C"/>
    <w:rsid w:val="004C7E9B"/>
    <w:rsid w:val="00510EC8"/>
    <w:rsid w:val="00524583"/>
    <w:rsid w:val="00591851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37B2F"/>
    <w:rsid w:val="00B72D1C"/>
    <w:rsid w:val="00BE7129"/>
    <w:rsid w:val="00C236D3"/>
    <w:rsid w:val="00C659E2"/>
    <w:rsid w:val="00C902DE"/>
    <w:rsid w:val="00CB0802"/>
    <w:rsid w:val="00D7128F"/>
    <w:rsid w:val="00D9288D"/>
    <w:rsid w:val="00EA3476"/>
    <w:rsid w:val="00F9494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403FBC"/>
  <w15:chartTrackingRefBased/>
  <w15:docId w15:val="{B7351A72-C0B4-4493-8FE5-461F9DEA8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6</cp:revision>
  <dcterms:created xsi:type="dcterms:W3CDTF">2024-11-04T08:53:00Z</dcterms:created>
  <dcterms:modified xsi:type="dcterms:W3CDTF">2024-11-04T09:00:00Z</dcterms:modified>
</cp:coreProperties>
</file>