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D8761" w14:textId="2EBBDEA1" w:rsidR="00035DEC" w:rsidRPr="00AD45A9" w:rsidRDefault="00CA53D6" w:rsidP="00035DEC">
      <w:pPr>
        <w:spacing w:after="480"/>
        <w:jc w:val="right"/>
        <w:rPr>
          <w:rFonts w:ascii="Arial" w:hAnsi="Arial" w:cs="Arial"/>
          <w:sz w:val="24"/>
          <w:szCs w:val="24"/>
        </w:rPr>
      </w:pPr>
      <w:r w:rsidRPr="00CA53D6">
        <w:rPr>
          <w:rFonts w:ascii="Arial" w:hAnsi="Arial" w:cs="Arial"/>
          <w:sz w:val="24"/>
          <w:szCs w:val="24"/>
        </w:rPr>
        <w:t>Kraków</w:t>
      </w:r>
      <w:r w:rsidR="00035DEC" w:rsidRPr="00AD45A9">
        <w:rPr>
          <w:rFonts w:ascii="Arial" w:hAnsi="Arial" w:cs="Arial"/>
          <w:sz w:val="24"/>
          <w:szCs w:val="24"/>
        </w:rPr>
        <w:t xml:space="preserve"> dnia: </w:t>
      </w:r>
      <w:r w:rsidRPr="00CA53D6">
        <w:rPr>
          <w:rFonts w:ascii="Arial" w:hAnsi="Arial" w:cs="Arial"/>
          <w:sz w:val="24"/>
          <w:szCs w:val="24"/>
        </w:rPr>
        <w:t>2024-10-</w:t>
      </w:r>
      <w:r w:rsidR="009B4003">
        <w:rPr>
          <w:rFonts w:ascii="Arial" w:hAnsi="Arial" w:cs="Arial"/>
          <w:sz w:val="24"/>
          <w:szCs w:val="24"/>
        </w:rPr>
        <w:t>30</w:t>
      </w:r>
    </w:p>
    <w:p w14:paraId="768F75DE" w14:textId="77777777" w:rsidR="00035DEC" w:rsidRPr="00AD45A9" w:rsidRDefault="00CA53D6" w:rsidP="00035DEC">
      <w:pPr>
        <w:spacing w:line="360" w:lineRule="auto"/>
        <w:rPr>
          <w:rFonts w:ascii="Arial" w:hAnsi="Arial" w:cs="Arial"/>
          <w:b/>
          <w:bCs/>
          <w:sz w:val="24"/>
          <w:szCs w:val="24"/>
        </w:rPr>
      </w:pPr>
      <w:r w:rsidRPr="00CA53D6">
        <w:rPr>
          <w:rFonts w:ascii="Arial" w:hAnsi="Arial" w:cs="Arial"/>
          <w:b/>
          <w:bCs/>
          <w:sz w:val="24"/>
          <w:szCs w:val="24"/>
        </w:rPr>
        <w:t>Szpital Specjalistyczny im. Stefana Żeromskiego SP ZOZ w Krakowie Sekcja Zamówień Publicznych</w:t>
      </w:r>
    </w:p>
    <w:p w14:paraId="78A9B97C" w14:textId="77777777" w:rsidR="00035DEC" w:rsidRPr="00AD45A9" w:rsidRDefault="00CA53D6" w:rsidP="00035DEC">
      <w:pPr>
        <w:spacing w:line="360" w:lineRule="auto"/>
        <w:rPr>
          <w:rFonts w:ascii="Arial" w:hAnsi="Arial" w:cs="Arial"/>
          <w:sz w:val="24"/>
          <w:szCs w:val="24"/>
        </w:rPr>
      </w:pPr>
      <w:r w:rsidRPr="00CA53D6">
        <w:rPr>
          <w:rFonts w:ascii="Arial" w:hAnsi="Arial" w:cs="Arial"/>
          <w:sz w:val="24"/>
          <w:szCs w:val="24"/>
        </w:rPr>
        <w:t>os. Na Skarpie</w:t>
      </w:r>
      <w:r w:rsidR="00035DEC" w:rsidRPr="00AD45A9">
        <w:rPr>
          <w:rFonts w:ascii="Arial" w:hAnsi="Arial" w:cs="Arial"/>
          <w:sz w:val="24"/>
          <w:szCs w:val="24"/>
        </w:rPr>
        <w:t xml:space="preserve"> </w:t>
      </w:r>
      <w:r w:rsidRPr="00CA53D6">
        <w:rPr>
          <w:rFonts w:ascii="Arial" w:hAnsi="Arial" w:cs="Arial"/>
          <w:sz w:val="24"/>
          <w:szCs w:val="24"/>
        </w:rPr>
        <w:t>66</w:t>
      </w:r>
    </w:p>
    <w:p w14:paraId="223DC35C" w14:textId="77777777" w:rsidR="00035DEC" w:rsidRPr="00AD45A9" w:rsidRDefault="00CA53D6" w:rsidP="00035DEC">
      <w:pPr>
        <w:rPr>
          <w:rFonts w:ascii="Arial" w:hAnsi="Arial" w:cs="Arial"/>
          <w:sz w:val="24"/>
          <w:szCs w:val="24"/>
        </w:rPr>
      </w:pPr>
      <w:r w:rsidRPr="00CA53D6">
        <w:rPr>
          <w:rFonts w:ascii="Arial" w:hAnsi="Arial" w:cs="Arial"/>
          <w:sz w:val="24"/>
          <w:szCs w:val="24"/>
        </w:rPr>
        <w:t>31-913</w:t>
      </w:r>
      <w:r w:rsidR="00035DEC" w:rsidRPr="00AD45A9">
        <w:rPr>
          <w:rFonts w:ascii="Arial" w:hAnsi="Arial" w:cs="Arial"/>
          <w:sz w:val="24"/>
          <w:szCs w:val="24"/>
        </w:rPr>
        <w:t xml:space="preserve"> </w:t>
      </w:r>
      <w:r w:rsidRPr="00CA53D6">
        <w:rPr>
          <w:rFonts w:ascii="Arial" w:hAnsi="Arial" w:cs="Arial"/>
          <w:sz w:val="24"/>
          <w:szCs w:val="24"/>
        </w:rPr>
        <w:t>Kraków</w:t>
      </w:r>
    </w:p>
    <w:p w14:paraId="367C56E5" w14:textId="77777777" w:rsidR="00035DEC" w:rsidRPr="00AD45A9" w:rsidRDefault="00035DEC" w:rsidP="00035DEC">
      <w:pPr>
        <w:jc w:val="both"/>
        <w:rPr>
          <w:rFonts w:ascii="Arial" w:hAnsi="Arial" w:cs="Arial"/>
          <w:bCs/>
          <w:sz w:val="18"/>
          <w:szCs w:val="18"/>
        </w:rPr>
      </w:pPr>
      <w:r w:rsidRPr="00AD45A9">
        <w:rPr>
          <w:rFonts w:ascii="Arial" w:hAnsi="Arial" w:cs="Arial"/>
          <w:bCs/>
          <w:sz w:val="18"/>
          <w:szCs w:val="18"/>
        </w:rPr>
        <w:t>……………………………………</w:t>
      </w:r>
    </w:p>
    <w:p w14:paraId="5B1E6B0D" w14:textId="73583069" w:rsidR="00035DEC" w:rsidRDefault="00035DEC" w:rsidP="00035DEC">
      <w:pPr>
        <w:spacing w:after="480"/>
        <w:jc w:val="both"/>
        <w:rPr>
          <w:rFonts w:ascii="Arial" w:hAnsi="Arial" w:cs="Arial"/>
          <w:bCs/>
          <w:sz w:val="18"/>
          <w:szCs w:val="18"/>
        </w:rPr>
      </w:pPr>
      <w:r w:rsidRPr="00AD45A9">
        <w:rPr>
          <w:rFonts w:ascii="Arial" w:hAnsi="Arial" w:cs="Arial"/>
          <w:bCs/>
          <w:sz w:val="18"/>
          <w:szCs w:val="18"/>
        </w:rPr>
        <w:t>[nazwa zamawiającego, adres]</w:t>
      </w:r>
    </w:p>
    <w:p w14:paraId="19462C20" w14:textId="3FFAAB3A" w:rsidR="00C03A63" w:rsidRPr="00AD45A9" w:rsidRDefault="00C03A63" w:rsidP="00035DEC">
      <w:pPr>
        <w:spacing w:after="480"/>
        <w:jc w:val="both"/>
        <w:rPr>
          <w:bCs/>
          <w:sz w:val="18"/>
          <w:szCs w:val="18"/>
        </w:rPr>
      </w:pPr>
      <w:r>
        <w:rPr>
          <w:rFonts w:ascii="Arial" w:hAnsi="Arial" w:cs="Arial"/>
          <w:bCs/>
          <w:sz w:val="18"/>
          <w:szCs w:val="18"/>
        </w:rPr>
        <w:t>Znak: SZP-271-22/24.</w:t>
      </w:r>
      <w:r w:rsidR="00661749">
        <w:rPr>
          <w:rFonts w:ascii="Arial" w:hAnsi="Arial" w:cs="Arial"/>
          <w:bCs/>
          <w:sz w:val="18"/>
          <w:szCs w:val="18"/>
        </w:rPr>
        <w:t>848.</w:t>
      </w:r>
      <w:r>
        <w:rPr>
          <w:rFonts w:ascii="Arial" w:hAnsi="Arial" w:cs="Arial"/>
          <w:bCs/>
          <w:sz w:val="18"/>
          <w:szCs w:val="18"/>
        </w:rPr>
        <w:t>EJK</w:t>
      </w:r>
    </w:p>
    <w:p w14:paraId="38FDC616"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7AA51733"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2A77FE3C"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21C07817" w14:textId="77777777" w:rsidTr="00B32FF9">
        <w:tc>
          <w:tcPr>
            <w:tcW w:w="2269" w:type="dxa"/>
            <w:shd w:val="clear" w:color="auto" w:fill="auto"/>
          </w:tcPr>
          <w:p w14:paraId="5860FD44"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1BE0FFC2" w14:textId="28F05CB6" w:rsidR="00035DEC" w:rsidRPr="004E4B64" w:rsidRDefault="00CA53D6" w:rsidP="00B32FF9">
            <w:pPr>
              <w:tabs>
                <w:tab w:val="center" w:pos="4536"/>
                <w:tab w:val="right" w:pos="9072"/>
              </w:tabs>
              <w:spacing w:line="360" w:lineRule="auto"/>
              <w:jc w:val="both"/>
              <w:rPr>
                <w:rFonts w:ascii="Arial" w:hAnsi="Arial" w:cs="Arial"/>
                <w:bCs/>
                <w:sz w:val="24"/>
                <w:szCs w:val="24"/>
              </w:rPr>
            </w:pPr>
            <w:r w:rsidRPr="00CA53D6">
              <w:rPr>
                <w:rFonts w:ascii="Arial" w:hAnsi="Arial" w:cs="Arial"/>
                <w:bCs/>
                <w:sz w:val="24"/>
                <w:szCs w:val="24"/>
              </w:rPr>
              <w:t>Świadczenie kompleksowych usług utrzymania czystości w zakresie strefy białej, dezynfekcji powierzchni, strefy szarej, terenów zewnętrznych oraz terenów zielonych Szpitala Specjalistycznego im. St. Żeromskiego SP ZOZ w Krakowie, os. Na Skarpie 66, 31-913 Kraków.</w:t>
            </w:r>
          </w:p>
        </w:tc>
      </w:tr>
      <w:tr w:rsidR="00CA53D6" w:rsidRPr="004E4B64" w14:paraId="5C413166" w14:textId="77777777" w:rsidTr="00B20E07">
        <w:tc>
          <w:tcPr>
            <w:tcW w:w="2269" w:type="dxa"/>
            <w:shd w:val="clear" w:color="auto" w:fill="auto"/>
          </w:tcPr>
          <w:p w14:paraId="6FCBD030" w14:textId="77777777" w:rsidR="00CA53D6" w:rsidRPr="004E4B64" w:rsidRDefault="00CA53D6" w:rsidP="00B20E07">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78FEA65D" w14:textId="77777777" w:rsidR="00CA53D6" w:rsidRPr="004E4B64" w:rsidRDefault="00CA53D6" w:rsidP="00B20E07">
            <w:pPr>
              <w:tabs>
                <w:tab w:val="center" w:pos="4536"/>
                <w:tab w:val="right" w:pos="9072"/>
              </w:tabs>
              <w:spacing w:line="360" w:lineRule="auto"/>
              <w:jc w:val="both"/>
              <w:rPr>
                <w:rFonts w:ascii="Arial" w:hAnsi="Arial" w:cs="Arial"/>
                <w:bCs/>
                <w:sz w:val="24"/>
                <w:szCs w:val="24"/>
              </w:rPr>
            </w:pPr>
            <w:r w:rsidRPr="00CA53D6">
              <w:rPr>
                <w:rFonts w:ascii="Arial" w:hAnsi="Arial" w:cs="Arial"/>
                <w:bCs/>
                <w:sz w:val="24"/>
                <w:szCs w:val="24"/>
              </w:rPr>
              <w:t>SZP-271-22/24</w:t>
            </w:r>
          </w:p>
        </w:tc>
      </w:tr>
    </w:tbl>
    <w:p w14:paraId="4C10FA62"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399E15E" w14:textId="77777777" w:rsidTr="00B32FF9">
        <w:tc>
          <w:tcPr>
            <w:tcW w:w="9330" w:type="dxa"/>
            <w:shd w:val="clear" w:color="auto" w:fill="F2F2F2"/>
            <w:hideMark/>
          </w:tcPr>
          <w:p w14:paraId="426263C2"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5167AF76" w14:textId="77777777"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CA53D6" w:rsidRPr="00CA53D6">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CA53D6" w:rsidRPr="00CA53D6">
        <w:rPr>
          <w:rFonts w:ascii="Arial" w:hAnsi="Arial" w:cs="Arial"/>
          <w:sz w:val="24"/>
          <w:szCs w:val="24"/>
        </w:rPr>
        <w:t>(t.j.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248" w:type="dxa"/>
        <w:tblInd w:w="-34" w:type="dxa"/>
        <w:tblLayout w:type="fixed"/>
        <w:tblLook w:val="04A0" w:firstRow="1" w:lastRow="0" w:firstColumn="1" w:lastColumn="0" w:noHBand="0" w:noVBand="1"/>
      </w:tblPr>
      <w:tblGrid>
        <w:gridCol w:w="9248"/>
      </w:tblGrid>
      <w:tr w:rsidR="002F3625" w:rsidRPr="009003D1" w14:paraId="08B054AC" w14:textId="77777777" w:rsidTr="006121ED">
        <w:tc>
          <w:tcPr>
            <w:tcW w:w="9248" w:type="dxa"/>
            <w:shd w:val="clear" w:color="auto" w:fill="auto"/>
          </w:tcPr>
          <w:p w14:paraId="633EFCD1" w14:textId="77777777" w:rsidR="002F3625" w:rsidRPr="009508FB" w:rsidRDefault="002F3625" w:rsidP="00B20E07">
            <w:pPr>
              <w:spacing w:before="60" w:after="60" w:line="276" w:lineRule="auto"/>
              <w:ind w:left="30" w:right="-72"/>
              <w:rPr>
                <w:rFonts w:ascii="Arial" w:hAnsi="Arial" w:cs="Arial"/>
                <w:b/>
                <w:bCs/>
                <w:sz w:val="24"/>
                <w:szCs w:val="24"/>
              </w:rPr>
            </w:pPr>
            <w:r w:rsidRPr="009508FB">
              <w:rPr>
                <w:rFonts w:ascii="Arial" w:hAnsi="Arial" w:cs="Arial"/>
                <w:b/>
                <w:bCs/>
                <w:sz w:val="24"/>
                <w:szCs w:val="24"/>
              </w:rPr>
              <w:t>Pytanie nr 4</w:t>
            </w:r>
          </w:p>
          <w:p w14:paraId="0543CA1F" w14:textId="77777777" w:rsidR="009508FB" w:rsidRP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lastRenderedPageBreak/>
              <w:t>W związku z analizą treści projektu umowy, proponujemy wprowadzenie następujących zmian i korekt w jej treści, mających na celu doprecyzowanie niektórych zapisów oraz dostosowanie ich do obowiązujących przepisów prawa:</w:t>
            </w:r>
          </w:p>
          <w:p w14:paraId="5CCF855D" w14:textId="77777777" w:rsidR="008B54B9" w:rsidRPr="00661749" w:rsidRDefault="008B54B9" w:rsidP="009508FB">
            <w:pPr>
              <w:spacing w:before="60" w:after="60" w:line="276" w:lineRule="auto"/>
              <w:ind w:left="30" w:right="-72"/>
              <w:rPr>
                <w:rFonts w:ascii="Arial" w:hAnsi="Arial" w:cs="Arial"/>
                <w:sz w:val="24"/>
                <w:szCs w:val="24"/>
              </w:rPr>
            </w:pPr>
          </w:p>
          <w:p w14:paraId="3715A334" w14:textId="16913CA0" w:rsidR="009508FB" w:rsidRPr="00661749" w:rsidRDefault="009508FB" w:rsidP="009508FB">
            <w:pPr>
              <w:spacing w:before="60" w:after="60" w:line="276" w:lineRule="auto"/>
              <w:ind w:left="30" w:right="-72"/>
              <w:rPr>
                <w:rFonts w:ascii="Arial" w:hAnsi="Arial" w:cs="Arial"/>
                <w:sz w:val="24"/>
                <w:szCs w:val="24"/>
              </w:rPr>
            </w:pPr>
            <w:r w:rsidRPr="00661749">
              <w:rPr>
                <w:rFonts w:ascii="Arial" w:hAnsi="Arial" w:cs="Arial"/>
                <w:sz w:val="24"/>
                <w:szCs w:val="24"/>
              </w:rPr>
              <w:t>1.</w:t>
            </w:r>
            <w:r w:rsidR="00C03A63" w:rsidRPr="00661749">
              <w:rPr>
                <w:rFonts w:ascii="Arial" w:hAnsi="Arial" w:cs="Arial"/>
                <w:sz w:val="24"/>
                <w:szCs w:val="24"/>
              </w:rPr>
              <w:t xml:space="preserve"> </w:t>
            </w:r>
            <w:r w:rsidRPr="00661749">
              <w:rPr>
                <w:rFonts w:ascii="Arial" w:hAnsi="Arial" w:cs="Arial"/>
                <w:sz w:val="24"/>
                <w:szCs w:val="24"/>
              </w:rPr>
              <w:t>§17 ust. 1 – Proponujemy dopisanie słowa „zawinione” w zdaniu: „za każde stwierdzone zawinione naruszenie”, co pozwoli na dokładniejsze określenie odpowiedzialności Wykonawcy tylko w przypadku naruszeń wynikających z jego winy.</w:t>
            </w:r>
          </w:p>
          <w:p w14:paraId="5A798364" w14:textId="739AB7E8" w:rsidR="006121ED" w:rsidRPr="00661749" w:rsidRDefault="006121ED" w:rsidP="006121ED">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Zamawiający modyfikuje zapisy projektu umowy. </w:t>
            </w:r>
          </w:p>
          <w:p w14:paraId="5AA0F3E7" w14:textId="77777777" w:rsidR="00C03A63" w:rsidRDefault="00C03A63" w:rsidP="009508FB">
            <w:pPr>
              <w:spacing w:before="60" w:after="60" w:line="276" w:lineRule="auto"/>
              <w:ind w:left="30" w:right="-72"/>
              <w:rPr>
                <w:rFonts w:ascii="Arial" w:hAnsi="Arial" w:cs="Arial"/>
                <w:sz w:val="24"/>
                <w:szCs w:val="24"/>
              </w:rPr>
            </w:pPr>
          </w:p>
          <w:p w14:paraId="55C7E3F6" w14:textId="0CEC2700" w:rsidR="009508FB" w:rsidRP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t>2.</w:t>
            </w:r>
            <w:r w:rsidR="00C03A63">
              <w:rPr>
                <w:rFonts w:ascii="Arial" w:hAnsi="Arial" w:cs="Arial"/>
                <w:sz w:val="24"/>
                <w:szCs w:val="24"/>
              </w:rPr>
              <w:t xml:space="preserve"> </w:t>
            </w:r>
            <w:r w:rsidRPr="009508FB">
              <w:rPr>
                <w:rFonts w:ascii="Arial" w:hAnsi="Arial" w:cs="Arial"/>
                <w:sz w:val="24"/>
                <w:szCs w:val="24"/>
              </w:rPr>
              <w:t>§17 ust. 4 – Prosimy o poprawienie literówki, poprzez zamianę słowa „baraku” na „braku” w zdaniu: „Podstawą naliczenia kary, o której mowa w ust. 2, jest stwierdzenie przez Zamawiającego, że usługa nie została wykonana lub została wykonana nienależycie, a powyższe wynikało z braku pracownika Wykonawcy na danym odcinku pracy. Uwagi będą stwierdzane i dokumentowane w obecności pracownika Wykonawcy przez osoby wyznaczone do nadzoru przez Zamawiającego.”</w:t>
            </w:r>
          </w:p>
          <w:p w14:paraId="31B098FE" w14:textId="3BA41938" w:rsidR="009B4003" w:rsidRPr="00661749" w:rsidRDefault="006121ED" w:rsidP="009B4003">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Zamawiający modyfikuje zapisy projektu umowy. </w:t>
            </w:r>
          </w:p>
          <w:p w14:paraId="54139964" w14:textId="77777777" w:rsidR="00C03A63" w:rsidRDefault="00C03A63" w:rsidP="009B4003">
            <w:pPr>
              <w:spacing w:before="60" w:after="60" w:line="276" w:lineRule="auto"/>
              <w:ind w:right="-72"/>
              <w:rPr>
                <w:rFonts w:ascii="Arial" w:hAnsi="Arial" w:cs="Arial"/>
                <w:sz w:val="24"/>
                <w:szCs w:val="24"/>
              </w:rPr>
            </w:pPr>
          </w:p>
          <w:p w14:paraId="28FB803A" w14:textId="6BB9DB01" w:rsidR="009508FB" w:rsidRP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t>3.</w:t>
            </w:r>
            <w:r w:rsidR="00C03A63">
              <w:rPr>
                <w:rFonts w:ascii="Arial" w:hAnsi="Arial" w:cs="Arial"/>
                <w:sz w:val="24"/>
                <w:szCs w:val="24"/>
              </w:rPr>
              <w:t xml:space="preserve"> </w:t>
            </w:r>
            <w:r w:rsidRPr="009508FB">
              <w:rPr>
                <w:rFonts w:ascii="Arial" w:hAnsi="Arial" w:cs="Arial"/>
                <w:sz w:val="24"/>
                <w:szCs w:val="24"/>
              </w:rPr>
              <w:t>§17 ust. 7 – Proponujemy zmianę zapisu dotyczącego potrącenia kar umownych. Prosimy o doprecyzowanie zapisu w następujący sposób: „Zamawiający może potrącić naliczone kary umowne ze swymi zobowiązaniami wobec Wykonawcy z przysługującego wynagrodzenia po uprzednim wezwaniu do zapłaty Wykonawcy.” Zmiana ta wprowadza konieczność uprzedniego wezwania do zapłaty przed dokonaniem potrącenia.</w:t>
            </w:r>
          </w:p>
          <w:p w14:paraId="3E96A99F" w14:textId="76EFE5B8" w:rsidR="008B54B9" w:rsidRPr="008B54B9" w:rsidRDefault="006121ED" w:rsidP="009B400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9B4003">
              <w:rPr>
                <w:rFonts w:ascii="Arial" w:hAnsi="Arial" w:cs="Arial"/>
                <w:b/>
                <w:bCs/>
                <w:sz w:val="24"/>
                <w:szCs w:val="24"/>
              </w:rPr>
              <w:t xml:space="preserve"> Zamawiający nie </w:t>
            </w:r>
            <w:r w:rsidR="008B54B9">
              <w:rPr>
                <w:rFonts w:ascii="Arial" w:hAnsi="Arial" w:cs="Arial"/>
                <w:b/>
                <w:bCs/>
                <w:sz w:val="24"/>
                <w:szCs w:val="24"/>
              </w:rPr>
              <w:t xml:space="preserve"> w</w:t>
            </w:r>
            <w:r w:rsidR="008B54B9" w:rsidRPr="008B54B9">
              <w:rPr>
                <w:rFonts w:ascii="Arial" w:hAnsi="Arial" w:cs="Arial"/>
                <w:b/>
                <w:bCs/>
                <w:sz w:val="24"/>
                <w:szCs w:val="24"/>
              </w:rPr>
              <w:t>yraża zgod</w:t>
            </w:r>
            <w:r w:rsidR="008B54B9">
              <w:rPr>
                <w:rFonts w:ascii="Arial" w:hAnsi="Arial" w:cs="Arial"/>
                <w:b/>
                <w:bCs/>
                <w:sz w:val="24"/>
                <w:szCs w:val="24"/>
              </w:rPr>
              <w:t>y</w:t>
            </w:r>
            <w:r w:rsidR="009B4003">
              <w:rPr>
                <w:rFonts w:ascii="Arial" w:hAnsi="Arial" w:cs="Arial"/>
                <w:b/>
                <w:bCs/>
                <w:sz w:val="24"/>
                <w:szCs w:val="24"/>
              </w:rPr>
              <w:t>.</w:t>
            </w:r>
          </w:p>
          <w:p w14:paraId="691CAD15" w14:textId="77777777" w:rsidR="00C03A63" w:rsidRDefault="00C03A63" w:rsidP="009508FB">
            <w:pPr>
              <w:spacing w:before="60" w:after="60" w:line="276" w:lineRule="auto"/>
              <w:ind w:left="30" w:right="-72"/>
              <w:rPr>
                <w:rFonts w:ascii="Arial" w:hAnsi="Arial" w:cs="Arial"/>
                <w:sz w:val="24"/>
                <w:szCs w:val="24"/>
              </w:rPr>
            </w:pPr>
          </w:p>
          <w:p w14:paraId="7C6E413B" w14:textId="3B2081B4" w:rsidR="009508FB" w:rsidRP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t>4.§21 ust. 5 – Proponujemy zaktualizowanie odniesienia do obowiązującej Ustawy z dnia 10 maja 2018 r. o ochronie danych osobowych (Dz.U.2019.1781 t.j.). W miejsce przepisów przywołanych w „Dz.U. z 2016 r. poz. 922”, które obowiązywały przed wdrożeniem RODO, prosimy o odniesienie do obecnie obowiązującej ustawy z 2018 r., dostosowanej do RODO. Przepisy powinny odnosić się do art. 6 ust. 1 RODO, który określa legalne podstawy przetwarzania danych osobowych.</w:t>
            </w:r>
          </w:p>
          <w:p w14:paraId="56EA5F0A" w14:textId="244CFD81" w:rsidR="009B4003" w:rsidRPr="00661749" w:rsidRDefault="006121ED" w:rsidP="009B4003">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Zamawiający modyfikuje zapisy projektu umowy. </w:t>
            </w:r>
          </w:p>
          <w:p w14:paraId="1224965F" w14:textId="77777777" w:rsidR="00C03A63" w:rsidRDefault="00C03A63" w:rsidP="009B4003">
            <w:pPr>
              <w:spacing w:before="60" w:after="60" w:line="276" w:lineRule="auto"/>
              <w:ind w:right="-72"/>
              <w:rPr>
                <w:rFonts w:ascii="Arial" w:hAnsi="Arial" w:cs="Arial"/>
                <w:sz w:val="24"/>
                <w:szCs w:val="24"/>
              </w:rPr>
            </w:pPr>
          </w:p>
          <w:p w14:paraId="4780E37B" w14:textId="76056E86" w:rsid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lastRenderedPageBreak/>
              <w:t>5.</w:t>
            </w:r>
            <w:r w:rsidR="00C03A63">
              <w:rPr>
                <w:rFonts w:ascii="Arial" w:hAnsi="Arial" w:cs="Arial"/>
                <w:sz w:val="24"/>
                <w:szCs w:val="24"/>
              </w:rPr>
              <w:t xml:space="preserve"> </w:t>
            </w:r>
            <w:r w:rsidRPr="009508FB">
              <w:rPr>
                <w:rFonts w:ascii="Arial" w:hAnsi="Arial" w:cs="Arial"/>
                <w:sz w:val="24"/>
                <w:szCs w:val="24"/>
              </w:rPr>
              <w:t>§21 ust. 1 – Prosimy o zaktualizowanie Dz.U. na Dz.U.2023.1465 t.j., co będzie odpowiadać aktualnemu stanowi prawnemu.</w:t>
            </w:r>
          </w:p>
          <w:p w14:paraId="701FC9D6" w14:textId="10233AE5" w:rsidR="009B4003" w:rsidRPr="00661749" w:rsidRDefault="006121ED" w:rsidP="009B4003">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Zamawiający modyfikuje zapisy projektu umowy. </w:t>
            </w:r>
          </w:p>
          <w:p w14:paraId="496E003E" w14:textId="77777777" w:rsidR="006121ED" w:rsidRPr="009508FB" w:rsidRDefault="006121ED" w:rsidP="009B4003">
            <w:pPr>
              <w:spacing w:before="60" w:after="60" w:line="276" w:lineRule="auto"/>
              <w:ind w:right="-72"/>
              <w:rPr>
                <w:rFonts w:ascii="Arial" w:hAnsi="Arial" w:cs="Arial"/>
                <w:sz w:val="24"/>
                <w:szCs w:val="24"/>
              </w:rPr>
            </w:pPr>
          </w:p>
          <w:p w14:paraId="40AA03DD" w14:textId="18D615B8" w:rsidR="009508FB"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t>6.</w:t>
            </w:r>
            <w:r w:rsidR="00C03A63">
              <w:rPr>
                <w:rFonts w:ascii="Arial" w:hAnsi="Arial" w:cs="Arial"/>
                <w:sz w:val="24"/>
                <w:szCs w:val="24"/>
              </w:rPr>
              <w:t xml:space="preserve"> </w:t>
            </w:r>
            <w:r w:rsidRPr="009508FB">
              <w:rPr>
                <w:rFonts w:ascii="Arial" w:hAnsi="Arial" w:cs="Arial"/>
                <w:sz w:val="24"/>
                <w:szCs w:val="24"/>
              </w:rPr>
              <w:t>§6 – Prosimy o zmianę Dz.U. na Dz.U. z 2024 r. poz.1165, aby dostosować umowę do aktualnych przepisów.</w:t>
            </w:r>
          </w:p>
          <w:p w14:paraId="7FEC70FB" w14:textId="77777777" w:rsidR="00661749" w:rsidRPr="00661749" w:rsidRDefault="006121ED" w:rsidP="00661749">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w:t>
            </w:r>
            <w:r w:rsidR="00661749" w:rsidRPr="00661749">
              <w:rPr>
                <w:rFonts w:ascii="Arial" w:hAnsi="Arial" w:cs="Arial"/>
                <w:b/>
                <w:bCs/>
                <w:sz w:val="24"/>
                <w:szCs w:val="24"/>
              </w:rPr>
              <w:t xml:space="preserve">Zamawiający </w:t>
            </w:r>
            <w:r w:rsidR="00661749">
              <w:rPr>
                <w:rFonts w:ascii="Arial" w:hAnsi="Arial" w:cs="Arial"/>
                <w:b/>
                <w:bCs/>
                <w:sz w:val="24"/>
                <w:szCs w:val="24"/>
              </w:rPr>
              <w:t>wykreślił z</w:t>
            </w:r>
            <w:r w:rsidR="00661749" w:rsidRPr="00661749">
              <w:rPr>
                <w:rFonts w:ascii="Arial" w:hAnsi="Arial" w:cs="Arial"/>
                <w:b/>
                <w:bCs/>
                <w:sz w:val="24"/>
                <w:szCs w:val="24"/>
              </w:rPr>
              <w:t xml:space="preserve"> projektu umowy. </w:t>
            </w:r>
          </w:p>
          <w:p w14:paraId="680BEF1C" w14:textId="2CB75B1A" w:rsidR="006121ED" w:rsidRPr="009508FB" w:rsidRDefault="006121ED" w:rsidP="009508FB">
            <w:pPr>
              <w:spacing w:before="60" w:after="60" w:line="276" w:lineRule="auto"/>
              <w:ind w:left="30" w:right="-72"/>
              <w:rPr>
                <w:rFonts w:ascii="Arial" w:hAnsi="Arial" w:cs="Arial"/>
                <w:sz w:val="24"/>
                <w:szCs w:val="24"/>
              </w:rPr>
            </w:pPr>
          </w:p>
          <w:p w14:paraId="54566FA6" w14:textId="280CAE06" w:rsidR="009508FB" w:rsidRPr="00661749" w:rsidRDefault="009508FB" w:rsidP="009508FB">
            <w:pPr>
              <w:spacing w:before="60" w:after="60" w:line="276" w:lineRule="auto"/>
              <w:ind w:left="30" w:right="-72"/>
              <w:rPr>
                <w:rFonts w:ascii="Arial" w:hAnsi="Arial" w:cs="Arial"/>
                <w:sz w:val="24"/>
                <w:szCs w:val="24"/>
              </w:rPr>
            </w:pPr>
            <w:r w:rsidRPr="009508FB">
              <w:rPr>
                <w:rFonts w:ascii="Arial" w:hAnsi="Arial" w:cs="Arial"/>
                <w:sz w:val="24"/>
                <w:szCs w:val="24"/>
              </w:rPr>
              <w:t>7.</w:t>
            </w:r>
            <w:r w:rsidR="00C03A63">
              <w:rPr>
                <w:rFonts w:ascii="Arial" w:hAnsi="Arial" w:cs="Arial"/>
                <w:sz w:val="24"/>
                <w:szCs w:val="24"/>
              </w:rPr>
              <w:t xml:space="preserve"> </w:t>
            </w:r>
            <w:r w:rsidRPr="009508FB">
              <w:rPr>
                <w:rFonts w:ascii="Arial" w:hAnsi="Arial" w:cs="Arial"/>
                <w:sz w:val="24"/>
                <w:szCs w:val="24"/>
              </w:rPr>
              <w:t xml:space="preserve">§12 ust. 14 – Zmiany wymaga publikator ustawy o emeryturach i rentach z Funduszu Ubezpieczeń Społecznych. Aktualnie obowiązującym jest Dz.U.2023.1251 t.j. Ponadto, </w:t>
            </w:r>
            <w:r w:rsidRPr="00661749">
              <w:rPr>
                <w:rFonts w:ascii="Arial" w:hAnsi="Arial" w:cs="Arial"/>
                <w:sz w:val="24"/>
                <w:szCs w:val="24"/>
              </w:rPr>
              <w:t>proponujemy rozważenie, czy bardziej odpowiednim wskaźnikiem w kontekście zmiany wynagrodzenia nie byłby ogólny wskaźnik cen towarów i usług konsumpcyjnych, zamiast wskaźnika wynikającego z art. 25 ust. 11 ustawy o emeryturach i rentach.</w:t>
            </w:r>
          </w:p>
          <w:p w14:paraId="3D4D7E24" w14:textId="7E595A3E" w:rsidR="009B4003" w:rsidRPr="00661749" w:rsidRDefault="006121ED" w:rsidP="009B4003">
            <w:pPr>
              <w:spacing w:after="40" w:line="276" w:lineRule="auto"/>
              <w:ind w:left="30" w:right="-72"/>
              <w:rPr>
                <w:rFonts w:ascii="Arial" w:hAnsi="Arial" w:cs="Arial"/>
                <w:b/>
                <w:bCs/>
                <w:sz w:val="24"/>
                <w:szCs w:val="24"/>
              </w:rPr>
            </w:pPr>
            <w:r w:rsidRPr="00661749">
              <w:rPr>
                <w:rFonts w:ascii="Arial" w:hAnsi="Arial" w:cs="Arial"/>
                <w:b/>
                <w:bCs/>
                <w:sz w:val="24"/>
                <w:szCs w:val="24"/>
              </w:rPr>
              <w:t>Stanowisko (wyjaśnienie) Zamawiającego:</w:t>
            </w:r>
            <w:r w:rsidR="009B4003" w:rsidRPr="00661749">
              <w:rPr>
                <w:rFonts w:ascii="Arial" w:hAnsi="Arial" w:cs="Arial"/>
                <w:b/>
                <w:bCs/>
                <w:sz w:val="24"/>
                <w:szCs w:val="24"/>
              </w:rPr>
              <w:t xml:space="preserve"> Zamawiający </w:t>
            </w:r>
            <w:r w:rsidR="00661749">
              <w:rPr>
                <w:rFonts w:ascii="Arial" w:hAnsi="Arial" w:cs="Arial"/>
                <w:b/>
                <w:bCs/>
                <w:sz w:val="24"/>
                <w:szCs w:val="24"/>
              </w:rPr>
              <w:t>nie wyraża zgody.</w:t>
            </w:r>
          </w:p>
          <w:p w14:paraId="18DA45B1" w14:textId="1D58659D" w:rsidR="009508FB" w:rsidRPr="009508FB" w:rsidRDefault="009508FB" w:rsidP="009B4003">
            <w:pPr>
              <w:spacing w:before="60" w:after="60" w:line="276" w:lineRule="auto"/>
              <w:ind w:right="-72"/>
              <w:rPr>
                <w:rFonts w:ascii="Arial" w:hAnsi="Arial" w:cs="Arial"/>
                <w:sz w:val="24"/>
                <w:szCs w:val="24"/>
              </w:rPr>
            </w:pPr>
          </w:p>
        </w:tc>
      </w:tr>
      <w:tr w:rsidR="00CA53D6" w:rsidRPr="009003D1" w14:paraId="509581E5" w14:textId="77777777" w:rsidTr="006121ED">
        <w:tc>
          <w:tcPr>
            <w:tcW w:w="9248" w:type="dxa"/>
            <w:shd w:val="clear" w:color="auto" w:fill="auto"/>
          </w:tcPr>
          <w:p w14:paraId="11C31351" w14:textId="77777777" w:rsidR="00CA53D6" w:rsidRPr="00035DEC" w:rsidRDefault="00CA53D6" w:rsidP="00B20E07">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CA53D6">
              <w:rPr>
                <w:rFonts w:ascii="Arial" w:hAnsi="Arial" w:cs="Arial"/>
                <w:b/>
                <w:bCs/>
                <w:sz w:val="24"/>
                <w:szCs w:val="24"/>
              </w:rPr>
              <w:t>5</w:t>
            </w:r>
          </w:p>
          <w:p w14:paraId="49B69B3C" w14:textId="02B7654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w:t>
            </w:r>
            <w:r w:rsidR="00C43FAE">
              <w:rPr>
                <w:rFonts w:ascii="Arial" w:hAnsi="Arial" w:cs="Arial"/>
                <w:sz w:val="24"/>
                <w:szCs w:val="24"/>
              </w:rPr>
              <w:t xml:space="preserve"> </w:t>
            </w:r>
            <w:r w:rsidRPr="00CA53D6">
              <w:rPr>
                <w:rFonts w:ascii="Arial" w:hAnsi="Arial" w:cs="Arial"/>
                <w:sz w:val="24"/>
                <w:szCs w:val="24"/>
              </w:rPr>
              <w:t>Jakiego rodzaju podłogi występujące u zamawiającego podlegają konserwacji ze strony Wykonawcy ?</w:t>
            </w:r>
          </w:p>
          <w:p w14:paraId="63888230" w14:textId="42F4BC4C" w:rsidR="006121ED"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t>
            </w:r>
          </w:p>
          <w:p w14:paraId="5B6BFE30" w14:textId="0E1BE0A8" w:rsidR="00006BCC" w:rsidRPr="00035DEC" w:rsidRDefault="00793EA9" w:rsidP="006121ED">
            <w:pPr>
              <w:spacing w:after="40" w:line="276" w:lineRule="auto"/>
              <w:ind w:left="30" w:right="-72"/>
              <w:rPr>
                <w:rFonts w:ascii="Arial" w:hAnsi="Arial" w:cs="Arial"/>
                <w:b/>
                <w:bCs/>
                <w:sz w:val="24"/>
                <w:szCs w:val="24"/>
              </w:rPr>
            </w:pPr>
            <w:r>
              <w:rPr>
                <w:rFonts w:ascii="Arial" w:hAnsi="Arial" w:cs="Arial"/>
                <w:b/>
                <w:bCs/>
                <w:sz w:val="24"/>
                <w:szCs w:val="24"/>
              </w:rPr>
              <w:t xml:space="preserve">Rodzaje podłóg występujących u Zamawiającego to: wykładzina żywiczna, płytki pcv, płytki ceramiczne, wykładziny pcv, panele, lastriko, terakota. </w:t>
            </w:r>
          </w:p>
          <w:p w14:paraId="50B5A505" w14:textId="77777777" w:rsidR="006121ED" w:rsidRPr="00CA53D6" w:rsidRDefault="006121ED" w:rsidP="00B20E07">
            <w:pPr>
              <w:spacing w:after="120" w:line="360" w:lineRule="auto"/>
              <w:ind w:left="30" w:right="-72"/>
              <w:jc w:val="both"/>
              <w:rPr>
                <w:rFonts w:ascii="Arial" w:hAnsi="Arial" w:cs="Arial"/>
                <w:sz w:val="24"/>
                <w:szCs w:val="24"/>
              </w:rPr>
            </w:pPr>
          </w:p>
          <w:p w14:paraId="03858725" w14:textId="06F76653"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w:t>
            </w:r>
            <w:r w:rsidR="00C43FAE">
              <w:rPr>
                <w:rFonts w:ascii="Arial" w:hAnsi="Arial" w:cs="Arial"/>
                <w:sz w:val="24"/>
                <w:szCs w:val="24"/>
              </w:rPr>
              <w:t xml:space="preserve"> </w:t>
            </w:r>
            <w:r w:rsidRPr="00CA53D6">
              <w:rPr>
                <w:rFonts w:ascii="Arial" w:hAnsi="Arial" w:cs="Arial"/>
                <w:sz w:val="24"/>
                <w:szCs w:val="24"/>
              </w:rPr>
              <w:t>Czy u Zamawiającego występują podłogi przewodzące ładunki elektrostatyczne? Jeśli tak to czy podlegają one konserwacji ze strony Wykonawcy ?</w:t>
            </w:r>
          </w:p>
          <w:p w14:paraId="5C1D2D6E" w14:textId="3B6D8164" w:rsidR="006121ED" w:rsidRPr="009B4003" w:rsidRDefault="006121ED" w:rsidP="009B4003">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9B4003">
              <w:rPr>
                <w:rFonts w:ascii="Arial" w:hAnsi="Arial" w:cs="Arial"/>
                <w:b/>
                <w:bCs/>
                <w:sz w:val="24"/>
                <w:szCs w:val="24"/>
              </w:rPr>
              <w:t xml:space="preserve"> T</w:t>
            </w:r>
            <w:r w:rsidR="00793EA9" w:rsidRPr="009B4003">
              <w:rPr>
                <w:rFonts w:ascii="Arial" w:hAnsi="Arial" w:cs="Arial"/>
                <w:b/>
                <w:bCs/>
                <w:sz w:val="24"/>
                <w:szCs w:val="24"/>
              </w:rPr>
              <w:t>ak występują</w:t>
            </w:r>
            <w:r w:rsidR="009B4003">
              <w:rPr>
                <w:rFonts w:ascii="Arial" w:hAnsi="Arial" w:cs="Arial"/>
                <w:b/>
                <w:bCs/>
                <w:sz w:val="24"/>
                <w:szCs w:val="24"/>
              </w:rPr>
              <w:t xml:space="preserve"> podłogi przewodzące ładunki elektrostatyczne</w:t>
            </w:r>
            <w:r w:rsidR="00793EA9" w:rsidRPr="009B4003">
              <w:rPr>
                <w:rFonts w:ascii="Arial" w:hAnsi="Arial" w:cs="Arial"/>
                <w:b/>
                <w:bCs/>
                <w:sz w:val="24"/>
                <w:szCs w:val="24"/>
              </w:rPr>
              <w:t xml:space="preserve"> i podlegają konserwacji przez Wykonawcę</w:t>
            </w:r>
            <w:r w:rsidR="005B2DC8">
              <w:rPr>
                <w:rFonts w:ascii="Arial" w:hAnsi="Arial" w:cs="Arial"/>
                <w:b/>
                <w:bCs/>
                <w:sz w:val="24"/>
                <w:szCs w:val="24"/>
              </w:rPr>
              <w:t>.</w:t>
            </w:r>
          </w:p>
          <w:p w14:paraId="0666E3E0" w14:textId="77777777" w:rsidR="009B4003" w:rsidRDefault="009B4003" w:rsidP="00B20E07">
            <w:pPr>
              <w:spacing w:after="120" w:line="360" w:lineRule="auto"/>
              <w:ind w:left="30" w:right="-72"/>
              <w:jc w:val="both"/>
              <w:rPr>
                <w:rFonts w:ascii="Arial" w:hAnsi="Arial" w:cs="Arial"/>
                <w:sz w:val="24"/>
                <w:szCs w:val="24"/>
              </w:rPr>
            </w:pPr>
          </w:p>
          <w:p w14:paraId="365B9B7E" w14:textId="6D9BA070"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w:t>
            </w:r>
            <w:r w:rsidR="00C43FAE">
              <w:rPr>
                <w:rFonts w:ascii="Arial" w:hAnsi="Arial" w:cs="Arial"/>
                <w:sz w:val="24"/>
                <w:szCs w:val="24"/>
              </w:rPr>
              <w:t xml:space="preserve"> </w:t>
            </w:r>
            <w:r w:rsidRPr="00CA53D6">
              <w:rPr>
                <w:rFonts w:ascii="Arial" w:hAnsi="Arial" w:cs="Arial"/>
                <w:sz w:val="24"/>
                <w:szCs w:val="24"/>
              </w:rPr>
              <w:t>Kto zapewnia sadzonki kwiatów ?</w:t>
            </w:r>
          </w:p>
          <w:p w14:paraId="3C927D7A" w14:textId="44E8039F"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Wykonawca</w:t>
            </w:r>
            <w:r w:rsidR="00661749">
              <w:rPr>
                <w:rFonts w:ascii="Arial" w:hAnsi="Arial" w:cs="Arial"/>
                <w:b/>
                <w:bCs/>
                <w:sz w:val="24"/>
                <w:szCs w:val="24"/>
              </w:rPr>
              <w:t>,</w:t>
            </w:r>
            <w:r w:rsidR="00793EA9">
              <w:rPr>
                <w:rFonts w:ascii="Arial" w:hAnsi="Arial" w:cs="Arial"/>
                <w:b/>
                <w:bCs/>
                <w:sz w:val="24"/>
                <w:szCs w:val="24"/>
              </w:rPr>
              <w:t xml:space="preserve"> zgodnie z załącznikiem nr 7 do SWZ. </w:t>
            </w:r>
          </w:p>
          <w:p w14:paraId="2C867064" w14:textId="77777777" w:rsidR="006121ED" w:rsidRPr="00CA53D6" w:rsidRDefault="006121ED" w:rsidP="00B20E07">
            <w:pPr>
              <w:spacing w:after="120" w:line="360" w:lineRule="auto"/>
              <w:ind w:left="30" w:right="-72"/>
              <w:jc w:val="both"/>
              <w:rPr>
                <w:rFonts w:ascii="Arial" w:hAnsi="Arial" w:cs="Arial"/>
                <w:sz w:val="24"/>
                <w:szCs w:val="24"/>
              </w:rPr>
            </w:pPr>
          </w:p>
          <w:p w14:paraId="20B4B01B" w14:textId="5AE4804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4.</w:t>
            </w:r>
            <w:r w:rsidR="00C43FAE">
              <w:rPr>
                <w:rFonts w:ascii="Arial" w:hAnsi="Arial" w:cs="Arial"/>
                <w:sz w:val="24"/>
                <w:szCs w:val="24"/>
              </w:rPr>
              <w:t xml:space="preserve"> </w:t>
            </w:r>
            <w:r w:rsidRPr="00CA53D6">
              <w:rPr>
                <w:rFonts w:ascii="Arial" w:hAnsi="Arial" w:cs="Arial"/>
                <w:sz w:val="24"/>
                <w:szCs w:val="24"/>
              </w:rPr>
              <w:t>Kto zapewnia nawozy do roślin ?</w:t>
            </w:r>
          </w:p>
          <w:p w14:paraId="18B81AEC" w14:textId="73284221"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r w:rsidR="00793EA9">
              <w:rPr>
                <w:rFonts w:ascii="Arial" w:hAnsi="Arial" w:cs="Arial"/>
                <w:b/>
                <w:bCs/>
                <w:sz w:val="24"/>
                <w:szCs w:val="24"/>
              </w:rPr>
              <w:t xml:space="preserve"> Wykonawca</w:t>
            </w:r>
            <w:r w:rsidR="00DD611D">
              <w:rPr>
                <w:rFonts w:ascii="Arial" w:hAnsi="Arial" w:cs="Arial"/>
                <w:b/>
                <w:bCs/>
                <w:sz w:val="24"/>
                <w:szCs w:val="24"/>
              </w:rPr>
              <w:t>.</w:t>
            </w:r>
          </w:p>
          <w:p w14:paraId="0B1AA852" w14:textId="77777777" w:rsidR="006121ED" w:rsidRPr="00CA53D6" w:rsidRDefault="006121ED" w:rsidP="00B20E07">
            <w:pPr>
              <w:spacing w:after="120" w:line="360" w:lineRule="auto"/>
              <w:ind w:left="30" w:right="-72"/>
              <w:jc w:val="both"/>
              <w:rPr>
                <w:rFonts w:ascii="Arial" w:hAnsi="Arial" w:cs="Arial"/>
                <w:sz w:val="24"/>
                <w:szCs w:val="24"/>
              </w:rPr>
            </w:pPr>
          </w:p>
          <w:p w14:paraId="515DC94B" w14:textId="69ED8DFF"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5.</w:t>
            </w:r>
            <w:r w:rsidR="00C43FAE">
              <w:rPr>
                <w:rFonts w:ascii="Arial" w:hAnsi="Arial" w:cs="Arial"/>
                <w:sz w:val="24"/>
                <w:szCs w:val="24"/>
              </w:rPr>
              <w:t xml:space="preserve"> </w:t>
            </w:r>
            <w:r w:rsidRPr="00CA53D6">
              <w:rPr>
                <w:rFonts w:ascii="Arial" w:hAnsi="Arial" w:cs="Arial"/>
                <w:sz w:val="24"/>
                <w:szCs w:val="24"/>
              </w:rPr>
              <w:t>Kto zapewnia środki chwastobójcze ?</w:t>
            </w:r>
          </w:p>
          <w:p w14:paraId="56150087" w14:textId="6A7DE140"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Wykonawca</w:t>
            </w:r>
            <w:r w:rsidR="00DD611D">
              <w:rPr>
                <w:rFonts w:ascii="Arial" w:hAnsi="Arial" w:cs="Arial"/>
                <w:b/>
                <w:bCs/>
                <w:sz w:val="24"/>
                <w:szCs w:val="24"/>
              </w:rPr>
              <w:t>.</w:t>
            </w:r>
          </w:p>
          <w:p w14:paraId="596D6DAA" w14:textId="77777777" w:rsidR="006121ED" w:rsidRPr="00CA53D6" w:rsidRDefault="006121ED" w:rsidP="00B20E07">
            <w:pPr>
              <w:spacing w:after="120" w:line="360" w:lineRule="auto"/>
              <w:ind w:left="30" w:right="-72"/>
              <w:jc w:val="both"/>
              <w:rPr>
                <w:rFonts w:ascii="Arial" w:hAnsi="Arial" w:cs="Arial"/>
                <w:sz w:val="24"/>
                <w:szCs w:val="24"/>
              </w:rPr>
            </w:pPr>
          </w:p>
          <w:p w14:paraId="1DDD82AF" w14:textId="7EC218DA"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6.</w:t>
            </w:r>
            <w:r w:rsidR="00C43FAE">
              <w:rPr>
                <w:rFonts w:ascii="Arial" w:hAnsi="Arial" w:cs="Arial"/>
                <w:sz w:val="24"/>
                <w:szCs w:val="24"/>
              </w:rPr>
              <w:t xml:space="preserve"> </w:t>
            </w:r>
            <w:r w:rsidRPr="00CA53D6">
              <w:rPr>
                <w:rFonts w:ascii="Arial" w:hAnsi="Arial" w:cs="Arial"/>
                <w:sz w:val="24"/>
                <w:szCs w:val="24"/>
              </w:rPr>
              <w:t>Kto odpowiada za mycie naczyń? Jak odbywa się mycie naczyń - ręcznie czy w zmywarkach ? Kto zapewnia środki do mycia naczyń ? Jeżeli Wykonawca to jakiego producenta zmywarki posiada Zamawiający?</w:t>
            </w:r>
          </w:p>
          <w:p w14:paraId="78D3B899" w14:textId="7A37386D"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Mycie naczyń nie dotyczy Wykonawcy</w:t>
            </w:r>
            <w:r w:rsidR="00DD611D">
              <w:rPr>
                <w:rFonts w:ascii="Arial" w:hAnsi="Arial" w:cs="Arial"/>
                <w:b/>
                <w:bCs/>
                <w:sz w:val="24"/>
                <w:szCs w:val="24"/>
              </w:rPr>
              <w:t>,</w:t>
            </w:r>
            <w:r w:rsidR="00793EA9">
              <w:rPr>
                <w:rFonts w:ascii="Arial" w:hAnsi="Arial" w:cs="Arial"/>
                <w:b/>
                <w:bCs/>
                <w:sz w:val="24"/>
                <w:szCs w:val="24"/>
              </w:rPr>
              <w:t xml:space="preserve"> natomiast za mycie naczyń sanitarnych (np. basenów, kaczek) odpowiada Wykonawca.</w:t>
            </w:r>
          </w:p>
          <w:p w14:paraId="77404CEB" w14:textId="77777777" w:rsidR="006121ED" w:rsidRPr="00CA53D6" w:rsidRDefault="006121ED" w:rsidP="00B20E07">
            <w:pPr>
              <w:spacing w:after="120" w:line="360" w:lineRule="auto"/>
              <w:ind w:left="30" w:right="-72"/>
              <w:jc w:val="both"/>
              <w:rPr>
                <w:rFonts w:ascii="Arial" w:hAnsi="Arial" w:cs="Arial"/>
                <w:sz w:val="24"/>
                <w:szCs w:val="24"/>
              </w:rPr>
            </w:pPr>
          </w:p>
          <w:p w14:paraId="3A59E2FB" w14:textId="6D5DAEB4"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7.</w:t>
            </w:r>
            <w:r w:rsidR="00C43FAE">
              <w:rPr>
                <w:rFonts w:ascii="Arial" w:hAnsi="Arial" w:cs="Arial"/>
                <w:sz w:val="24"/>
                <w:szCs w:val="24"/>
              </w:rPr>
              <w:t xml:space="preserve"> </w:t>
            </w:r>
            <w:r w:rsidRPr="00CA53D6">
              <w:rPr>
                <w:rFonts w:ascii="Arial" w:hAnsi="Arial" w:cs="Arial"/>
                <w:sz w:val="24"/>
                <w:szCs w:val="24"/>
              </w:rPr>
              <w:t>Czy do obowiązków Wykonawcy należy dezynfekcja promienników lamp bakteriobójczych? Jeśli tak, czy Zamawiający dopuści preparat na bazie skażonego etanolu do realizacji ww. czynności?</w:t>
            </w:r>
          </w:p>
          <w:p w14:paraId="40BCB650" w14:textId="2D5B5608"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t>
            </w:r>
            <w:r w:rsidR="00DD611D" w:rsidRPr="00DD611D">
              <w:rPr>
                <w:rFonts w:ascii="Arial" w:hAnsi="Arial" w:cs="Arial"/>
                <w:b/>
                <w:bCs/>
                <w:sz w:val="24"/>
                <w:szCs w:val="24"/>
              </w:rPr>
              <w:t>dezynfekcja promienników lamp</w:t>
            </w:r>
            <w:r w:rsidR="00DD611D" w:rsidRPr="00CA53D6">
              <w:rPr>
                <w:rFonts w:ascii="Arial" w:hAnsi="Arial" w:cs="Arial"/>
                <w:sz w:val="24"/>
                <w:szCs w:val="24"/>
              </w:rPr>
              <w:t xml:space="preserve"> </w:t>
            </w:r>
            <w:r w:rsidR="00DD611D" w:rsidRPr="00DD611D">
              <w:rPr>
                <w:rFonts w:ascii="Arial" w:hAnsi="Arial" w:cs="Arial"/>
                <w:b/>
                <w:bCs/>
                <w:sz w:val="24"/>
                <w:szCs w:val="24"/>
              </w:rPr>
              <w:t>bakteriobójczych</w:t>
            </w:r>
            <w:r w:rsidR="00DD611D">
              <w:rPr>
                <w:rFonts w:ascii="Arial" w:hAnsi="Arial" w:cs="Arial"/>
                <w:b/>
                <w:bCs/>
                <w:sz w:val="24"/>
                <w:szCs w:val="24"/>
              </w:rPr>
              <w:t xml:space="preserve"> </w:t>
            </w:r>
            <w:r w:rsidR="00793EA9">
              <w:rPr>
                <w:rFonts w:ascii="Arial" w:hAnsi="Arial" w:cs="Arial"/>
                <w:b/>
                <w:bCs/>
                <w:sz w:val="24"/>
                <w:szCs w:val="24"/>
              </w:rPr>
              <w:t>nie dotyczy Wykonawcy.</w:t>
            </w:r>
          </w:p>
          <w:p w14:paraId="3E042999" w14:textId="77777777" w:rsidR="006121ED" w:rsidRPr="00CA53D6" w:rsidRDefault="006121ED" w:rsidP="00B20E07">
            <w:pPr>
              <w:spacing w:after="120" w:line="360" w:lineRule="auto"/>
              <w:ind w:left="30" w:right="-72"/>
              <w:jc w:val="both"/>
              <w:rPr>
                <w:rFonts w:ascii="Arial" w:hAnsi="Arial" w:cs="Arial"/>
                <w:sz w:val="24"/>
                <w:szCs w:val="24"/>
              </w:rPr>
            </w:pPr>
          </w:p>
          <w:p w14:paraId="429C3A52" w14:textId="22AAEBD6"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8.</w:t>
            </w:r>
            <w:r w:rsidR="00C43FAE">
              <w:rPr>
                <w:rFonts w:ascii="Arial" w:hAnsi="Arial" w:cs="Arial"/>
                <w:sz w:val="24"/>
                <w:szCs w:val="24"/>
              </w:rPr>
              <w:t xml:space="preserve"> </w:t>
            </w:r>
            <w:r w:rsidRPr="00CA53D6">
              <w:rPr>
                <w:rFonts w:ascii="Arial" w:hAnsi="Arial" w:cs="Arial"/>
                <w:sz w:val="24"/>
                <w:szCs w:val="24"/>
              </w:rPr>
              <w:t>Prosimy o potwierdzenie, iż do utrzymania czystości sprzętu komputerowego należy zapewnić profesjonalne preparaty przeznaczone do tego celu (do monitorów, obudowy komputerów).</w:t>
            </w:r>
          </w:p>
          <w:p w14:paraId="60EE5479" w14:textId="2F6BFF34"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Tak, Zamawiający potwierdza.</w:t>
            </w:r>
          </w:p>
          <w:p w14:paraId="1226433E" w14:textId="77777777" w:rsidR="006121ED" w:rsidRPr="00CA53D6" w:rsidRDefault="006121ED" w:rsidP="00B20E07">
            <w:pPr>
              <w:spacing w:after="120" w:line="360" w:lineRule="auto"/>
              <w:ind w:left="30" w:right="-72"/>
              <w:jc w:val="both"/>
              <w:rPr>
                <w:rFonts w:ascii="Arial" w:hAnsi="Arial" w:cs="Arial"/>
                <w:sz w:val="24"/>
                <w:szCs w:val="24"/>
              </w:rPr>
            </w:pPr>
          </w:p>
          <w:p w14:paraId="16EBBF10" w14:textId="322B9394"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9.</w:t>
            </w:r>
            <w:r w:rsidR="00C43FAE">
              <w:rPr>
                <w:rFonts w:ascii="Arial" w:hAnsi="Arial" w:cs="Arial"/>
                <w:sz w:val="24"/>
                <w:szCs w:val="24"/>
              </w:rPr>
              <w:t xml:space="preserve"> </w:t>
            </w:r>
            <w:r w:rsidRPr="00CA53D6">
              <w:rPr>
                <w:rFonts w:ascii="Arial" w:hAnsi="Arial" w:cs="Arial"/>
                <w:sz w:val="24"/>
                <w:szCs w:val="24"/>
              </w:rPr>
              <w:t>Prosimy o potwierdzenie, iż do utrzymania czystości sprzętu komputerowego należy zapewnić profesjonalne preparaty przeznaczone do tego celu (do monitorów, obudowy komputerów).</w:t>
            </w:r>
          </w:p>
          <w:p w14:paraId="6526B32E" w14:textId="0C1E1A9B"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Tak, Zamawiający potwierdza.</w:t>
            </w:r>
          </w:p>
          <w:p w14:paraId="4CC964A4" w14:textId="77777777" w:rsidR="006121ED" w:rsidRPr="00CA53D6" w:rsidRDefault="006121ED" w:rsidP="00B20E07">
            <w:pPr>
              <w:spacing w:after="120" w:line="360" w:lineRule="auto"/>
              <w:ind w:left="30" w:right="-72"/>
              <w:jc w:val="both"/>
              <w:rPr>
                <w:rFonts w:ascii="Arial" w:hAnsi="Arial" w:cs="Arial"/>
                <w:sz w:val="24"/>
                <w:szCs w:val="24"/>
              </w:rPr>
            </w:pPr>
          </w:p>
          <w:p w14:paraId="38ADFCD5" w14:textId="18B4D01E"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10.</w:t>
            </w:r>
            <w:r w:rsidR="00C43FAE">
              <w:rPr>
                <w:rFonts w:ascii="Arial" w:hAnsi="Arial" w:cs="Arial"/>
                <w:sz w:val="24"/>
                <w:szCs w:val="24"/>
              </w:rPr>
              <w:t xml:space="preserve"> </w:t>
            </w:r>
            <w:r w:rsidRPr="00CA53D6">
              <w:rPr>
                <w:rFonts w:ascii="Arial" w:hAnsi="Arial" w:cs="Arial"/>
                <w:sz w:val="24"/>
                <w:szCs w:val="24"/>
              </w:rPr>
              <w:t>Czy do obowiązków Wykonawcy należy ekstrakcyjne pranie żaluzji, rolet, verticali? Jeśli tak czy Zamawiający potwierdza, że Wykonawca ma obowiązek zapewnić odpowiedni profesjonalny sprzęt i środki do realizacji ww. czynności ?</w:t>
            </w:r>
          </w:p>
          <w:p w14:paraId="1398142B" w14:textId="306F059A" w:rsidR="006121ED" w:rsidRPr="00793EA9"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r w:rsidR="00793EA9">
              <w:rPr>
                <w:rFonts w:ascii="Arial" w:hAnsi="Arial" w:cs="Arial"/>
                <w:b/>
                <w:bCs/>
                <w:sz w:val="24"/>
                <w:szCs w:val="24"/>
              </w:rPr>
              <w:t xml:space="preserve"> </w:t>
            </w:r>
            <w:r w:rsidR="00793EA9" w:rsidRPr="00793EA9">
              <w:rPr>
                <w:rFonts w:ascii="Arial" w:hAnsi="Arial" w:cs="Arial"/>
                <w:b/>
                <w:bCs/>
                <w:sz w:val="24"/>
                <w:szCs w:val="24"/>
              </w:rPr>
              <w:t xml:space="preserve">ekstrakcyjne pranie żaluzji, rolet, verticali  nie dotyczy Wykonawcy. </w:t>
            </w:r>
          </w:p>
          <w:p w14:paraId="6BA0D1A8" w14:textId="77777777" w:rsidR="006121ED" w:rsidRPr="00CA53D6" w:rsidRDefault="006121ED" w:rsidP="00B20E07">
            <w:pPr>
              <w:spacing w:after="120" w:line="360" w:lineRule="auto"/>
              <w:ind w:left="30" w:right="-72"/>
              <w:jc w:val="both"/>
              <w:rPr>
                <w:rFonts w:ascii="Arial" w:hAnsi="Arial" w:cs="Arial"/>
                <w:sz w:val="24"/>
                <w:szCs w:val="24"/>
              </w:rPr>
            </w:pPr>
          </w:p>
          <w:p w14:paraId="167A2BD0" w14:textId="4C4A6C18"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11.</w:t>
            </w:r>
            <w:r w:rsidR="00C43FAE">
              <w:rPr>
                <w:rFonts w:ascii="Arial" w:hAnsi="Arial" w:cs="Arial"/>
                <w:sz w:val="24"/>
                <w:szCs w:val="24"/>
              </w:rPr>
              <w:t xml:space="preserve"> </w:t>
            </w:r>
            <w:r w:rsidRPr="00CA53D6">
              <w:rPr>
                <w:rFonts w:ascii="Arial" w:hAnsi="Arial" w:cs="Arial"/>
                <w:sz w:val="24"/>
                <w:szCs w:val="24"/>
              </w:rPr>
              <w:t>Czy Zamawiający potwierdza, ze preparaty dezynfekcyjne stosowane przez Wykonawcę muszą posiadać spektrum działania stosowne do zagrożenia?</w:t>
            </w:r>
          </w:p>
          <w:p w14:paraId="4D801221" w14:textId="0123F844"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Tak, Zamawiający potwierdza.</w:t>
            </w:r>
          </w:p>
          <w:p w14:paraId="5E21B094" w14:textId="77777777" w:rsidR="006121ED" w:rsidRPr="00CA53D6" w:rsidRDefault="006121ED" w:rsidP="00B20E07">
            <w:pPr>
              <w:spacing w:after="120" w:line="360" w:lineRule="auto"/>
              <w:ind w:left="30" w:right="-72"/>
              <w:jc w:val="both"/>
              <w:rPr>
                <w:rFonts w:ascii="Arial" w:hAnsi="Arial" w:cs="Arial"/>
                <w:sz w:val="24"/>
                <w:szCs w:val="24"/>
              </w:rPr>
            </w:pPr>
          </w:p>
          <w:p w14:paraId="6B7243E7" w14:textId="45445933"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12.</w:t>
            </w:r>
            <w:r w:rsidR="00C43FAE">
              <w:rPr>
                <w:rFonts w:ascii="Arial" w:hAnsi="Arial" w:cs="Arial"/>
                <w:sz w:val="24"/>
                <w:szCs w:val="24"/>
              </w:rPr>
              <w:t xml:space="preserve"> </w:t>
            </w:r>
            <w:r w:rsidRPr="00CA53D6">
              <w:rPr>
                <w:rFonts w:ascii="Arial" w:hAnsi="Arial" w:cs="Arial"/>
                <w:sz w:val="24"/>
                <w:szCs w:val="24"/>
              </w:rPr>
              <w:t>Czy Zamawiający potwierdza, iż preparaty stosowane do powierzchni mających kontakt z żywnością muszą być dopuszczone do użycia na ww. powierzchniach?</w:t>
            </w:r>
          </w:p>
          <w:p w14:paraId="3B661168" w14:textId="01ADDA2A" w:rsidR="006121ED" w:rsidRPr="00DD611D"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t>
            </w:r>
            <w:r w:rsidR="00793EA9" w:rsidRPr="00DD611D">
              <w:rPr>
                <w:rFonts w:ascii="Arial" w:hAnsi="Arial" w:cs="Arial"/>
                <w:b/>
                <w:bCs/>
                <w:sz w:val="24"/>
                <w:szCs w:val="24"/>
              </w:rPr>
              <w:t xml:space="preserve">Zamawiający </w:t>
            </w:r>
            <w:r w:rsidR="00DD611D" w:rsidRPr="00DD611D">
              <w:rPr>
                <w:rFonts w:ascii="Arial" w:hAnsi="Arial" w:cs="Arial"/>
                <w:b/>
                <w:bCs/>
                <w:sz w:val="24"/>
                <w:szCs w:val="24"/>
              </w:rPr>
              <w:t>potwierdza, iż preparaty stosowane do powierzchni mających kontakt z żywnością muszą być dopuszczone do użycia na ww. powierzchniach</w:t>
            </w:r>
            <w:r w:rsidR="00DD611D">
              <w:rPr>
                <w:rFonts w:ascii="Arial" w:hAnsi="Arial" w:cs="Arial"/>
                <w:b/>
                <w:bCs/>
                <w:sz w:val="24"/>
                <w:szCs w:val="24"/>
              </w:rPr>
              <w:t>.</w:t>
            </w:r>
          </w:p>
          <w:p w14:paraId="6A1ED1DE" w14:textId="77777777" w:rsidR="006121ED" w:rsidRPr="00CA53D6" w:rsidRDefault="006121ED" w:rsidP="00B20E07">
            <w:pPr>
              <w:spacing w:after="120" w:line="360" w:lineRule="auto"/>
              <w:ind w:left="30" w:right="-72"/>
              <w:jc w:val="both"/>
              <w:rPr>
                <w:rFonts w:ascii="Arial" w:hAnsi="Arial" w:cs="Arial"/>
                <w:sz w:val="24"/>
                <w:szCs w:val="24"/>
              </w:rPr>
            </w:pPr>
          </w:p>
          <w:p w14:paraId="41478049" w14:textId="55B6A1DD"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13.</w:t>
            </w:r>
            <w:r w:rsidR="00C43FAE">
              <w:rPr>
                <w:rFonts w:ascii="Arial" w:hAnsi="Arial" w:cs="Arial"/>
                <w:sz w:val="24"/>
                <w:szCs w:val="24"/>
              </w:rPr>
              <w:t xml:space="preserve"> </w:t>
            </w:r>
            <w:r w:rsidRPr="00CA53D6">
              <w:rPr>
                <w:rFonts w:ascii="Arial" w:hAnsi="Arial" w:cs="Arial"/>
                <w:sz w:val="24"/>
                <w:szCs w:val="24"/>
              </w:rPr>
              <w:t>Prosimy o potwierdzenie, iż do obowiązków Wykonawcy należy zapewnienie profesjonalnego preparatu do usuwania śladów po naklejkach, gumach?</w:t>
            </w:r>
          </w:p>
          <w:p w14:paraId="10B8DD10" w14:textId="0A116F8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Wykonawca ma obowiązek używać preparatu skutecznego do usuwania śladów po naklejkach, gumach.</w:t>
            </w:r>
          </w:p>
          <w:p w14:paraId="5A6C8861" w14:textId="77777777" w:rsidR="006121ED" w:rsidRPr="00CA53D6" w:rsidRDefault="006121ED" w:rsidP="00B20E07">
            <w:pPr>
              <w:spacing w:after="120" w:line="360" w:lineRule="auto"/>
              <w:ind w:left="30" w:right="-72"/>
              <w:jc w:val="both"/>
              <w:rPr>
                <w:rFonts w:ascii="Arial" w:hAnsi="Arial" w:cs="Arial"/>
                <w:sz w:val="24"/>
                <w:szCs w:val="24"/>
              </w:rPr>
            </w:pPr>
          </w:p>
          <w:p w14:paraId="05A09A20" w14:textId="1F0570E7"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14.</w:t>
            </w:r>
            <w:r w:rsidR="00C43FAE">
              <w:rPr>
                <w:rFonts w:ascii="Arial" w:hAnsi="Arial" w:cs="Arial"/>
                <w:sz w:val="24"/>
                <w:szCs w:val="24"/>
              </w:rPr>
              <w:t xml:space="preserve"> </w:t>
            </w:r>
            <w:r w:rsidRPr="00CA53D6">
              <w:rPr>
                <w:rFonts w:ascii="Arial" w:hAnsi="Arial" w:cs="Arial"/>
                <w:sz w:val="24"/>
                <w:szCs w:val="24"/>
              </w:rPr>
              <w:t>Prosimy o potwierdzenie, iż do obowiązków Wykonawcy należy zapewnienie preparatu do usuwania plam z wykładzin dywanowych, tapicerek ?</w:t>
            </w:r>
          </w:p>
          <w:p w14:paraId="717803A7" w14:textId="001F3366"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793EA9">
              <w:rPr>
                <w:rFonts w:ascii="Arial" w:hAnsi="Arial" w:cs="Arial"/>
                <w:b/>
                <w:bCs/>
                <w:sz w:val="24"/>
                <w:szCs w:val="24"/>
              </w:rPr>
              <w:t xml:space="preserve"> </w:t>
            </w:r>
            <w:r w:rsidR="005C281C">
              <w:rPr>
                <w:rFonts w:ascii="Arial" w:hAnsi="Arial" w:cs="Arial"/>
                <w:b/>
                <w:bCs/>
                <w:sz w:val="24"/>
                <w:szCs w:val="24"/>
              </w:rPr>
              <w:t xml:space="preserve">Tak, Wykonawca ma zapewnić. </w:t>
            </w:r>
          </w:p>
          <w:p w14:paraId="2EC90956" w14:textId="77777777" w:rsidR="006121ED" w:rsidRPr="00CA53D6" w:rsidRDefault="006121ED" w:rsidP="00B20E07">
            <w:pPr>
              <w:spacing w:after="120" w:line="360" w:lineRule="auto"/>
              <w:ind w:left="30" w:right="-72"/>
              <w:jc w:val="both"/>
              <w:rPr>
                <w:rFonts w:ascii="Arial" w:hAnsi="Arial" w:cs="Arial"/>
                <w:sz w:val="24"/>
                <w:szCs w:val="24"/>
              </w:rPr>
            </w:pPr>
          </w:p>
          <w:p w14:paraId="694DA3EE" w14:textId="24310E96"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15.</w:t>
            </w:r>
            <w:r w:rsidR="00C43FAE">
              <w:rPr>
                <w:rFonts w:ascii="Arial" w:hAnsi="Arial" w:cs="Arial"/>
                <w:sz w:val="24"/>
                <w:szCs w:val="24"/>
              </w:rPr>
              <w:t xml:space="preserve"> </w:t>
            </w:r>
            <w:r w:rsidRPr="00CA53D6">
              <w:rPr>
                <w:rFonts w:ascii="Arial" w:hAnsi="Arial" w:cs="Arial"/>
                <w:sz w:val="24"/>
                <w:szCs w:val="24"/>
              </w:rPr>
              <w:t>Prosimy o potwierdzenie, iż do obowiązków Wykonawcy należy udrażnianie rur kanalizacyjnych, a tym samym zapewnienie odpowiedniego preparatu do realizacji ww. czynności?</w:t>
            </w:r>
          </w:p>
          <w:p w14:paraId="47BA2224" w14:textId="2F903553"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Nie, </w:t>
            </w:r>
            <w:r w:rsidR="00DD611D">
              <w:rPr>
                <w:rFonts w:ascii="Arial" w:hAnsi="Arial" w:cs="Arial"/>
                <w:b/>
                <w:bCs/>
                <w:sz w:val="24"/>
                <w:szCs w:val="24"/>
              </w:rPr>
              <w:t xml:space="preserve"> jest to </w:t>
            </w:r>
            <w:r w:rsidR="005C281C">
              <w:rPr>
                <w:rFonts w:ascii="Arial" w:hAnsi="Arial" w:cs="Arial"/>
                <w:b/>
                <w:bCs/>
                <w:sz w:val="24"/>
                <w:szCs w:val="24"/>
              </w:rPr>
              <w:t xml:space="preserve">obowiązek Zamawiającego. </w:t>
            </w:r>
          </w:p>
          <w:p w14:paraId="09096025" w14:textId="77777777" w:rsidR="006121ED" w:rsidRPr="00CA53D6" w:rsidRDefault="006121ED" w:rsidP="00B20E07">
            <w:pPr>
              <w:spacing w:after="120" w:line="360" w:lineRule="auto"/>
              <w:ind w:left="30" w:right="-72"/>
              <w:jc w:val="both"/>
              <w:rPr>
                <w:rFonts w:ascii="Arial" w:hAnsi="Arial" w:cs="Arial"/>
                <w:sz w:val="24"/>
                <w:szCs w:val="24"/>
              </w:rPr>
            </w:pPr>
          </w:p>
          <w:p w14:paraId="4DFDAF3A" w14:textId="4ABC897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16.</w:t>
            </w:r>
            <w:r w:rsidR="00C43FAE">
              <w:rPr>
                <w:rFonts w:ascii="Arial" w:hAnsi="Arial" w:cs="Arial"/>
                <w:sz w:val="24"/>
                <w:szCs w:val="24"/>
              </w:rPr>
              <w:t xml:space="preserve"> </w:t>
            </w:r>
            <w:r w:rsidRPr="00CA53D6">
              <w:rPr>
                <w:rFonts w:ascii="Arial" w:hAnsi="Arial" w:cs="Arial"/>
                <w:sz w:val="24"/>
                <w:szCs w:val="24"/>
              </w:rPr>
              <w:t>Kto zapewnia środki do dezynfekcji rąk (poza Blokami Operacyjnymi)? Jeśli Wykonawca prosimy o podanie jakiego rodzaju, jakiego producenta dozowniki na środki do dezynfekcji rąk występują u Zamawiającego?</w:t>
            </w:r>
          </w:p>
          <w:p w14:paraId="3279E6E9" w14:textId="2A908E1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r w:rsidR="005C281C">
              <w:rPr>
                <w:rFonts w:ascii="Arial" w:hAnsi="Arial" w:cs="Arial"/>
                <w:b/>
                <w:bCs/>
                <w:sz w:val="24"/>
                <w:szCs w:val="24"/>
              </w:rPr>
              <w:t xml:space="preserve"> </w:t>
            </w:r>
            <w:r w:rsidR="00DD611D" w:rsidRPr="00DD611D">
              <w:rPr>
                <w:rFonts w:ascii="Arial" w:hAnsi="Arial" w:cs="Arial"/>
                <w:b/>
                <w:bCs/>
                <w:sz w:val="24"/>
                <w:szCs w:val="24"/>
              </w:rPr>
              <w:t xml:space="preserve">środki do dezynfekcji rąk  wraz środkami na Blok Operacyjny są </w:t>
            </w:r>
            <w:r w:rsidR="005C281C" w:rsidRPr="00DD611D">
              <w:rPr>
                <w:rFonts w:ascii="Arial" w:hAnsi="Arial" w:cs="Arial"/>
                <w:b/>
                <w:bCs/>
                <w:sz w:val="24"/>
                <w:szCs w:val="24"/>
              </w:rPr>
              <w:t xml:space="preserve"> po stronie Za</w:t>
            </w:r>
            <w:r w:rsidR="005C281C">
              <w:rPr>
                <w:rFonts w:ascii="Arial" w:hAnsi="Arial" w:cs="Arial"/>
                <w:b/>
                <w:bCs/>
                <w:sz w:val="24"/>
                <w:szCs w:val="24"/>
              </w:rPr>
              <w:t xml:space="preserve">mawiającego. </w:t>
            </w:r>
          </w:p>
          <w:p w14:paraId="3DF31BAF" w14:textId="77777777" w:rsidR="006121ED" w:rsidRPr="00CA53D6" w:rsidRDefault="006121ED" w:rsidP="00B20E07">
            <w:pPr>
              <w:spacing w:after="120" w:line="360" w:lineRule="auto"/>
              <w:ind w:left="30" w:right="-72"/>
              <w:jc w:val="both"/>
              <w:rPr>
                <w:rFonts w:ascii="Arial" w:hAnsi="Arial" w:cs="Arial"/>
                <w:sz w:val="24"/>
                <w:szCs w:val="24"/>
              </w:rPr>
            </w:pPr>
          </w:p>
          <w:p w14:paraId="3D1C7717" w14:textId="099C466C"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17.</w:t>
            </w:r>
            <w:r w:rsidR="00C43FAE">
              <w:rPr>
                <w:rFonts w:ascii="Arial" w:hAnsi="Arial" w:cs="Arial"/>
                <w:sz w:val="24"/>
                <w:szCs w:val="24"/>
              </w:rPr>
              <w:t xml:space="preserve"> </w:t>
            </w:r>
            <w:r w:rsidRPr="00CA53D6">
              <w:rPr>
                <w:rFonts w:ascii="Arial" w:hAnsi="Arial" w:cs="Arial"/>
                <w:sz w:val="24"/>
                <w:szCs w:val="24"/>
              </w:rPr>
              <w:t>Prosimy o informację jakich środków (producent, nazwa środka) Zamawiający wymaga/obecnie stosuje do maceratorów N Incomaster i S+ Classic ?</w:t>
            </w:r>
          </w:p>
          <w:p w14:paraId="66B243D6" w14:textId="482AAFFC"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w:t>
            </w:r>
            <w:r w:rsidR="00DD611D">
              <w:rPr>
                <w:rFonts w:ascii="Arial" w:hAnsi="Arial" w:cs="Arial"/>
                <w:b/>
                <w:bCs/>
                <w:sz w:val="24"/>
                <w:szCs w:val="24"/>
              </w:rPr>
              <w:t>Maceratory  nie wymagają stosowania środków</w:t>
            </w:r>
            <w:r w:rsidR="005C281C">
              <w:rPr>
                <w:rFonts w:ascii="Arial" w:hAnsi="Arial" w:cs="Arial"/>
                <w:b/>
                <w:bCs/>
                <w:sz w:val="24"/>
                <w:szCs w:val="24"/>
              </w:rPr>
              <w:t xml:space="preserve">. </w:t>
            </w:r>
          </w:p>
          <w:p w14:paraId="4B46658A" w14:textId="77777777" w:rsidR="006121ED" w:rsidRPr="00CA53D6" w:rsidRDefault="006121ED" w:rsidP="00B20E07">
            <w:pPr>
              <w:spacing w:after="120" w:line="360" w:lineRule="auto"/>
              <w:ind w:left="30" w:right="-72"/>
              <w:jc w:val="both"/>
              <w:rPr>
                <w:rFonts w:ascii="Arial" w:hAnsi="Arial" w:cs="Arial"/>
                <w:sz w:val="24"/>
                <w:szCs w:val="24"/>
              </w:rPr>
            </w:pPr>
          </w:p>
          <w:p w14:paraId="24794F75" w14:textId="5FE14760"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18.</w:t>
            </w:r>
            <w:r w:rsidR="00C43FAE">
              <w:rPr>
                <w:rFonts w:ascii="Arial" w:hAnsi="Arial" w:cs="Arial"/>
                <w:sz w:val="24"/>
                <w:szCs w:val="24"/>
              </w:rPr>
              <w:t xml:space="preserve"> </w:t>
            </w:r>
            <w:r w:rsidRPr="00CA53D6">
              <w:rPr>
                <w:rFonts w:ascii="Arial" w:hAnsi="Arial" w:cs="Arial"/>
                <w:sz w:val="24"/>
                <w:szCs w:val="24"/>
              </w:rPr>
              <w:t>Prosimy o informację jakich środków (producent, nazwa środka) Zamawiający wymaga/obecnie stosuje do myjni-dezynfektorów SMEG WD1160R ?</w:t>
            </w:r>
          </w:p>
          <w:p w14:paraId="139F4DDE" w14:textId="77777777"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F5AB24D" w14:textId="77777777" w:rsidR="005C281C" w:rsidRDefault="005C281C" w:rsidP="005C281C">
            <w:pPr>
              <w:pStyle w:val="NormalnyWeb"/>
              <w:spacing w:after="40" w:afterAutospacing="0" w:line="276" w:lineRule="auto"/>
              <w:ind w:left="28" w:right="-74"/>
            </w:pPr>
            <w:r>
              <w:rPr>
                <w:rFonts w:ascii="Arial" w:hAnsi="Arial" w:cs="Arial"/>
                <w:b/>
                <w:bCs/>
              </w:rPr>
              <w:t>Stanowisko (wyjaśnienie) Zamawiającego:</w:t>
            </w:r>
          </w:p>
          <w:p w14:paraId="4576F7A2" w14:textId="77777777" w:rsidR="005C281C" w:rsidRDefault="005C281C" w:rsidP="005C281C">
            <w:pPr>
              <w:pStyle w:val="NormalnyWeb"/>
              <w:spacing w:after="40" w:afterAutospacing="0" w:line="276" w:lineRule="auto"/>
              <w:ind w:left="28" w:right="-74"/>
            </w:pPr>
            <w:r>
              <w:rPr>
                <w:rFonts w:ascii="Arial" w:hAnsi="Arial" w:cs="Arial"/>
                <w:b/>
                <w:bCs/>
              </w:rPr>
              <w:t>Anios LB 400</w:t>
            </w:r>
          </w:p>
          <w:p w14:paraId="0006DC85" w14:textId="77777777" w:rsidR="005C281C" w:rsidRDefault="005C281C" w:rsidP="005C281C">
            <w:pPr>
              <w:pStyle w:val="NormalnyWeb"/>
              <w:spacing w:after="40" w:afterAutospacing="0" w:line="276" w:lineRule="auto"/>
              <w:ind w:left="28" w:right="-74"/>
            </w:pPr>
            <w:r>
              <w:rPr>
                <w:rFonts w:ascii="Arial" w:hAnsi="Arial" w:cs="Arial"/>
                <w:b/>
                <w:bCs/>
              </w:rPr>
              <w:t>Anios LB 20</w:t>
            </w:r>
          </w:p>
          <w:p w14:paraId="2246858D" w14:textId="77777777" w:rsidR="005C281C" w:rsidRDefault="005C281C" w:rsidP="005C281C">
            <w:pPr>
              <w:pStyle w:val="NormalnyWeb"/>
              <w:spacing w:after="40" w:afterAutospacing="0" w:line="276" w:lineRule="auto"/>
              <w:ind w:left="28" w:right="-74"/>
            </w:pPr>
            <w:r>
              <w:rPr>
                <w:rFonts w:ascii="Arial" w:hAnsi="Arial" w:cs="Arial"/>
                <w:b/>
                <w:bCs/>
              </w:rPr>
              <w:t>Neodisher SBR Extra - Dr. Weigert</w:t>
            </w:r>
          </w:p>
          <w:p w14:paraId="067E44A6" w14:textId="77777777" w:rsidR="005C281C" w:rsidRDefault="005C281C" w:rsidP="005C281C">
            <w:pPr>
              <w:pStyle w:val="NormalnyWeb"/>
              <w:spacing w:after="40" w:afterAutospacing="0" w:line="276" w:lineRule="auto"/>
              <w:ind w:left="28" w:right="-74"/>
            </w:pPr>
            <w:r>
              <w:rPr>
                <w:rFonts w:ascii="Arial" w:hAnsi="Arial" w:cs="Arial"/>
                <w:b/>
                <w:bCs/>
              </w:rPr>
              <w:t>Neodisher SBR - Dr. Weigert</w:t>
            </w:r>
          </w:p>
          <w:p w14:paraId="607C1786" w14:textId="77777777" w:rsidR="006121ED" w:rsidRPr="00CA53D6" w:rsidRDefault="006121ED" w:rsidP="00B20E07">
            <w:pPr>
              <w:spacing w:after="120" w:line="360" w:lineRule="auto"/>
              <w:ind w:left="30" w:right="-72"/>
              <w:jc w:val="both"/>
              <w:rPr>
                <w:rFonts w:ascii="Arial" w:hAnsi="Arial" w:cs="Arial"/>
                <w:sz w:val="24"/>
                <w:szCs w:val="24"/>
              </w:rPr>
            </w:pPr>
          </w:p>
          <w:p w14:paraId="1895816C" w14:textId="617AFD7C"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19.</w:t>
            </w:r>
            <w:r w:rsidR="00C43FAE">
              <w:rPr>
                <w:rFonts w:ascii="Arial" w:hAnsi="Arial" w:cs="Arial"/>
                <w:sz w:val="24"/>
                <w:szCs w:val="24"/>
              </w:rPr>
              <w:t xml:space="preserve"> </w:t>
            </w:r>
            <w:r w:rsidRPr="00CA53D6">
              <w:rPr>
                <w:rFonts w:ascii="Arial" w:hAnsi="Arial" w:cs="Arial"/>
                <w:sz w:val="24"/>
                <w:szCs w:val="24"/>
              </w:rPr>
              <w:t xml:space="preserve">Zamawiający w zał. nr 1 do SWZ pkt 2.2.3. pisze: „Preparaty dopuszczone do stosowania w oddziałach noworodkowych i pediatrycznych, bez zawartości związków fenolowych, formaldehydowych, aldehydu glutarowego z ograniczeniem preparatów chlorowych, muszą posiadać dokumentację potwierdzającą możliwość, w tym stosowania w obecności dzieci, pozytywnie zaopiniowane przez Instytut Matki i Dziecka”. Prosimy o dopuszczenie środków do stosowania w oddziałach noworodkowych i pediatrycznych nie posiadających pozytywnej opinie Instytutu Matki i Dziecka, lecz posiadających potwierdzenie producenta o możliwości stosowania na tych oddziałach. Producenci środków dezynfekcyjnych są zobowiązani do przeprowadzania badań zgodnych z normami europejskimi i krajowymi, które uwzględniają specyficzne warunki i wymagania panujące na oddziałach dziecięcych i noworodkowych. W takich badaniach ocenia się zarówno skuteczność preparatów w zwalczaniu patogenów, jak i ich bezpieczeństwo stosowania, także w kontakcie z delikatną skórą noworodków i małych dzieci. Opinia IMiDz nie jest zatem jedynym </w:t>
            </w:r>
            <w:r w:rsidRPr="00CA53D6">
              <w:rPr>
                <w:rFonts w:ascii="Arial" w:hAnsi="Arial" w:cs="Arial"/>
                <w:sz w:val="24"/>
                <w:szCs w:val="24"/>
              </w:rPr>
              <w:lastRenderedPageBreak/>
              <w:t>sposobem potwierdzenia, że dany produkt jest bezpieczny do stosowania w określonym środowisku. W związku z powyższym wnosimy jak na wstępie.</w:t>
            </w:r>
          </w:p>
          <w:p w14:paraId="3DA2BEF5" w14:textId="72FB1C92"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Zamawiający dopuszcza środki do stosowania w oddziałach noworodkowych i pediatrycznych nie posiadających pozytywnej opinii Instytutu Matki i Dziecka, lecz posiadających potwierdzenie producenta o możliwości stosowania na tych oddziałach. </w:t>
            </w:r>
          </w:p>
          <w:p w14:paraId="465B74F5" w14:textId="77777777" w:rsidR="006121ED" w:rsidRPr="00CA53D6" w:rsidRDefault="006121ED" w:rsidP="00B20E07">
            <w:pPr>
              <w:spacing w:after="120" w:line="360" w:lineRule="auto"/>
              <w:ind w:left="30" w:right="-72"/>
              <w:jc w:val="both"/>
              <w:rPr>
                <w:rFonts w:ascii="Arial" w:hAnsi="Arial" w:cs="Arial"/>
                <w:sz w:val="24"/>
                <w:szCs w:val="24"/>
              </w:rPr>
            </w:pPr>
          </w:p>
          <w:p w14:paraId="3A92D4FE" w14:textId="2784A2AF"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20. Zgodnie z art. 107 pkt 1 ustawy Pzp ,jeśli zamawiając żąda złożenia przedmiotowych środków dowodowych, wykonawca składa je wraz z oferta. Ustawodawca jednoznacznie uregulował w ustawie PZP kwestie kiedy należy złożyć przedmiotowe środki dowodowe. Uznano, że środki te służą zweryfikowaniu poprawności merytorycznej złożonej oferty, dlatego winny zostać złożone przez Wykonawców wraz z ofertą. Zamawiający powinien zweryfikować żądane przedmiotowe środki dowodowe już na etapie badania ofert. Jest to najbardziej uzasadniona regulacja, dająca zamawiającemu ocenę ofert pod względem poprawności merytorycznej w odpowiednim czasie. Zamawiający będący szpitalem w szczególny sposób powinien zwrócić uwagę na profesjonalność usług jakie oferuje Wykonawca. Zamawiający w załączniku 1 do SWZ (Opis przedmiotu zamówienia) rozdział pkt.2.2 wymaga od Wykonawcy przedłożenia Zamawiającemu zestawienie preparatów i środków, które będzie używał do wykonania zamówienia (czyszczących, myjących i dezynfekcyjnych). Wykaz ten należy sporządzić wg. wzoru stanowiącego załącznik do umowy. .Dokument ten służy potwierdzeniu zgodności oferowanych usług z wymaganiami, określonymi w opisie przedmiotu zamówienia związanymi z realizacją zamówienia, czyli dokument, który powinien być przedmiotowym środkiem dowodowym złożonymi wraz z ofertą. W związku z powyższym prosimy Zamawiającego o wprowadzenie wymogu złożenia przedmiotowego środka dowodowego wraz z ofertą w postaci: Wykazu wszystkich środków dezynfekujących, myjąco-dezynfekujących, myjących, czyszczących, które będą stosowane podczas realizacji usługi. Wykaz należy sporządzić wg tabeli znajdującej się w Załączniku nr 12.7</w:t>
            </w:r>
          </w:p>
          <w:p w14:paraId="12E9CF32" w14:textId="6E308F17"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Zamawiający nie ma obowiązku wymagania złożenia przedmiotowego środka dowodowego  na etapie złożenia do oferty</w:t>
            </w:r>
            <w:r w:rsidR="008A44BF">
              <w:rPr>
                <w:rFonts w:ascii="Arial" w:hAnsi="Arial" w:cs="Arial"/>
                <w:b/>
                <w:bCs/>
                <w:sz w:val="24"/>
                <w:szCs w:val="24"/>
              </w:rPr>
              <w:t xml:space="preserve"> (zestawienie preparatów i środków czyszczących)</w:t>
            </w:r>
            <w:r w:rsidR="005C281C">
              <w:rPr>
                <w:rFonts w:ascii="Arial" w:hAnsi="Arial" w:cs="Arial"/>
                <w:b/>
                <w:bCs/>
                <w:sz w:val="24"/>
                <w:szCs w:val="24"/>
              </w:rPr>
              <w:t>, ale wymaga takiego zestawienia do umowy.</w:t>
            </w:r>
          </w:p>
          <w:p w14:paraId="2661D9B6" w14:textId="77777777" w:rsidR="006121ED" w:rsidRPr="00CA53D6" w:rsidRDefault="006121ED" w:rsidP="00B20E07">
            <w:pPr>
              <w:spacing w:after="120" w:line="360" w:lineRule="auto"/>
              <w:ind w:left="30" w:right="-72"/>
              <w:jc w:val="both"/>
              <w:rPr>
                <w:rFonts w:ascii="Arial" w:hAnsi="Arial" w:cs="Arial"/>
                <w:sz w:val="24"/>
                <w:szCs w:val="24"/>
              </w:rPr>
            </w:pPr>
          </w:p>
          <w:p w14:paraId="177DE9B9" w14:textId="2EBE6DD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21.Prosimy Zamawiającego o podanie szacunkowej wartości zamówienia zgodnie z art. 28 ustawy z dnia 11 września 2019 r.</w:t>
            </w:r>
          </w:p>
          <w:p w14:paraId="5FCF8630" w14:textId="0D85537D"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5C281C">
              <w:rPr>
                <w:rFonts w:ascii="Arial" w:hAnsi="Arial" w:cs="Arial"/>
                <w:b/>
                <w:bCs/>
                <w:sz w:val="24"/>
                <w:szCs w:val="24"/>
              </w:rPr>
              <w:t xml:space="preserve"> szacunkowa wartość znajduje się w analizie potrzeb i wymagań , którą Zamawiający dołączył jako załącznik do niniejszego pisma. </w:t>
            </w:r>
          </w:p>
          <w:p w14:paraId="5A894957" w14:textId="77777777" w:rsidR="006121ED" w:rsidRPr="00CA53D6" w:rsidRDefault="006121ED" w:rsidP="00B20E07">
            <w:pPr>
              <w:spacing w:after="120" w:line="360" w:lineRule="auto"/>
              <w:ind w:left="30" w:right="-72"/>
              <w:jc w:val="both"/>
              <w:rPr>
                <w:rFonts w:ascii="Arial" w:hAnsi="Arial" w:cs="Arial"/>
                <w:sz w:val="24"/>
                <w:szCs w:val="24"/>
              </w:rPr>
            </w:pPr>
          </w:p>
          <w:p w14:paraId="4C7ECCE2" w14:textId="375BDBBF" w:rsidR="00CA53D6" w:rsidRDefault="00CA53D6" w:rsidP="00B20E07">
            <w:pPr>
              <w:spacing w:after="120" w:line="360" w:lineRule="auto"/>
              <w:ind w:left="30" w:right="-72"/>
              <w:jc w:val="both"/>
              <w:rPr>
                <w:rFonts w:ascii="Arial" w:hAnsi="Arial" w:cs="Arial"/>
                <w:sz w:val="24"/>
                <w:szCs w:val="24"/>
              </w:rPr>
            </w:pPr>
            <w:r w:rsidRPr="008A44BF">
              <w:rPr>
                <w:rFonts w:ascii="Arial" w:hAnsi="Arial" w:cs="Arial"/>
                <w:sz w:val="24"/>
                <w:szCs w:val="24"/>
              </w:rPr>
              <w:t>22.</w:t>
            </w:r>
            <w:r w:rsidR="00C43FAE" w:rsidRPr="008A44BF">
              <w:rPr>
                <w:rFonts w:ascii="Arial" w:hAnsi="Arial" w:cs="Arial"/>
                <w:sz w:val="24"/>
                <w:szCs w:val="24"/>
              </w:rPr>
              <w:t xml:space="preserve"> </w:t>
            </w:r>
            <w:r w:rsidRPr="008A44BF">
              <w:rPr>
                <w:rFonts w:ascii="Arial" w:hAnsi="Arial" w:cs="Arial"/>
                <w:sz w:val="24"/>
                <w:szCs w:val="24"/>
              </w:rPr>
              <w:t xml:space="preserve">Czy Wykonawca ma uwzględniać w cenie </w:t>
            </w:r>
            <w:r w:rsidRPr="00CA53D6">
              <w:rPr>
                <w:rFonts w:ascii="Arial" w:hAnsi="Arial" w:cs="Arial"/>
                <w:sz w:val="24"/>
                <w:szCs w:val="24"/>
              </w:rPr>
              <w:t>ofertowej minimalne wynagrodzenie za pracę, ustalane na podstawie ustawy z 10 października 2002 roku o minimalnym wynagrodzeniu za pracę, zgodnie z Rozporządzeniem Rady Ministrów w sprawie wysokości minimalnego wynagrodzenia za pracę oraz wysokości minimalnej stawki godzinowej od 1 stycznia 2025 r. ? Czy jednak</w:t>
            </w:r>
            <w:r w:rsidR="00C43FAE">
              <w:rPr>
                <w:rFonts w:ascii="Arial" w:hAnsi="Arial" w:cs="Arial"/>
                <w:sz w:val="24"/>
                <w:szCs w:val="24"/>
              </w:rPr>
              <w:t xml:space="preserve"> </w:t>
            </w:r>
            <w:r w:rsidRPr="00CA53D6">
              <w:rPr>
                <w:rFonts w:ascii="Arial" w:hAnsi="Arial" w:cs="Arial"/>
                <w:sz w:val="24"/>
                <w:szCs w:val="24"/>
              </w:rPr>
              <w:t>Wykonawca ma kalkulować ofertę uwzględniając minimalne wynagrodzenie na dzień składania</w:t>
            </w:r>
            <w:r w:rsidR="00C43FAE">
              <w:rPr>
                <w:rFonts w:ascii="Arial" w:hAnsi="Arial" w:cs="Arial"/>
                <w:sz w:val="24"/>
                <w:szCs w:val="24"/>
              </w:rPr>
              <w:t xml:space="preserve"> </w:t>
            </w:r>
            <w:r w:rsidRPr="00CA53D6">
              <w:rPr>
                <w:rFonts w:ascii="Arial" w:hAnsi="Arial" w:cs="Arial"/>
                <w:sz w:val="24"/>
                <w:szCs w:val="24"/>
              </w:rPr>
              <w:t>ofert, a Zamawiający zwaloryzuje wynagrodzenie wykonawcy od 1 stycznia 2025 roku?</w:t>
            </w:r>
          </w:p>
          <w:p w14:paraId="4A21B653" w14:textId="46B65E37" w:rsidR="006121ED" w:rsidRPr="008A44BF"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8A44BF">
              <w:rPr>
                <w:rFonts w:ascii="Arial" w:hAnsi="Arial" w:cs="Arial"/>
                <w:b/>
                <w:bCs/>
                <w:sz w:val="24"/>
                <w:szCs w:val="24"/>
              </w:rPr>
              <w:t xml:space="preserve"> wedle cen </w:t>
            </w:r>
            <w:r w:rsidR="008A44BF" w:rsidRPr="008A44BF">
              <w:rPr>
                <w:rFonts w:ascii="Arial" w:hAnsi="Arial" w:cs="Arial"/>
                <w:b/>
                <w:bCs/>
                <w:sz w:val="24"/>
                <w:szCs w:val="24"/>
              </w:rPr>
              <w:t>od 1 stycznia 2025 roku</w:t>
            </w:r>
            <w:r w:rsidR="008A44BF">
              <w:rPr>
                <w:rFonts w:ascii="Arial" w:hAnsi="Arial" w:cs="Arial"/>
                <w:b/>
                <w:bCs/>
                <w:sz w:val="24"/>
                <w:szCs w:val="24"/>
              </w:rPr>
              <w:t>.</w:t>
            </w:r>
          </w:p>
          <w:p w14:paraId="5A09EEF9" w14:textId="77777777" w:rsidR="006121ED" w:rsidRPr="00CA53D6" w:rsidRDefault="006121ED" w:rsidP="00B20E07">
            <w:pPr>
              <w:spacing w:after="120" w:line="360" w:lineRule="auto"/>
              <w:ind w:left="30" w:right="-72"/>
              <w:jc w:val="both"/>
              <w:rPr>
                <w:rFonts w:ascii="Arial" w:hAnsi="Arial" w:cs="Arial"/>
                <w:sz w:val="24"/>
                <w:szCs w:val="24"/>
              </w:rPr>
            </w:pPr>
          </w:p>
          <w:p w14:paraId="4D6BD478" w14:textId="0A5C6F43"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23.</w:t>
            </w:r>
            <w:r w:rsidR="00C43FAE">
              <w:rPr>
                <w:rFonts w:ascii="Arial" w:hAnsi="Arial" w:cs="Arial"/>
                <w:sz w:val="24"/>
                <w:szCs w:val="24"/>
              </w:rPr>
              <w:t xml:space="preserve"> </w:t>
            </w:r>
            <w:r w:rsidRPr="00CA53D6">
              <w:rPr>
                <w:rFonts w:ascii="Arial" w:hAnsi="Arial" w:cs="Arial"/>
                <w:sz w:val="24"/>
                <w:szCs w:val="24"/>
              </w:rPr>
              <w:t>Czy Zamawiający wyraża zgodę na zaznaczenie tylko sekcja alfa w zakresie kryteriów kwalifikacji części IV JEDZ bez konieczności uzupełniania części IV A-D? Wykonawca poświadcza ogólnie spełnienie kryteriów kwalifikacji.</w:t>
            </w:r>
          </w:p>
          <w:p w14:paraId="0658D8B4" w14:textId="115F6A3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992E1D">
              <w:rPr>
                <w:rFonts w:ascii="Arial" w:hAnsi="Arial" w:cs="Arial"/>
                <w:b/>
                <w:bCs/>
                <w:sz w:val="24"/>
                <w:szCs w:val="24"/>
              </w:rPr>
              <w:t xml:space="preserve"> Tak.</w:t>
            </w:r>
          </w:p>
          <w:p w14:paraId="17252067" w14:textId="77777777" w:rsidR="006121ED" w:rsidRPr="00CA53D6" w:rsidRDefault="006121ED" w:rsidP="00B20E07">
            <w:pPr>
              <w:spacing w:after="120" w:line="360" w:lineRule="auto"/>
              <w:ind w:left="30" w:right="-72"/>
              <w:jc w:val="both"/>
              <w:rPr>
                <w:rFonts w:ascii="Arial" w:hAnsi="Arial" w:cs="Arial"/>
                <w:sz w:val="24"/>
                <w:szCs w:val="24"/>
              </w:rPr>
            </w:pPr>
          </w:p>
          <w:p w14:paraId="19D46C3B" w14:textId="197E173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24.</w:t>
            </w:r>
            <w:r w:rsidR="00C43FAE">
              <w:rPr>
                <w:rFonts w:ascii="Arial" w:hAnsi="Arial" w:cs="Arial"/>
                <w:sz w:val="24"/>
                <w:szCs w:val="24"/>
              </w:rPr>
              <w:t xml:space="preserve"> </w:t>
            </w:r>
            <w:r w:rsidRPr="00CA53D6">
              <w:rPr>
                <w:rFonts w:ascii="Arial" w:hAnsi="Arial" w:cs="Arial"/>
                <w:sz w:val="24"/>
                <w:szCs w:val="24"/>
              </w:rPr>
              <w:t>Zgodnie art. 436 ust. 3 Zamawiający ustanowił maksymalną wysokość kar umownych na poziomie aż 30% wartości umowy, wnosimy o włączenie zapisu do projektu umowy; „ Łączna maksymalna wartość kar umownych nie może przekroczyć 10% wartości, umowy brutto”. Obecny zapis powoduje, iż Wykonawcy zostaje naliczona wyższa kara umowna za nieprawidłową realizację niż w przypadku nie zrealizowania jej. Prosimy o zmniejszenie maksymalnej wysokości kar umownych.</w:t>
            </w:r>
          </w:p>
          <w:p w14:paraId="6CAA1D13" w14:textId="13D9CD04"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992E1D">
              <w:rPr>
                <w:rFonts w:ascii="Arial" w:hAnsi="Arial" w:cs="Arial"/>
                <w:b/>
                <w:bCs/>
                <w:sz w:val="24"/>
                <w:szCs w:val="24"/>
              </w:rPr>
              <w:t xml:space="preserve"> Zamawiający nie wyraża zgody. </w:t>
            </w:r>
          </w:p>
          <w:p w14:paraId="154E01DC" w14:textId="77777777" w:rsidR="006121ED" w:rsidRPr="00CA53D6" w:rsidRDefault="006121ED" w:rsidP="00B20E07">
            <w:pPr>
              <w:spacing w:after="120" w:line="360" w:lineRule="auto"/>
              <w:ind w:left="30" w:right="-72"/>
              <w:jc w:val="both"/>
              <w:rPr>
                <w:rFonts w:ascii="Arial" w:hAnsi="Arial" w:cs="Arial"/>
                <w:sz w:val="24"/>
                <w:szCs w:val="24"/>
              </w:rPr>
            </w:pPr>
          </w:p>
          <w:p w14:paraId="243CF886" w14:textId="77777777" w:rsidR="00C43FAE" w:rsidRDefault="00C43FAE" w:rsidP="00B20E07">
            <w:pPr>
              <w:spacing w:after="120" w:line="360" w:lineRule="auto"/>
              <w:ind w:left="30" w:right="-72"/>
              <w:jc w:val="both"/>
              <w:rPr>
                <w:rFonts w:ascii="Arial" w:hAnsi="Arial" w:cs="Arial"/>
                <w:sz w:val="24"/>
                <w:szCs w:val="24"/>
              </w:rPr>
            </w:pPr>
          </w:p>
          <w:p w14:paraId="57E35DB3" w14:textId="552A5F08"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lastRenderedPageBreak/>
              <w:t>25.</w:t>
            </w:r>
            <w:r w:rsidR="00C43FAE">
              <w:rPr>
                <w:rFonts w:ascii="Arial" w:hAnsi="Arial" w:cs="Arial"/>
                <w:sz w:val="24"/>
                <w:szCs w:val="24"/>
              </w:rPr>
              <w:t xml:space="preserve"> </w:t>
            </w:r>
            <w:r w:rsidRPr="00CA53D6">
              <w:rPr>
                <w:rFonts w:ascii="Arial" w:hAnsi="Arial" w:cs="Arial"/>
                <w:sz w:val="24"/>
                <w:szCs w:val="24"/>
              </w:rPr>
              <w:t>Zwracamy się z wnioskiem o wprowadzenie w wzorze umowy zapisu umożliwiającego stronom rozwiązanie umowy z miesięcznym okresem wypowiedzenia. Proponujemy wprowadzenie następującego zapisu: „Każda ze stron może wypowiedzieć umowę z ważnych powodów z zachowaniem miesięcznego okresu wypowiedzenia.” Należy zauważyć, że w przypadku umów długoterminowych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0E6D4D4D" w14:textId="639735AC"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AB471B">
              <w:rPr>
                <w:rFonts w:ascii="Arial" w:hAnsi="Arial" w:cs="Arial"/>
                <w:b/>
                <w:bCs/>
                <w:sz w:val="24"/>
                <w:szCs w:val="24"/>
              </w:rPr>
              <w:t xml:space="preserve"> Zamawiający nie wyraża zgody.</w:t>
            </w:r>
          </w:p>
          <w:p w14:paraId="558C9CEF" w14:textId="77777777" w:rsidR="006121ED" w:rsidRPr="00CA53D6" w:rsidRDefault="006121ED" w:rsidP="00B20E07">
            <w:pPr>
              <w:spacing w:after="120" w:line="360" w:lineRule="auto"/>
              <w:ind w:left="30" w:right="-72"/>
              <w:jc w:val="both"/>
              <w:rPr>
                <w:rFonts w:ascii="Arial" w:hAnsi="Arial" w:cs="Arial"/>
                <w:sz w:val="24"/>
                <w:szCs w:val="24"/>
              </w:rPr>
            </w:pPr>
          </w:p>
          <w:p w14:paraId="1BE23C1C" w14:textId="123B3999"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26.</w:t>
            </w:r>
            <w:r w:rsidR="00C43FAE">
              <w:rPr>
                <w:rFonts w:ascii="Arial" w:hAnsi="Arial" w:cs="Arial"/>
                <w:sz w:val="24"/>
                <w:szCs w:val="24"/>
              </w:rPr>
              <w:t xml:space="preserve"> </w:t>
            </w:r>
            <w:r w:rsidRPr="00CA53D6">
              <w:rPr>
                <w:rFonts w:ascii="Arial" w:hAnsi="Arial" w:cs="Arial"/>
                <w:sz w:val="24"/>
                <w:szCs w:val="24"/>
              </w:rPr>
              <w:t>Jaką kwotę przeznaczył Zmawiający na realizację tego zamówienia?</w:t>
            </w:r>
          </w:p>
          <w:p w14:paraId="53DF9393" w14:textId="6217ADA3"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AB471B">
              <w:rPr>
                <w:rFonts w:ascii="Arial" w:hAnsi="Arial" w:cs="Arial"/>
                <w:b/>
                <w:bCs/>
                <w:sz w:val="24"/>
                <w:szCs w:val="24"/>
              </w:rPr>
              <w:t xml:space="preserve"> Zamawiający poda kwotę najpóźniej przed technicznym otwarciem ofert. </w:t>
            </w:r>
          </w:p>
          <w:p w14:paraId="051D6605" w14:textId="77777777" w:rsidR="006121ED" w:rsidRPr="00CA53D6" w:rsidRDefault="006121ED" w:rsidP="00B20E07">
            <w:pPr>
              <w:spacing w:after="120" w:line="360" w:lineRule="auto"/>
              <w:ind w:left="30" w:right="-72"/>
              <w:jc w:val="both"/>
              <w:rPr>
                <w:rFonts w:ascii="Arial" w:hAnsi="Arial" w:cs="Arial"/>
                <w:sz w:val="24"/>
                <w:szCs w:val="24"/>
              </w:rPr>
            </w:pPr>
          </w:p>
          <w:p w14:paraId="20FD6170" w14:textId="432D4C5D"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27.</w:t>
            </w:r>
            <w:r w:rsidR="00C43FAE">
              <w:rPr>
                <w:rFonts w:ascii="Arial" w:hAnsi="Arial" w:cs="Arial"/>
                <w:sz w:val="24"/>
                <w:szCs w:val="24"/>
              </w:rPr>
              <w:t xml:space="preserve"> </w:t>
            </w:r>
            <w:r w:rsidRPr="00CA53D6">
              <w:rPr>
                <w:rFonts w:ascii="Arial" w:hAnsi="Arial" w:cs="Arial"/>
                <w:sz w:val="24"/>
                <w:szCs w:val="24"/>
              </w:rPr>
              <w:t xml:space="preserve">Wnosimy o zmianę o 50% wysokości kary umownej o której mowa w §17 art. 1, 2, 5. 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16 ust. 1 ustawy z dnia 11 września 2019 r prawo zamówień publicznych, które może być uzasadnioną podstawą do żądania unieważnienia postępowania o udzielenie zamówienia publicznego w trybie art. 255 ust. 6 ustawy </w:t>
            </w:r>
            <w:r w:rsidRPr="00CA53D6">
              <w:rPr>
                <w:rFonts w:ascii="Arial" w:hAnsi="Arial" w:cs="Arial"/>
                <w:sz w:val="24"/>
                <w:szCs w:val="24"/>
              </w:rPr>
              <w:lastRenderedPageBreak/>
              <w:t>prawo zamówień publicznych z uwagi, iż postępowanie jest obarczone wadą uniemożliwiającą zawarcie ważnej umowy 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w:t>
            </w:r>
          </w:p>
          <w:p w14:paraId="501ACB8A" w14:textId="13DFB16C"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Zamawiający nie wyraża zgody</w:t>
            </w:r>
            <w:r w:rsidR="00661749">
              <w:rPr>
                <w:rFonts w:ascii="Arial" w:hAnsi="Arial" w:cs="Arial"/>
                <w:b/>
                <w:bCs/>
                <w:sz w:val="24"/>
                <w:szCs w:val="24"/>
              </w:rPr>
              <w:t>.</w:t>
            </w:r>
          </w:p>
          <w:p w14:paraId="3BD75D15" w14:textId="77777777" w:rsidR="006121ED" w:rsidRPr="00CA53D6" w:rsidRDefault="006121ED" w:rsidP="00B20E07">
            <w:pPr>
              <w:spacing w:after="120" w:line="360" w:lineRule="auto"/>
              <w:ind w:left="30" w:right="-72"/>
              <w:jc w:val="both"/>
              <w:rPr>
                <w:rFonts w:ascii="Arial" w:hAnsi="Arial" w:cs="Arial"/>
                <w:sz w:val="24"/>
                <w:szCs w:val="24"/>
              </w:rPr>
            </w:pPr>
          </w:p>
          <w:p w14:paraId="2BEA6FFE" w14:textId="5D81E6DB"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28.</w:t>
            </w:r>
            <w:r w:rsidR="00C43FAE">
              <w:rPr>
                <w:rFonts w:ascii="Arial" w:hAnsi="Arial" w:cs="Arial"/>
                <w:sz w:val="24"/>
                <w:szCs w:val="24"/>
              </w:rPr>
              <w:t xml:space="preserve"> </w:t>
            </w:r>
            <w:r w:rsidRPr="00CA53D6">
              <w:rPr>
                <w:rFonts w:ascii="Arial" w:hAnsi="Arial" w:cs="Arial"/>
                <w:sz w:val="24"/>
                <w:szCs w:val="24"/>
              </w:rPr>
              <w:t>Zamawiający w załączniku nr 2 (Formularz Oferty) wskazał:</w:t>
            </w:r>
          </w:p>
          <w:p w14:paraId="5BD72535"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Utrzymanie czystości w zakresie strefy szpitalnej „białej” - 6700 m2</w:t>
            </w:r>
          </w:p>
          <w:p w14:paraId="67BB5C76"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Dezynfekcja - Utrzymanie czystości w zakresie strefy szpitalnej „białej”- 7300 m2</w:t>
            </w:r>
          </w:p>
          <w:p w14:paraId="19D6FE86"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Utrzymanie czystości w zakresie strefy „szarej”- 7600 m2</w:t>
            </w:r>
          </w:p>
          <w:p w14:paraId="67EF247B"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Natomiast w załączniku nr 12 (Projekt umowy) wskazał:</w:t>
            </w:r>
          </w:p>
          <w:p w14:paraId="5C577FAA" w14:textId="77777777" w:rsidR="00CA53D6" w:rsidRPr="00C43FAE" w:rsidRDefault="00CA53D6" w:rsidP="00B20E07">
            <w:pPr>
              <w:spacing w:after="120" w:line="360" w:lineRule="auto"/>
              <w:ind w:left="30" w:right="-72"/>
              <w:jc w:val="both"/>
              <w:rPr>
                <w:rFonts w:ascii="Arial" w:hAnsi="Arial" w:cs="Arial"/>
                <w:b/>
                <w:bCs/>
                <w:sz w:val="24"/>
                <w:szCs w:val="24"/>
              </w:rPr>
            </w:pPr>
            <w:r w:rsidRPr="00C43FAE">
              <w:rPr>
                <w:rFonts w:ascii="Arial" w:hAnsi="Arial" w:cs="Arial"/>
                <w:b/>
                <w:bCs/>
                <w:sz w:val="24"/>
                <w:szCs w:val="24"/>
              </w:rPr>
              <w:t>Powierzchnia pozioma strefy „białej” – 7600 m2,</w:t>
            </w:r>
          </w:p>
          <w:p w14:paraId="23C975B3" w14:textId="77777777" w:rsidR="00CA53D6" w:rsidRPr="00C43FAE" w:rsidRDefault="00CA53D6" w:rsidP="00B20E07">
            <w:pPr>
              <w:spacing w:after="120" w:line="360" w:lineRule="auto"/>
              <w:ind w:left="30" w:right="-72"/>
              <w:jc w:val="both"/>
              <w:rPr>
                <w:rFonts w:ascii="Arial" w:hAnsi="Arial" w:cs="Arial"/>
                <w:b/>
                <w:bCs/>
                <w:sz w:val="24"/>
                <w:szCs w:val="24"/>
              </w:rPr>
            </w:pPr>
            <w:r w:rsidRPr="00C43FAE">
              <w:rPr>
                <w:rFonts w:ascii="Arial" w:hAnsi="Arial" w:cs="Arial"/>
                <w:b/>
                <w:bCs/>
                <w:sz w:val="24"/>
                <w:szCs w:val="24"/>
              </w:rPr>
              <w:t>Powierzchnia pozioma dezynfekcja – 6700 m2</w:t>
            </w:r>
          </w:p>
          <w:p w14:paraId="02B51ECF" w14:textId="77777777" w:rsidR="00CA53D6" w:rsidRPr="00C43FAE" w:rsidRDefault="00CA53D6" w:rsidP="00B20E07">
            <w:pPr>
              <w:spacing w:after="120" w:line="360" w:lineRule="auto"/>
              <w:ind w:left="30" w:right="-72"/>
              <w:jc w:val="both"/>
              <w:rPr>
                <w:rFonts w:ascii="Arial" w:hAnsi="Arial" w:cs="Arial"/>
                <w:b/>
                <w:bCs/>
                <w:sz w:val="24"/>
                <w:szCs w:val="24"/>
              </w:rPr>
            </w:pPr>
            <w:r w:rsidRPr="00C43FAE">
              <w:rPr>
                <w:rFonts w:ascii="Arial" w:hAnsi="Arial" w:cs="Arial"/>
                <w:b/>
                <w:bCs/>
                <w:sz w:val="24"/>
                <w:szCs w:val="24"/>
              </w:rPr>
              <w:t>Powierzchnia pozioma strefy „szarej” – 7 300 m2,</w:t>
            </w:r>
          </w:p>
          <w:p w14:paraId="796BA950" w14:textId="2EFF4FF7"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Prosimy Zamawiającego o ujednolicenie zapisów dot. metrażu poszczególnych stref.</w:t>
            </w:r>
          </w:p>
          <w:p w14:paraId="28DFF10C" w14:textId="23474F4C" w:rsidR="00127307"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Zamawiający modyfikuje </w:t>
            </w:r>
            <w:r w:rsidR="008A44BF">
              <w:rPr>
                <w:rFonts w:ascii="Arial" w:hAnsi="Arial" w:cs="Arial"/>
                <w:b/>
                <w:bCs/>
                <w:sz w:val="24"/>
                <w:szCs w:val="24"/>
              </w:rPr>
              <w:t xml:space="preserve"> formularz ofertowy w zakresie metrażu</w:t>
            </w:r>
            <w:r w:rsidR="00127307">
              <w:rPr>
                <w:rFonts w:ascii="Arial" w:hAnsi="Arial" w:cs="Arial"/>
                <w:b/>
                <w:bCs/>
                <w:sz w:val="24"/>
                <w:szCs w:val="24"/>
              </w:rPr>
              <w:t xml:space="preserve"> oraz w projekcie umowy:</w:t>
            </w:r>
            <w:r w:rsidR="00057C58">
              <w:rPr>
                <w:rFonts w:ascii="Arial" w:hAnsi="Arial" w:cs="Arial"/>
                <w:b/>
                <w:bCs/>
                <w:sz w:val="24"/>
                <w:szCs w:val="24"/>
              </w:rPr>
              <w:t xml:space="preserve"> powierzchnia ogólna 22317 m2,</w:t>
            </w:r>
          </w:p>
          <w:p w14:paraId="0166E427" w14:textId="00A8101A" w:rsidR="00127307" w:rsidRPr="00C43FAE" w:rsidRDefault="00127307" w:rsidP="00127307">
            <w:pPr>
              <w:spacing w:after="120" w:line="360" w:lineRule="auto"/>
              <w:ind w:left="30" w:right="-72"/>
              <w:jc w:val="both"/>
              <w:rPr>
                <w:rFonts w:ascii="Arial" w:hAnsi="Arial" w:cs="Arial"/>
                <w:b/>
                <w:bCs/>
                <w:sz w:val="24"/>
                <w:szCs w:val="24"/>
              </w:rPr>
            </w:pPr>
            <w:r w:rsidRPr="00C43FAE">
              <w:rPr>
                <w:rFonts w:ascii="Arial" w:hAnsi="Arial" w:cs="Arial"/>
                <w:b/>
                <w:bCs/>
                <w:sz w:val="24"/>
                <w:szCs w:val="24"/>
              </w:rPr>
              <w:t xml:space="preserve">Powierzchnia pozioma strefy „białej” – </w:t>
            </w:r>
            <w:r>
              <w:rPr>
                <w:rFonts w:ascii="Arial" w:hAnsi="Arial" w:cs="Arial"/>
                <w:b/>
                <w:bCs/>
                <w:sz w:val="24"/>
                <w:szCs w:val="24"/>
              </w:rPr>
              <w:t>6917</w:t>
            </w:r>
            <w:r w:rsidRPr="00C43FAE">
              <w:rPr>
                <w:rFonts w:ascii="Arial" w:hAnsi="Arial" w:cs="Arial"/>
                <w:b/>
                <w:bCs/>
                <w:sz w:val="24"/>
                <w:szCs w:val="24"/>
              </w:rPr>
              <w:t xml:space="preserve"> m2,</w:t>
            </w:r>
          </w:p>
          <w:p w14:paraId="634B6470" w14:textId="596701BF" w:rsidR="00127307" w:rsidRPr="00C43FAE" w:rsidRDefault="00127307" w:rsidP="00127307">
            <w:pPr>
              <w:spacing w:after="120" w:line="360" w:lineRule="auto"/>
              <w:ind w:left="30" w:right="-72"/>
              <w:jc w:val="both"/>
              <w:rPr>
                <w:rFonts w:ascii="Arial" w:hAnsi="Arial" w:cs="Arial"/>
                <w:b/>
                <w:bCs/>
                <w:sz w:val="24"/>
                <w:szCs w:val="24"/>
              </w:rPr>
            </w:pPr>
            <w:r w:rsidRPr="00C43FAE">
              <w:rPr>
                <w:rFonts w:ascii="Arial" w:hAnsi="Arial" w:cs="Arial"/>
                <w:b/>
                <w:bCs/>
                <w:sz w:val="24"/>
                <w:szCs w:val="24"/>
              </w:rPr>
              <w:t xml:space="preserve">Powierzchnia pozioma dezynfekcja – </w:t>
            </w:r>
            <w:r>
              <w:rPr>
                <w:rFonts w:ascii="Arial" w:hAnsi="Arial" w:cs="Arial"/>
                <w:b/>
                <w:bCs/>
                <w:sz w:val="24"/>
                <w:szCs w:val="24"/>
              </w:rPr>
              <w:t>7800</w:t>
            </w:r>
            <w:r w:rsidRPr="00C43FAE">
              <w:rPr>
                <w:rFonts w:ascii="Arial" w:hAnsi="Arial" w:cs="Arial"/>
                <w:b/>
                <w:bCs/>
                <w:sz w:val="24"/>
                <w:szCs w:val="24"/>
              </w:rPr>
              <w:t xml:space="preserve"> m2</w:t>
            </w:r>
          </w:p>
          <w:p w14:paraId="5E590656" w14:textId="6C4F2787" w:rsidR="00127307" w:rsidRPr="00C43FAE" w:rsidRDefault="00127307" w:rsidP="00127307">
            <w:pPr>
              <w:spacing w:after="120" w:line="360" w:lineRule="auto"/>
              <w:ind w:left="30" w:right="-72"/>
              <w:jc w:val="both"/>
              <w:rPr>
                <w:rFonts w:ascii="Arial" w:hAnsi="Arial" w:cs="Arial"/>
                <w:b/>
                <w:bCs/>
                <w:sz w:val="24"/>
                <w:szCs w:val="24"/>
              </w:rPr>
            </w:pPr>
            <w:r w:rsidRPr="00C43FAE">
              <w:rPr>
                <w:rFonts w:ascii="Arial" w:hAnsi="Arial" w:cs="Arial"/>
                <w:b/>
                <w:bCs/>
                <w:sz w:val="24"/>
                <w:szCs w:val="24"/>
              </w:rPr>
              <w:t xml:space="preserve">Powierzchnia pozioma strefy „szarej” – </w:t>
            </w:r>
            <w:r w:rsidR="00661749">
              <w:rPr>
                <w:rFonts w:ascii="Arial" w:hAnsi="Arial" w:cs="Arial"/>
                <w:b/>
                <w:bCs/>
                <w:sz w:val="24"/>
                <w:szCs w:val="24"/>
              </w:rPr>
              <w:t>7600</w:t>
            </w:r>
            <w:r w:rsidRPr="00C43FAE">
              <w:rPr>
                <w:rFonts w:ascii="Arial" w:hAnsi="Arial" w:cs="Arial"/>
                <w:b/>
                <w:bCs/>
                <w:sz w:val="24"/>
                <w:szCs w:val="24"/>
              </w:rPr>
              <w:t xml:space="preserve"> m2,</w:t>
            </w:r>
          </w:p>
          <w:p w14:paraId="13AB809D" w14:textId="77777777" w:rsidR="006121ED" w:rsidRPr="00CA53D6" w:rsidRDefault="006121ED" w:rsidP="00127307">
            <w:pPr>
              <w:spacing w:after="120" w:line="360" w:lineRule="auto"/>
              <w:ind w:right="-72"/>
              <w:jc w:val="both"/>
              <w:rPr>
                <w:rFonts w:ascii="Arial" w:hAnsi="Arial" w:cs="Arial"/>
                <w:sz w:val="24"/>
                <w:szCs w:val="24"/>
              </w:rPr>
            </w:pPr>
          </w:p>
          <w:p w14:paraId="0E9BAF43" w14:textId="679CBEC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29.</w:t>
            </w:r>
            <w:r w:rsidR="00C43FAE">
              <w:rPr>
                <w:rFonts w:ascii="Arial" w:hAnsi="Arial" w:cs="Arial"/>
                <w:sz w:val="24"/>
                <w:szCs w:val="24"/>
              </w:rPr>
              <w:t xml:space="preserve"> </w:t>
            </w:r>
            <w:r w:rsidRPr="00CA53D6">
              <w:rPr>
                <w:rFonts w:ascii="Arial" w:hAnsi="Arial" w:cs="Arial"/>
                <w:sz w:val="24"/>
                <w:szCs w:val="24"/>
              </w:rPr>
              <w:t xml:space="preserve">Wnosimy o wyrażenie zgody na zatrudnienie pracowników (oprócz umowy o pracę) również na umowę zlecenie. Zatrudnianie na podstawie umowy zlecenia znajduje uzasadnienie w przypadku nieobecności, których pracodawca nie jest stanie przewidzieć i zaplanować (np. absencja chorobowa) oraz w przypadku realizacji prac wykonywanych okresowo (np. mycie okien, przeszkleń, lamp, sufitów). Umowa zlecenie przynosi kilka istotnych korzyści, szczególnie pod względem elastyczności w </w:t>
            </w:r>
            <w:r w:rsidRPr="00CA53D6">
              <w:rPr>
                <w:rFonts w:ascii="Arial" w:hAnsi="Arial" w:cs="Arial"/>
                <w:sz w:val="24"/>
                <w:szCs w:val="24"/>
              </w:rPr>
              <w:lastRenderedPageBreak/>
              <w:t>zatrudnianiu tj. Pracodawca może zatrudniać osoby na krótsze okresy lub do wykonania konkretnych zadań (np. prace okresowe) co umożliwia dostosowanie liczby pracowników do bieżących potrzeb firmy. Pracownik może wykonywać zadania w bardziej elastycznych godzinach, a pracodawca nie musi organizować stałego grafiku. Umowa zlecenie pozwala na zlecenie wykonania konkretnego zadania bez konieczności ustalania, kiedy dokładnie i gdzie ma ono zostać zrealizowane, o ile zadanie jest wykonane w określonym terminie, co w naszym przypadku tj. wykonywaniu usług utrzymania czystości daje możliwość wykorzystania wykwalikowanych pracowników już zatrudnionych na innych obiektach Wykonawcy do wykonywania czynności na rzecz Zamawiającego. W naszej ocenie brak dopuszczenia zatrudniania pracowników na umowę zlecenie oraz wprowadzenie zapisu zobowiązującego Wykonawcę do natychmiastowego uzupełnienia personelu liniowego w przypadku nieobecności stałej obsady powoduje, że każdy z Wykonawców będzie musiał zatrudnić na podstawie umowy o pracę dodatkowo kilkunastu pracowników, którzy będą codziennie przychodzić do pracy, nawet jeśli nie wystąpi żadna absencja pracownika. Nawet jeśli Wykonawca nie zatrudni dodatkowych osób na tzw. „zastępstwa”, a będzie korzystał z osób już zatrudnionych (np. w wolny od pracy dzień danego pracownika), to zgodnie z kodeksem pracy zobowiązany jest do wypłaty dodatkowego wynagrodzenia za nadgodziny. Oba powyższe przypadki tj. dodatkowy personel i nadgodziny powodują, że koszt usługi będzie znacząco wyższy od sytuacji, gdy będzie możliwość zatrudniania pracowników również na podstawie umowy zlecenia. W związku z powyższym wnosimy jak na wstępie o wyrażenie zgody na zatrudnienie pracowników na umowę zlecenie w przypadku wykonywania zadań objętych przedmiotem zamówienia jeżeli wykonywanie tych zadań nie polega na wykonaniu pracy w sposób określony w art. 22 § 1 ustawy z dnia 26 czerwca 1974 roku- Kodeks pracy (Dz.U. z 2020 poz.1320)</w:t>
            </w:r>
          </w:p>
          <w:p w14:paraId="3DFCE24C" w14:textId="4990553E"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Zamawiający nie wyraża zgody</w:t>
            </w:r>
            <w:r w:rsidR="00156975">
              <w:rPr>
                <w:rFonts w:ascii="Arial" w:hAnsi="Arial" w:cs="Arial"/>
                <w:b/>
                <w:bCs/>
                <w:sz w:val="24"/>
                <w:szCs w:val="24"/>
              </w:rPr>
              <w:t>.</w:t>
            </w:r>
          </w:p>
          <w:p w14:paraId="03506344" w14:textId="77777777" w:rsidR="006121ED" w:rsidRPr="00CA53D6" w:rsidRDefault="006121ED" w:rsidP="00B20E07">
            <w:pPr>
              <w:spacing w:after="120" w:line="360" w:lineRule="auto"/>
              <w:ind w:left="30" w:right="-72"/>
              <w:jc w:val="both"/>
              <w:rPr>
                <w:rFonts w:ascii="Arial" w:hAnsi="Arial" w:cs="Arial"/>
                <w:sz w:val="24"/>
                <w:szCs w:val="24"/>
              </w:rPr>
            </w:pPr>
          </w:p>
          <w:p w14:paraId="4C1751A8" w14:textId="2982591A"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30.</w:t>
            </w:r>
            <w:r w:rsidR="00C43FAE">
              <w:rPr>
                <w:rFonts w:ascii="Arial" w:hAnsi="Arial" w:cs="Arial"/>
                <w:sz w:val="24"/>
                <w:szCs w:val="24"/>
              </w:rPr>
              <w:t xml:space="preserve"> </w:t>
            </w:r>
            <w:r w:rsidRPr="00CA53D6">
              <w:rPr>
                <w:rFonts w:ascii="Arial" w:hAnsi="Arial" w:cs="Arial"/>
                <w:sz w:val="24"/>
                <w:szCs w:val="24"/>
              </w:rPr>
              <w:t>Czy jest znany plan remontowy na okres trwania umowy na usługi utrzymania czystości, tzn. czy są znane okresy oraz wielkości powierzchni, które podczas trwania umowy będą wyłączone z usługi. Prosimy o przedstawienie.</w:t>
            </w:r>
          </w:p>
          <w:p w14:paraId="2307AF0F" w14:textId="3B306F1D"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Plan remontowy </w:t>
            </w:r>
            <w:r w:rsidR="008A44BF">
              <w:rPr>
                <w:rFonts w:ascii="Arial" w:hAnsi="Arial" w:cs="Arial"/>
                <w:b/>
                <w:bCs/>
                <w:sz w:val="24"/>
                <w:szCs w:val="24"/>
              </w:rPr>
              <w:t xml:space="preserve">uzależniony od pozyskanych środków zewnętrznych - w chwili obecnej jest nie znany. </w:t>
            </w:r>
            <w:r w:rsidR="00127307">
              <w:rPr>
                <w:rFonts w:ascii="Arial" w:hAnsi="Arial" w:cs="Arial"/>
                <w:b/>
                <w:bCs/>
                <w:sz w:val="24"/>
                <w:szCs w:val="24"/>
              </w:rPr>
              <w:t xml:space="preserve"> </w:t>
            </w:r>
          </w:p>
          <w:p w14:paraId="08A0FC9C" w14:textId="77777777" w:rsidR="006121ED" w:rsidRPr="00CA53D6" w:rsidRDefault="006121ED" w:rsidP="00B20E07">
            <w:pPr>
              <w:spacing w:after="120" w:line="360" w:lineRule="auto"/>
              <w:ind w:left="30" w:right="-72"/>
              <w:jc w:val="both"/>
              <w:rPr>
                <w:rFonts w:ascii="Arial" w:hAnsi="Arial" w:cs="Arial"/>
                <w:sz w:val="24"/>
                <w:szCs w:val="24"/>
              </w:rPr>
            </w:pPr>
          </w:p>
          <w:p w14:paraId="0328CABA" w14:textId="78D3A9BD"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31.</w:t>
            </w:r>
            <w:r w:rsidR="00C43FAE">
              <w:rPr>
                <w:rFonts w:ascii="Arial" w:hAnsi="Arial" w:cs="Arial"/>
                <w:sz w:val="24"/>
                <w:szCs w:val="24"/>
              </w:rPr>
              <w:t xml:space="preserve"> </w:t>
            </w:r>
            <w:r w:rsidRPr="00CA53D6">
              <w:rPr>
                <w:rFonts w:ascii="Arial" w:hAnsi="Arial" w:cs="Arial"/>
                <w:sz w:val="24"/>
                <w:szCs w:val="24"/>
              </w:rPr>
              <w:t>Prosimy o wskazanie w jakich sytuacjach/komórkach mają być stosowane mopy jednorazowe?</w:t>
            </w:r>
          </w:p>
          <w:p w14:paraId="521564B1" w14:textId="41230EE1"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970A35">
              <w:rPr>
                <w:rFonts w:ascii="Arial" w:hAnsi="Arial" w:cs="Arial"/>
                <w:b/>
                <w:bCs/>
                <w:sz w:val="24"/>
                <w:szCs w:val="24"/>
              </w:rPr>
              <w:t xml:space="preserve"> </w:t>
            </w:r>
            <w:bookmarkStart w:id="0" w:name="__DdeLink__715_1896754426"/>
            <w:r w:rsidR="00970A35" w:rsidRPr="008A44BF">
              <w:rPr>
                <w:rFonts w:ascii="Arial" w:hAnsi="Arial" w:cs="Arial"/>
                <w:b/>
                <w:bCs/>
                <w:sz w:val="24"/>
                <w:szCs w:val="24"/>
              </w:rPr>
              <w:t xml:space="preserve">W salach operacyjnych, w sali zabiegowej o podwyższonym reżimie sanitarnym oraz w przypadku ogniska epidemicznego </w:t>
            </w:r>
            <w:bookmarkStart w:id="1" w:name="__DdeLink__639_273523921"/>
            <w:r w:rsidR="00970A35" w:rsidRPr="008A44BF">
              <w:rPr>
                <w:rFonts w:ascii="Arial" w:hAnsi="Arial" w:cs="Arial"/>
                <w:b/>
                <w:bCs/>
                <w:sz w:val="24"/>
                <w:szCs w:val="24"/>
              </w:rPr>
              <w:t>i sytuacji istotnej z epidemiologicznego punktu widzenia</w:t>
            </w:r>
            <w:bookmarkEnd w:id="1"/>
            <w:r w:rsidR="00970A35" w:rsidRPr="008A44BF">
              <w:rPr>
                <w:rFonts w:ascii="Arial" w:hAnsi="Arial" w:cs="Arial"/>
                <w:b/>
                <w:bCs/>
                <w:sz w:val="24"/>
                <w:szCs w:val="24"/>
              </w:rPr>
              <w:t xml:space="preserve"> – decyzją Zespołu ds. Zakażeń Szpitalnych</w:t>
            </w:r>
            <w:bookmarkEnd w:id="0"/>
            <w:r w:rsidR="00156975">
              <w:rPr>
                <w:rFonts w:ascii="Arial" w:hAnsi="Arial" w:cs="Arial"/>
                <w:b/>
                <w:bCs/>
                <w:sz w:val="24"/>
                <w:szCs w:val="24"/>
              </w:rPr>
              <w:t>.</w:t>
            </w:r>
            <w:r w:rsidR="00970A35" w:rsidRPr="008A44BF">
              <w:rPr>
                <w:rFonts w:ascii="Arial" w:hAnsi="Arial" w:cs="Arial"/>
                <w:b/>
                <w:bCs/>
                <w:sz w:val="24"/>
                <w:szCs w:val="24"/>
              </w:rPr>
              <w:br/>
            </w:r>
          </w:p>
          <w:p w14:paraId="6B23A8F3" w14:textId="77777777" w:rsidR="006121ED" w:rsidRPr="00CA53D6" w:rsidRDefault="006121ED" w:rsidP="00B20E07">
            <w:pPr>
              <w:spacing w:after="120" w:line="360" w:lineRule="auto"/>
              <w:ind w:left="30" w:right="-72"/>
              <w:jc w:val="both"/>
              <w:rPr>
                <w:rFonts w:ascii="Arial" w:hAnsi="Arial" w:cs="Arial"/>
                <w:sz w:val="24"/>
                <w:szCs w:val="24"/>
              </w:rPr>
            </w:pPr>
          </w:p>
          <w:p w14:paraId="4E3F2E17" w14:textId="74E42DD8"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32.</w:t>
            </w:r>
            <w:r w:rsidR="00C43FAE">
              <w:rPr>
                <w:rFonts w:ascii="Arial" w:hAnsi="Arial" w:cs="Arial"/>
                <w:sz w:val="24"/>
                <w:szCs w:val="24"/>
              </w:rPr>
              <w:t xml:space="preserve"> </w:t>
            </w:r>
            <w:r w:rsidRPr="00CA53D6">
              <w:rPr>
                <w:rFonts w:ascii="Arial" w:hAnsi="Arial" w:cs="Arial"/>
                <w:sz w:val="24"/>
                <w:szCs w:val="24"/>
              </w:rPr>
              <w:t>Zgodnie z SWZ Wykonawca obowiązany jest do stałego uzupełniania zgodnie z potrzebami:</w:t>
            </w:r>
          </w:p>
          <w:p w14:paraId="68D815F9"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a. dozowników ściennych, pojemników i wkładów na emulsje/mydło w płynie, ręczniki papierowe, papier toaletowy, odpady medyczne zakaźne, specjalne i pozostałe (worki foliowe zróżnicowane kolorystycznie wg. obowiązujących wymogów),</w:t>
            </w:r>
          </w:p>
          <w:p w14:paraId="44CFE7B2"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b. kubły pedałowe na odpady medyczne o charakterze zakaźnym o pojemności średniej od 35/60 l do 120 l, odporne na uszkodzenia mechaniczne, w ilości odpowiedniej do bieżących potrzeb.</w:t>
            </w:r>
          </w:p>
          <w:p w14:paraId="76F86344"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c. Kubły pedałowe odporne na uszkodzenia mechaniczne lub uchylne z pokrywą na odpady pozostałe,</w:t>
            </w:r>
          </w:p>
          <w:p w14:paraId="32050C1C" w14:textId="77777777" w:rsidR="00CA53D6" w:rsidRP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d. Kosze parkowe metalowe z wymiennym wkładem</w:t>
            </w:r>
          </w:p>
          <w:p w14:paraId="6863B498" w14:textId="19C4C23B"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W związku z powyższym oraz faktem, że Zamawiający powinien równo traktować wszystkich oferentów, prosimy o podanie ile szt w/w artykułów zostało uzupełnionych w okresie ostatnich 24 miesięcy. Żaden z Oferentów nie wykonujący wcześniej tej usługi nie jest w stanie przewidzieć ile i</w:t>
            </w:r>
            <w:r w:rsidR="00C43FAE">
              <w:rPr>
                <w:rFonts w:ascii="Arial" w:hAnsi="Arial" w:cs="Arial"/>
                <w:sz w:val="24"/>
                <w:szCs w:val="24"/>
              </w:rPr>
              <w:t xml:space="preserve"> </w:t>
            </w:r>
            <w:r w:rsidRPr="00CA53D6">
              <w:rPr>
                <w:rFonts w:ascii="Arial" w:hAnsi="Arial" w:cs="Arial"/>
                <w:sz w:val="24"/>
                <w:szCs w:val="24"/>
              </w:rPr>
              <w:t>jakiego rodzaju dozowników czy koszy na odpady należy wkalkulować do oferty. Jeden z oferentów przyjmie np. że w trakcie trwania umowy uzupełni 2 szt dozowników ściennych na ręczniki a inny 200 szt. Liczba sztuk, wyszczególnienie rodzaju i asortymentu uzupełnianego w okresie ostatnich 24 miesięcy daje każdemu z oferentów jakiś punkt odniesienia co do założeń kalkulacyjnych.</w:t>
            </w:r>
          </w:p>
          <w:p w14:paraId="60D65495" w14:textId="24B21912"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Zamawiający w załączniku nr 8 określił wymaganą ilość, wykonawca powinien oszacować 30 % uzupełnienia z powyższej listy, z każdej pozycji. </w:t>
            </w:r>
          </w:p>
          <w:p w14:paraId="2C5C0270" w14:textId="77777777" w:rsidR="006121ED" w:rsidRPr="00CA53D6" w:rsidRDefault="006121ED" w:rsidP="00B20E07">
            <w:pPr>
              <w:spacing w:after="120" w:line="360" w:lineRule="auto"/>
              <w:ind w:left="30" w:right="-72"/>
              <w:jc w:val="both"/>
              <w:rPr>
                <w:rFonts w:ascii="Arial" w:hAnsi="Arial" w:cs="Arial"/>
                <w:sz w:val="24"/>
                <w:szCs w:val="24"/>
              </w:rPr>
            </w:pPr>
          </w:p>
          <w:p w14:paraId="1F801D35" w14:textId="1977C66D"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33.</w:t>
            </w:r>
            <w:r w:rsidR="00C43FAE">
              <w:rPr>
                <w:rFonts w:ascii="Arial" w:hAnsi="Arial" w:cs="Arial"/>
                <w:sz w:val="24"/>
                <w:szCs w:val="24"/>
              </w:rPr>
              <w:t xml:space="preserve"> </w:t>
            </w:r>
            <w:r w:rsidRPr="00CA53D6">
              <w:rPr>
                <w:rFonts w:ascii="Arial" w:hAnsi="Arial" w:cs="Arial"/>
                <w:sz w:val="24"/>
                <w:szCs w:val="24"/>
              </w:rPr>
              <w:t>Prosimy o orientacyjne podanie ilości m2 przeznaczonych do zamgławiania w skali 1 miesiąca. Ewentualnie prosimy o podanie informacji w jakich przypadkach będzie uzasadniona potrzeba zlecana wykonania dezynfekcji pomieszczeń metodą zamgławiania.</w:t>
            </w:r>
          </w:p>
          <w:p w14:paraId="6C524CBE" w14:textId="314C6872" w:rsidR="006121ED" w:rsidRPr="008A44BF" w:rsidRDefault="006121ED" w:rsidP="008A44BF">
            <w:pPr>
              <w:spacing w:after="40" w:line="276" w:lineRule="auto"/>
              <w:ind w:left="30" w:right="-72"/>
              <w:jc w:val="both"/>
              <w:rPr>
                <w:rFonts w:ascii="Arial" w:hAnsi="Arial" w:cs="Arial"/>
                <w:b/>
                <w:bCs/>
                <w:sz w:val="24"/>
                <w:szCs w:val="24"/>
              </w:rPr>
            </w:pPr>
            <w:r w:rsidRPr="00035DEC">
              <w:rPr>
                <w:rFonts w:ascii="Arial" w:hAnsi="Arial" w:cs="Arial"/>
                <w:b/>
                <w:bCs/>
                <w:sz w:val="24"/>
                <w:szCs w:val="24"/>
              </w:rPr>
              <w:t>Stanowisko (wyjaśnienie) Zamawiającego</w:t>
            </w:r>
            <w:r w:rsidRPr="008A44BF">
              <w:rPr>
                <w:rFonts w:ascii="Arial" w:hAnsi="Arial" w:cs="Arial"/>
                <w:b/>
                <w:bCs/>
                <w:sz w:val="24"/>
                <w:szCs w:val="24"/>
              </w:rPr>
              <w:t>:</w:t>
            </w:r>
            <w:r w:rsidR="00970A35" w:rsidRPr="008A44BF">
              <w:rPr>
                <w:rFonts w:ascii="Arial" w:hAnsi="Arial" w:cs="Arial"/>
                <w:b/>
                <w:bCs/>
                <w:sz w:val="24"/>
                <w:szCs w:val="24"/>
              </w:rPr>
              <w:t xml:space="preserve"> Dezynfekcja pomieszczeń z dodatkowym zastosowaniem  metody zamgławiana w przypadku reżimu sanitarnego, ogniska epidemicznego czy sytuacji istotnej z epidemiologicznego punktu widzenia.</w:t>
            </w:r>
          </w:p>
          <w:p w14:paraId="23040576" w14:textId="77777777" w:rsidR="006121ED" w:rsidRPr="00CA53D6" w:rsidRDefault="006121ED" w:rsidP="00B20E07">
            <w:pPr>
              <w:spacing w:after="120" w:line="360" w:lineRule="auto"/>
              <w:ind w:left="30" w:right="-72"/>
              <w:jc w:val="both"/>
              <w:rPr>
                <w:rFonts w:ascii="Arial" w:hAnsi="Arial" w:cs="Arial"/>
                <w:sz w:val="24"/>
                <w:szCs w:val="24"/>
              </w:rPr>
            </w:pPr>
          </w:p>
          <w:p w14:paraId="7B35F498" w14:textId="2C56FCCD"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34.</w:t>
            </w:r>
            <w:r w:rsidR="00C43FAE">
              <w:rPr>
                <w:rFonts w:ascii="Arial" w:hAnsi="Arial" w:cs="Arial"/>
                <w:sz w:val="24"/>
                <w:szCs w:val="24"/>
              </w:rPr>
              <w:t xml:space="preserve"> </w:t>
            </w:r>
            <w:r w:rsidRPr="00CA53D6">
              <w:rPr>
                <w:rFonts w:ascii="Arial" w:hAnsi="Arial" w:cs="Arial"/>
                <w:sz w:val="24"/>
                <w:szCs w:val="24"/>
              </w:rPr>
              <w:t>Prosimy o informację czy przyszły Wykonawca będzie miał do dyspozycji jedynie pomieszczenia szatni objęte umową najmu (powierzchnia 24 m2)? Czy Zamawiający przewidział szatnię dla pracowników Wykonawcy inną niż pomieszczenie przeznaczano do najmu? Czy ewentualne dodatkowe pomieszczenie przeznaczone na szatnię dla pracowników Wykonawcy wyposażone jest w szafki pracownicze?</w:t>
            </w:r>
          </w:p>
          <w:p w14:paraId="7B7E10ED" w14:textId="2DA387EA"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w:t>
            </w:r>
            <w:r w:rsidR="00156975">
              <w:rPr>
                <w:rFonts w:ascii="Arial" w:hAnsi="Arial" w:cs="Arial"/>
                <w:b/>
                <w:bCs/>
                <w:sz w:val="24"/>
                <w:szCs w:val="24"/>
              </w:rPr>
              <w:t xml:space="preserve">Zamawiający </w:t>
            </w:r>
            <w:r w:rsidR="00C42399">
              <w:rPr>
                <w:rFonts w:ascii="Arial" w:hAnsi="Arial" w:cs="Arial"/>
                <w:b/>
                <w:bCs/>
                <w:sz w:val="24"/>
                <w:szCs w:val="24"/>
              </w:rPr>
              <w:t xml:space="preserve"> nie posiada</w:t>
            </w:r>
            <w:r w:rsidR="00156975">
              <w:rPr>
                <w:rFonts w:ascii="Arial" w:hAnsi="Arial" w:cs="Arial"/>
                <w:b/>
                <w:bCs/>
                <w:sz w:val="24"/>
                <w:szCs w:val="24"/>
              </w:rPr>
              <w:t xml:space="preserve">, </w:t>
            </w:r>
            <w:r w:rsidR="00127307">
              <w:rPr>
                <w:rFonts w:ascii="Arial" w:hAnsi="Arial" w:cs="Arial"/>
                <w:b/>
                <w:bCs/>
                <w:sz w:val="24"/>
                <w:szCs w:val="24"/>
              </w:rPr>
              <w:t xml:space="preserve"> pomieszczenia do najmu wyszczególnione są w umowie najmu. </w:t>
            </w:r>
          </w:p>
          <w:p w14:paraId="202D0DFB" w14:textId="77777777" w:rsidR="006121ED" w:rsidRPr="00CA53D6" w:rsidRDefault="006121ED" w:rsidP="00B20E07">
            <w:pPr>
              <w:spacing w:after="120" w:line="360" w:lineRule="auto"/>
              <w:ind w:left="30" w:right="-72"/>
              <w:jc w:val="both"/>
              <w:rPr>
                <w:rFonts w:ascii="Arial" w:hAnsi="Arial" w:cs="Arial"/>
                <w:sz w:val="24"/>
                <w:szCs w:val="24"/>
              </w:rPr>
            </w:pPr>
          </w:p>
          <w:p w14:paraId="65FB9669" w14:textId="2E5C3D86"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35.</w:t>
            </w:r>
            <w:r w:rsidR="00C43FAE">
              <w:rPr>
                <w:rFonts w:ascii="Arial" w:hAnsi="Arial" w:cs="Arial"/>
                <w:sz w:val="24"/>
                <w:szCs w:val="24"/>
              </w:rPr>
              <w:t xml:space="preserve"> </w:t>
            </w:r>
            <w:r w:rsidRPr="00CA53D6">
              <w:rPr>
                <w:rFonts w:ascii="Arial" w:hAnsi="Arial" w:cs="Arial"/>
                <w:sz w:val="24"/>
                <w:szCs w:val="24"/>
              </w:rPr>
              <w:t>Prosimy o podanie krotności koszenia traw na terenach zielonych, co będzie wskazaniem do zlecenia potrzeby koszenia trawy. Jakie są okoliczności, które uzasadniać będzie potrzebę koszenia traw (np. wysokość trawy itp.) prosimy o przedstawienie.</w:t>
            </w:r>
          </w:p>
          <w:p w14:paraId="5967B770" w14:textId="324D2E15"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w:t>
            </w:r>
            <w:r w:rsidR="00C42399">
              <w:rPr>
                <w:rFonts w:ascii="Arial" w:hAnsi="Arial" w:cs="Arial"/>
                <w:b/>
                <w:bCs/>
                <w:sz w:val="24"/>
                <w:szCs w:val="24"/>
              </w:rPr>
              <w:t xml:space="preserve">w okresie od kwietnia do października </w:t>
            </w:r>
            <w:r w:rsidR="00127307">
              <w:rPr>
                <w:rFonts w:ascii="Arial" w:hAnsi="Arial" w:cs="Arial"/>
                <w:b/>
                <w:bCs/>
                <w:sz w:val="24"/>
                <w:szCs w:val="24"/>
              </w:rPr>
              <w:t xml:space="preserve">min. </w:t>
            </w:r>
            <w:r w:rsidR="00C42399">
              <w:rPr>
                <w:rFonts w:ascii="Arial" w:hAnsi="Arial" w:cs="Arial"/>
                <w:b/>
                <w:bCs/>
                <w:sz w:val="24"/>
                <w:szCs w:val="24"/>
              </w:rPr>
              <w:t>j</w:t>
            </w:r>
            <w:r w:rsidR="00127307">
              <w:rPr>
                <w:rFonts w:ascii="Arial" w:hAnsi="Arial" w:cs="Arial"/>
                <w:b/>
                <w:bCs/>
                <w:sz w:val="24"/>
                <w:szCs w:val="24"/>
              </w:rPr>
              <w:t xml:space="preserve">eden </w:t>
            </w:r>
            <w:r w:rsidR="00C42399">
              <w:rPr>
                <w:rFonts w:ascii="Arial" w:hAnsi="Arial" w:cs="Arial"/>
                <w:b/>
                <w:bCs/>
                <w:sz w:val="24"/>
                <w:szCs w:val="24"/>
              </w:rPr>
              <w:t>r</w:t>
            </w:r>
            <w:r w:rsidR="00127307">
              <w:rPr>
                <w:rFonts w:ascii="Arial" w:hAnsi="Arial" w:cs="Arial"/>
                <w:b/>
                <w:bCs/>
                <w:sz w:val="24"/>
                <w:szCs w:val="24"/>
              </w:rPr>
              <w:t xml:space="preserve">az w miesiącu, tak by trawnik był estetyczny. </w:t>
            </w:r>
          </w:p>
          <w:p w14:paraId="23B10709" w14:textId="77777777" w:rsidR="006121ED" w:rsidRPr="00CA53D6" w:rsidRDefault="006121ED" w:rsidP="00B20E07">
            <w:pPr>
              <w:spacing w:after="120" w:line="360" w:lineRule="auto"/>
              <w:ind w:left="30" w:right="-72"/>
              <w:jc w:val="both"/>
              <w:rPr>
                <w:rFonts w:ascii="Arial" w:hAnsi="Arial" w:cs="Arial"/>
                <w:sz w:val="24"/>
                <w:szCs w:val="24"/>
              </w:rPr>
            </w:pPr>
          </w:p>
          <w:p w14:paraId="6E3E4D9A" w14:textId="7AF5355A"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36.</w:t>
            </w:r>
            <w:r w:rsidR="00C43FAE">
              <w:rPr>
                <w:rFonts w:ascii="Arial" w:hAnsi="Arial" w:cs="Arial"/>
                <w:sz w:val="24"/>
                <w:szCs w:val="24"/>
              </w:rPr>
              <w:t xml:space="preserve"> </w:t>
            </w:r>
            <w:r w:rsidRPr="00CA53D6">
              <w:rPr>
                <w:rFonts w:ascii="Arial" w:hAnsi="Arial" w:cs="Arial"/>
                <w:sz w:val="24"/>
                <w:szCs w:val="24"/>
              </w:rPr>
              <w:t>Prosimy o przedstawienie co wchodzić będzie w zakres wykonywania „innych prac ogrodniczych wskazanych przez Zamawiającego w tym sadzenie kwiatów w miejscach wyznaczonych”. Ile sadzonek kwiatów i jakich przewidujecie Państwo do zakupu przez Wykonawcę.</w:t>
            </w:r>
          </w:p>
          <w:p w14:paraId="7D45F019" w14:textId="42417EB0"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127307">
              <w:rPr>
                <w:rFonts w:ascii="Arial" w:hAnsi="Arial" w:cs="Arial"/>
                <w:b/>
                <w:bCs/>
                <w:sz w:val="24"/>
                <w:szCs w:val="24"/>
              </w:rPr>
              <w:t xml:space="preserve"> Ple</w:t>
            </w:r>
            <w:r w:rsidR="00C42399">
              <w:rPr>
                <w:rFonts w:ascii="Arial" w:hAnsi="Arial" w:cs="Arial"/>
                <w:b/>
                <w:bCs/>
                <w:sz w:val="24"/>
                <w:szCs w:val="24"/>
              </w:rPr>
              <w:t>w</w:t>
            </w:r>
            <w:r w:rsidR="00127307">
              <w:rPr>
                <w:rFonts w:ascii="Arial" w:hAnsi="Arial" w:cs="Arial"/>
                <w:b/>
                <w:bCs/>
                <w:sz w:val="24"/>
                <w:szCs w:val="24"/>
              </w:rPr>
              <w:t xml:space="preserve">ienie pielęgnacyjne, przycinanie gałęzi, natomiast do zakupu należy przewidzieć </w:t>
            </w:r>
            <w:r w:rsidR="00D830CB">
              <w:rPr>
                <w:rFonts w:ascii="Arial" w:hAnsi="Arial" w:cs="Arial"/>
                <w:b/>
                <w:bCs/>
                <w:sz w:val="24"/>
                <w:szCs w:val="24"/>
              </w:rPr>
              <w:t xml:space="preserve">ok. </w:t>
            </w:r>
            <w:r w:rsidR="00127307">
              <w:rPr>
                <w:rFonts w:ascii="Arial" w:hAnsi="Arial" w:cs="Arial"/>
                <w:b/>
                <w:bCs/>
                <w:sz w:val="24"/>
                <w:szCs w:val="24"/>
              </w:rPr>
              <w:t xml:space="preserve">100 szt </w:t>
            </w:r>
            <w:r w:rsidR="00C42399">
              <w:rPr>
                <w:rFonts w:ascii="Arial" w:hAnsi="Arial" w:cs="Arial"/>
                <w:b/>
                <w:bCs/>
                <w:sz w:val="24"/>
                <w:szCs w:val="24"/>
              </w:rPr>
              <w:t xml:space="preserve">np. </w:t>
            </w:r>
            <w:r w:rsidR="00127307">
              <w:rPr>
                <w:rFonts w:ascii="Arial" w:hAnsi="Arial" w:cs="Arial"/>
                <w:b/>
                <w:bCs/>
                <w:sz w:val="24"/>
                <w:szCs w:val="24"/>
              </w:rPr>
              <w:t>bratków</w:t>
            </w:r>
            <w:r w:rsidR="00D830CB">
              <w:rPr>
                <w:rFonts w:ascii="Arial" w:hAnsi="Arial" w:cs="Arial"/>
                <w:b/>
                <w:bCs/>
                <w:sz w:val="24"/>
                <w:szCs w:val="24"/>
              </w:rPr>
              <w:t xml:space="preserve"> lub </w:t>
            </w:r>
            <w:r w:rsidR="00127307">
              <w:rPr>
                <w:rFonts w:ascii="Arial" w:hAnsi="Arial" w:cs="Arial"/>
                <w:b/>
                <w:bCs/>
                <w:sz w:val="24"/>
                <w:szCs w:val="24"/>
              </w:rPr>
              <w:t xml:space="preserve"> aksamitek</w:t>
            </w:r>
            <w:r w:rsidR="00C42399">
              <w:rPr>
                <w:rFonts w:ascii="Arial" w:hAnsi="Arial" w:cs="Arial"/>
                <w:b/>
                <w:bCs/>
                <w:sz w:val="24"/>
                <w:szCs w:val="24"/>
              </w:rPr>
              <w:t xml:space="preserve"> rocznie.</w:t>
            </w:r>
          </w:p>
          <w:p w14:paraId="2C0CAC97" w14:textId="77777777" w:rsidR="006121ED" w:rsidRPr="00CA53D6" w:rsidRDefault="006121ED" w:rsidP="00B20E07">
            <w:pPr>
              <w:spacing w:after="120" w:line="360" w:lineRule="auto"/>
              <w:ind w:left="30" w:right="-72"/>
              <w:jc w:val="both"/>
              <w:rPr>
                <w:rFonts w:ascii="Arial" w:hAnsi="Arial" w:cs="Arial"/>
                <w:sz w:val="24"/>
                <w:szCs w:val="24"/>
              </w:rPr>
            </w:pPr>
          </w:p>
          <w:p w14:paraId="520EC661" w14:textId="7F18E7B7"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lastRenderedPageBreak/>
              <w:t>37.</w:t>
            </w:r>
            <w:r w:rsidR="00C43FAE">
              <w:rPr>
                <w:rFonts w:ascii="Arial" w:hAnsi="Arial" w:cs="Arial"/>
                <w:sz w:val="24"/>
                <w:szCs w:val="24"/>
              </w:rPr>
              <w:t xml:space="preserve"> </w:t>
            </w:r>
            <w:r w:rsidRPr="00CA53D6">
              <w:rPr>
                <w:rFonts w:ascii="Arial" w:hAnsi="Arial" w:cs="Arial"/>
                <w:sz w:val="24"/>
                <w:szCs w:val="24"/>
              </w:rPr>
              <w:t>Czy Zamawiający wymaga aby wycieraczki/maty wejściowe były serwisowane/wymieniane przez firmę zewnętrzną? Jeśli tak to proszę o wskazanie częstotliwości.</w:t>
            </w:r>
          </w:p>
          <w:p w14:paraId="7BC64B0C" w14:textId="36168061"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Tak. Zamawiający wymaga aby wycieraczk</w:t>
            </w:r>
            <w:r w:rsidR="00C42399">
              <w:rPr>
                <w:rFonts w:ascii="Arial" w:hAnsi="Arial" w:cs="Arial"/>
                <w:b/>
                <w:bCs/>
                <w:sz w:val="24"/>
                <w:szCs w:val="24"/>
              </w:rPr>
              <w:t>i</w:t>
            </w:r>
            <w:r w:rsidR="00D830CB">
              <w:rPr>
                <w:rFonts w:ascii="Arial" w:hAnsi="Arial" w:cs="Arial"/>
                <w:b/>
                <w:bCs/>
                <w:sz w:val="24"/>
                <w:szCs w:val="24"/>
              </w:rPr>
              <w:t xml:space="preserve">/maty wejściowe były serwisowane/ wymieniane przez Wykonawcę, w zależności od stopnia zabrudzenia </w:t>
            </w:r>
            <w:r w:rsidR="00C42399">
              <w:rPr>
                <w:rFonts w:ascii="Arial" w:hAnsi="Arial" w:cs="Arial"/>
                <w:b/>
                <w:bCs/>
                <w:sz w:val="24"/>
                <w:szCs w:val="24"/>
              </w:rPr>
              <w:t>i zużycia.</w:t>
            </w:r>
          </w:p>
          <w:p w14:paraId="797E4266" w14:textId="77777777" w:rsidR="006121ED" w:rsidRPr="00CA53D6" w:rsidRDefault="006121ED" w:rsidP="00B20E07">
            <w:pPr>
              <w:spacing w:after="120" w:line="360" w:lineRule="auto"/>
              <w:ind w:left="30" w:right="-72"/>
              <w:jc w:val="both"/>
              <w:rPr>
                <w:rFonts w:ascii="Arial" w:hAnsi="Arial" w:cs="Arial"/>
                <w:sz w:val="24"/>
                <w:szCs w:val="24"/>
              </w:rPr>
            </w:pPr>
          </w:p>
          <w:p w14:paraId="1667C7D3" w14:textId="0139FF47" w:rsidR="00CA53D6" w:rsidRDefault="00CA53D6" w:rsidP="00B20E07">
            <w:pPr>
              <w:spacing w:after="120" w:line="360" w:lineRule="auto"/>
              <w:ind w:left="30" w:right="-72"/>
              <w:jc w:val="both"/>
              <w:rPr>
                <w:rFonts w:ascii="Arial" w:hAnsi="Arial" w:cs="Arial"/>
                <w:sz w:val="24"/>
                <w:szCs w:val="24"/>
              </w:rPr>
            </w:pPr>
            <w:r w:rsidRPr="00CA53D6">
              <w:rPr>
                <w:rFonts w:ascii="Arial" w:hAnsi="Arial" w:cs="Arial"/>
                <w:sz w:val="24"/>
                <w:szCs w:val="24"/>
              </w:rPr>
              <w:t>38.</w:t>
            </w:r>
            <w:r w:rsidR="00C43FAE">
              <w:rPr>
                <w:rFonts w:ascii="Arial" w:hAnsi="Arial" w:cs="Arial"/>
                <w:sz w:val="24"/>
                <w:szCs w:val="24"/>
              </w:rPr>
              <w:t xml:space="preserve"> </w:t>
            </w:r>
            <w:r w:rsidRPr="00CA53D6">
              <w:rPr>
                <w:rFonts w:ascii="Arial" w:hAnsi="Arial" w:cs="Arial"/>
                <w:sz w:val="24"/>
                <w:szCs w:val="24"/>
              </w:rPr>
              <w:t>Prosimy o podanie wymiarów wycieraczek/mat wejściowych które ma zapewnić Wykonawca (30 sztuk).</w:t>
            </w:r>
          </w:p>
          <w:p w14:paraId="7247FABD" w14:textId="1D8F18BE"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Wycieraczki nie mniejsze : duże ok. 180</w:t>
            </w:r>
            <w:r w:rsidR="00C42399">
              <w:rPr>
                <w:rFonts w:ascii="Arial" w:hAnsi="Arial" w:cs="Arial"/>
                <w:b/>
                <w:bCs/>
                <w:sz w:val="24"/>
                <w:szCs w:val="24"/>
              </w:rPr>
              <w:t xml:space="preserve"> cm </w:t>
            </w:r>
            <w:r w:rsidR="00D830CB">
              <w:rPr>
                <w:rFonts w:ascii="Arial" w:hAnsi="Arial" w:cs="Arial"/>
                <w:b/>
                <w:bCs/>
                <w:sz w:val="24"/>
                <w:szCs w:val="24"/>
              </w:rPr>
              <w:t>x 120</w:t>
            </w:r>
            <w:r w:rsidR="00C42399">
              <w:rPr>
                <w:rFonts w:ascii="Arial" w:hAnsi="Arial" w:cs="Arial"/>
                <w:b/>
                <w:bCs/>
                <w:sz w:val="24"/>
                <w:szCs w:val="24"/>
              </w:rPr>
              <w:t xml:space="preserve"> cm </w:t>
            </w:r>
            <w:r w:rsidR="00D830CB">
              <w:rPr>
                <w:rFonts w:ascii="Arial" w:hAnsi="Arial" w:cs="Arial"/>
                <w:b/>
                <w:bCs/>
                <w:sz w:val="24"/>
                <w:szCs w:val="24"/>
              </w:rPr>
              <w:t>, małe nie mniejsze niż ok. 150</w:t>
            </w:r>
            <w:r w:rsidR="00C42399">
              <w:rPr>
                <w:rFonts w:ascii="Arial" w:hAnsi="Arial" w:cs="Arial"/>
                <w:b/>
                <w:bCs/>
                <w:sz w:val="24"/>
                <w:szCs w:val="24"/>
              </w:rPr>
              <w:t xml:space="preserve"> cm </w:t>
            </w:r>
            <w:r w:rsidR="00D830CB">
              <w:rPr>
                <w:rFonts w:ascii="Arial" w:hAnsi="Arial" w:cs="Arial"/>
                <w:b/>
                <w:bCs/>
                <w:sz w:val="24"/>
                <w:szCs w:val="24"/>
              </w:rPr>
              <w:t>x</w:t>
            </w:r>
            <w:r w:rsidR="00C42399">
              <w:rPr>
                <w:rFonts w:ascii="Arial" w:hAnsi="Arial" w:cs="Arial"/>
                <w:b/>
                <w:bCs/>
                <w:sz w:val="24"/>
                <w:szCs w:val="24"/>
              </w:rPr>
              <w:t xml:space="preserve"> </w:t>
            </w:r>
            <w:r w:rsidR="00D830CB">
              <w:rPr>
                <w:rFonts w:ascii="Arial" w:hAnsi="Arial" w:cs="Arial"/>
                <w:b/>
                <w:bCs/>
                <w:sz w:val="24"/>
                <w:szCs w:val="24"/>
              </w:rPr>
              <w:t>90</w:t>
            </w:r>
            <w:r w:rsidR="00C42399">
              <w:rPr>
                <w:rFonts w:ascii="Arial" w:hAnsi="Arial" w:cs="Arial"/>
                <w:b/>
                <w:bCs/>
                <w:sz w:val="24"/>
                <w:szCs w:val="24"/>
              </w:rPr>
              <w:t xml:space="preserve"> cm.</w:t>
            </w:r>
          </w:p>
          <w:p w14:paraId="2902FA45" w14:textId="77777777" w:rsidR="006121ED" w:rsidRPr="00CA53D6" w:rsidRDefault="006121ED" w:rsidP="00B20E07">
            <w:pPr>
              <w:spacing w:after="120" w:line="360" w:lineRule="auto"/>
              <w:ind w:left="30" w:right="-72"/>
              <w:jc w:val="both"/>
              <w:rPr>
                <w:rFonts w:ascii="Arial" w:hAnsi="Arial" w:cs="Arial"/>
                <w:sz w:val="24"/>
                <w:szCs w:val="24"/>
              </w:rPr>
            </w:pPr>
          </w:p>
          <w:p w14:paraId="5278BAC9" w14:textId="59B15D05" w:rsidR="0061447D" w:rsidRPr="00C42399" w:rsidRDefault="00CA53D6" w:rsidP="00C42399">
            <w:pPr>
              <w:spacing w:after="120" w:line="360" w:lineRule="auto"/>
              <w:ind w:left="30" w:right="-72"/>
              <w:jc w:val="both"/>
              <w:rPr>
                <w:rFonts w:ascii="Arial" w:hAnsi="Arial" w:cs="Arial"/>
                <w:sz w:val="24"/>
                <w:szCs w:val="24"/>
              </w:rPr>
            </w:pPr>
            <w:r w:rsidRPr="00CA53D6">
              <w:rPr>
                <w:rFonts w:ascii="Arial" w:hAnsi="Arial" w:cs="Arial"/>
                <w:sz w:val="24"/>
                <w:szCs w:val="24"/>
              </w:rPr>
              <w:t>39.</w:t>
            </w:r>
            <w:r w:rsidR="00C43FAE">
              <w:rPr>
                <w:rFonts w:ascii="Arial" w:hAnsi="Arial" w:cs="Arial"/>
                <w:sz w:val="24"/>
                <w:szCs w:val="24"/>
              </w:rPr>
              <w:t xml:space="preserve"> </w:t>
            </w:r>
            <w:r w:rsidRPr="00CA53D6">
              <w:rPr>
                <w:rFonts w:ascii="Arial" w:hAnsi="Arial" w:cs="Arial"/>
                <w:sz w:val="24"/>
                <w:szCs w:val="24"/>
              </w:rPr>
              <w:t>Prosimy o wydłużenie czasu na uzupełnienie personelu liniowego do 2 godzin. Czas wskazany przez Zamawiającego jest niewystarczający na uzupełnienie braku w przypadku nagłej absencji pracownika, gdyż w wielu przypadkach czas dojazdu do pracy osoby na zastępstwo może być dłuższy niż wskazane 60 minut. Pozostawienie zapisu w niezmienionej formie spowoduje konieczność zatrudnienia dodatkowego personelu, który będzie musiał codziennie stawiać się do pracy na wypadek ewentualnej konieczności nagłego zastępstwa co spowoduje znaczący wzrost kosztów realizacji usługi.</w:t>
            </w:r>
          </w:p>
          <w:p w14:paraId="3CB16586" w14:textId="15B4F1EA" w:rsidR="00CA53D6" w:rsidRDefault="00CA53D6" w:rsidP="00B20E07">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Zamawiający nie wyraża zgody</w:t>
            </w:r>
            <w:r w:rsidR="00C42399">
              <w:rPr>
                <w:rFonts w:ascii="Arial" w:hAnsi="Arial" w:cs="Arial"/>
                <w:b/>
                <w:bCs/>
                <w:sz w:val="24"/>
                <w:szCs w:val="24"/>
              </w:rPr>
              <w:t>.</w:t>
            </w:r>
          </w:p>
          <w:p w14:paraId="7C908D9C" w14:textId="047A08D9" w:rsidR="00CA53D6" w:rsidRPr="00CA53D6" w:rsidRDefault="00CA53D6" w:rsidP="00C42399">
            <w:pPr>
              <w:spacing w:after="40" w:line="276" w:lineRule="auto"/>
              <w:ind w:left="30" w:right="-72"/>
              <w:rPr>
                <w:rFonts w:ascii="Arial" w:hAnsi="Arial" w:cs="Arial"/>
                <w:sz w:val="24"/>
                <w:szCs w:val="24"/>
                <w:highlight w:val="darkGray"/>
              </w:rPr>
            </w:pPr>
          </w:p>
        </w:tc>
      </w:tr>
      <w:tr w:rsidR="00CA53D6" w:rsidRPr="009003D1" w14:paraId="3773E4D2" w14:textId="77777777" w:rsidTr="006121ED">
        <w:tc>
          <w:tcPr>
            <w:tcW w:w="9248" w:type="dxa"/>
            <w:shd w:val="clear" w:color="auto" w:fill="auto"/>
          </w:tcPr>
          <w:p w14:paraId="12A52182" w14:textId="77777777" w:rsidR="00CA53D6" w:rsidRPr="00035DEC" w:rsidRDefault="00CA53D6" w:rsidP="00B20E07">
            <w:pPr>
              <w:spacing w:before="60" w:after="60" w:line="276"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CA53D6">
              <w:rPr>
                <w:rFonts w:ascii="Arial" w:hAnsi="Arial" w:cs="Arial"/>
                <w:b/>
                <w:bCs/>
                <w:sz w:val="24"/>
                <w:szCs w:val="24"/>
              </w:rPr>
              <w:t>6</w:t>
            </w:r>
          </w:p>
          <w:p w14:paraId="6CDFCDBA" w14:textId="03D55EAA"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w:t>
            </w:r>
            <w:r w:rsidR="0061447D">
              <w:rPr>
                <w:rFonts w:ascii="Arial" w:hAnsi="Arial" w:cs="Arial"/>
                <w:sz w:val="24"/>
                <w:szCs w:val="24"/>
              </w:rPr>
              <w:t xml:space="preserve"> </w:t>
            </w:r>
            <w:r w:rsidRPr="00CA53D6">
              <w:rPr>
                <w:rFonts w:ascii="Arial" w:hAnsi="Arial" w:cs="Arial"/>
                <w:sz w:val="24"/>
                <w:szCs w:val="24"/>
              </w:rPr>
              <w:t>W Załączniku nr 2 do SWZ – wzór oferty na usługi Zamawiający wskazał 5 pozycji do uzupełnienia. Biorąc pod uwagę fakt, że Zamawiający narzucił minimalną ilość etatów dla poszczególnych stref (strefa biała – minimum 110 etatów, strefa szara – minimum 12 etatów, tereny zewnętrzne – minimum 6 etatów) zwracamy się z wnioskiem o potwierdzenie, że cena brutto za 1 miesiąc świadczenia usługi dla każdej z pozycji (stref) musi pokrywać wszelkie koszty obejmujące wykonanie usługi wskazanej w tej pozycji.</w:t>
            </w:r>
          </w:p>
          <w:p w14:paraId="60E45506" w14:textId="58B2246D"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Innymi słowy prosimy o potwierdzenie, że Wykonawca nie może sztucznie manipulować ceną w poszczególnych pozycjach, zawyżając lub zaniżając ją kosztem innych. Innymi słowy prosimy o potwierdzenie, że w przypadku zaoferowania w dane </w:t>
            </w:r>
            <w:r w:rsidRPr="00CA53D6">
              <w:rPr>
                <w:rFonts w:ascii="Arial" w:hAnsi="Arial" w:cs="Arial"/>
                <w:sz w:val="24"/>
                <w:szCs w:val="24"/>
              </w:rPr>
              <w:lastRenderedPageBreak/>
              <w:t>pozycji ceny X za miesiąc świadczenia usługi, cena ta musi w pełni pokryć wszelkie koszty wykonania tej usługi, bez możliwości pokrywania strat, nadwyżką z innej pozycji. W przypadku, gdy cena nie będzie pokrywała kosztów chociażby minimalnej ilości etatów dla danej strefy – Zamawiający uzna to za błąd w obliczeniu ceny.</w:t>
            </w:r>
          </w:p>
          <w:p w14:paraId="3AAEBD7D" w14:textId="390E284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w:t>
            </w:r>
            <w:r w:rsidR="00C42399">
              <w:rPr>
                <w:rFonts w:ascii="Arial" w:hAnsi="Arial" w:cs="Arial"/>
                <w:b/>
                <w:bCs/>
                <w:sz w:val="24"/>
                <w:szCs w:val="24"/>
              </w:rPr>
              <w:t>Zamawiający potwierdza, że cena brutto za 1 miesiąc świadczenia usługi dla każdej z pozycji (stref) musi pokrywać wszelkie koszty obejmujące wykonane usługi wskazanej w tej pozycji zgodnie z ustawą o wynagrodzeniu minimalnym.</w:t>
            </w:r>
            <w:r w:rsidR="00D830CB">
              <w:rPr>
                <w:rFonts w:ascii="Arial" w:hAnsi="Arial" w:cs="Arial"/>
                <w:b/>
                <w:bCs/>
                <w:sz w:val="24"/>
                <w:szCs w:val="24"/>
              </w:rPr>
              <w:t xml:space="preserve"> </w:t>
            </w:r>
          </w:p>
          <w:p w14:paraId="4567D04C" w14:textId="77777777" w:rsidR="006121ED" w:rsidRPr="00CA53D6" w:rsidRDefault="006121ED" w:rsidP="006121ED">
            <w:pPr>
              <w:spacing w:after="60" w:line="360" w:lineRule="auto"/>
              <w:ind w:right="-72"/>
              <w:jc w:val="both"/>
              <w:rPr>
                <w:rFonts w:ascii="Arial" w:hAnsi="Arial" w:cs="Arial"/>
                <w:sz w:val="24"/>
                <w:szCs w:val="24"/>
              </w:rPr>
            </w:pPr>
          </w:p>
          <w:p w14:paraId="0EA49FAD" w14:textId="4EFEE5EA"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2.</w:t>
            </w:r>
            <w:r w:rsidR="0061447D">
              <w:rPr>
                <w:rFonts w:ascii="Arial" w:hAnsi="Arial" w:cs="Arial"/>
                <w:sz w:val="24"/>
                <w:szCs w:val="24"/>
              </w:rPr>
              <w:t xml:space="preserve"> </w:t>
            </w:r>
            <w:r w:rsidRPr="00CA53D6">
              <w:rPr>
                <w:rFonts w:ascii="Arial" w:hAnsi="Arial" w:cs="Arial"/>
                <w:sz w:val="24"/>
                <w:szCs w:val="24"/>
              </w:rPr>
              <w:t>W załączniku nr 3 do opisu przedmiotu zamówienia – wykaz obiektów i wymagana liczba personelu – system pracy „strefa biała” Zamawiający wskazał, że Wymagana minimalna ilość etatów przeliczeniowych wynosi 110, do pełnego pokrycia ilości godzin pracy w komórkach organizacyjnych. W związku z powyższym:</w:t>
            </w:r>
          </w:p>
          <w:p w14:paraId="0FF940C6" w14:textId="77777777" w:rsidR="00C42399"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a)</w:t>
            </w:r>
            <w:r w:rsidR="0061447D">
              <w:rPr>
                <w:rFonts w:ascii="Arial" w:hAnsi="Arial" w:cs="Arial"/>
                <w:sz w:val="24"/>
                <w:szCs w:val="24"/>
              </w:rPr>
              <w:t xml:space="preserve"> </w:t>
            </w:r>
            <w:r w:rsidRPr="00CA53D6">
              <w:rPr>
                <w:rFonts w:ascii="Arial" w:hAnsi="Arial" w:cs="Arial"/>
                <w:sz w:val="24"/>
                <w:szCs w:val="24"/>
              </w:rPr>
              <w:t>zwracamy się z wnioskiem o potwierdzenie, że Zamawiający miał na myśli pełne 110 etatów;</w:t>
            </w:r>
            <w:r w:rsidR="00D830CB">
              <w:rPr>
                <w:rFonts w:ascii="Arial" w:hAnsi="Arial" w:cs="Arial"/>
                <w:sz w:val="24"/>
                <w:szCs w:val="24"/>
              </w:rPr>
              <w:t xml:space="preserve"> </w:t>
            </w:r>
          </w:p>
          <w:p w14:paraId="5E1AB219" w14:textId="6F2C4252" w:rsidR="00CA53D6" w:rsidRPr="00CA53D6" w:rsidRDefault="00D830CB" w:rsidP="00B20E07">
            <w:pPr>
              <w:spacing w:after="60" w:line="360" w:lineRule="auto"/>
              <w:ind w:left="30" w:right="-72"/>
              <w:jc w:val="both"/>
              <w:rPr>
                <w:rFonts w:ascii="Arial" w:hAnsi="Arial" w:cs="Arial"/>
                <w:sz w:val="24"/>
                <w:szCs w:val="24"/>
              </w:rPr>
            </w:pPr>
            <w:r w:rsidRPr="00035DEC">
              <w:rPr>
                <w:rFonts w:ascii="Arial" w:hAnsi="Arial" w:cs="Arial"/>
                <w:b/>
                <w:bCs/>
                <w:sz w:val="24"/>
                <w:szCs w:val="24"/>
              </w:rPr>
              <w:t>Stanowisko (wyjaśnienie) Zamawiającego:</w:t>
            </w:r>
            <w:r>
              <w:rPr>
                <w:rFonts w:ascii="Arial" w:hAnsi="Arial" w:cs="Arial"/>
                <w:b/>
                <w:bCs/>
                <w:sz w:val="24"/>
                <w:szCs w:val="24"/>
              </w:rPr>
              <w:t xml:space="preserve"> tak.</w:t>
            </w:r>
          </w:p>
          <w:p w14:paraId="4F774EC4" w14:textId="5CA841FF"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b)</w:t>
            </w:r>
            <w:r w:rsidR="0061447D">
              <w:rPr>
                <w:rFonts w:ascii="Arial" w:hAnsi="Arial" w:cs="Arial"/>
                <w:sz w:val="24"/>
                <w:szCs w:val="24"/>
              </w:rPr>
              <w:t xml:space="preserve"> </w:t>
            </w:r>
            <w:r w:rsidRPr="00CA53D6">
              <w:rPr>
                <w:rFonts w:ascii="Arial" w:hAnsi="Arial" w:cs="Arial"/>
                <w:sz w:val="24"/>
                <w:szCs w:val="24"/>
              </w:rPr>
              <w:t>zwracamy się z wnioskiem o dokonanie przez Zamawiającego podziału wspomnianych 110 etatów i wskazanie minimalnej liczby pełnych etatów, których zapewnienia Zamawiający wymaga dla utrzymania czystości w zakresie strefy szpitalnej „białej” (powierzchnia pozioma szpitalna) łącznie z kosztami materiałowymi (poz. 1 formularza ofertowego) oraz minimum pełnych etatów dla dezynfekcji – utrzymania czystości w zakresie strefy szpitalnej „białej” (powierzchnia pozioma dezynfekcja) łącznie z kosztami materiałowymi (poz. 2 formularza ofertowego).</w:t>
            </w:r>
          </w:p>
          <w:p w14:paraId="07635BA9" w14:textId="34FB0195"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w:t>
            </w:r>
            <w:r w:rsidR="00C42399">
              <w:rPr>
                <w:rFonts w:ascii="Arial" w:hAnsi="Arial" w:cs="Arial"/>
                <w:b/>
                <w:bCs/>
                <w:sz w:val="24"/>
                <w:szCs w:val="24"/>
              </w:rPr>
              <w:t xml:space="preserve">proporcjonalnie do metrażu. </w:t>
            </w:r>
          </w:p>
          <w:p w14:paraId="3DF8A875" w14:textId="77777777" w:rsidR="006121ED" w:rsidRPr="00CA53D6" w:rsidRDefault="006121ED" w:rsidP="00B20E07">
            <w:pPr>
              <w:spacing w:after="60" w:line="360" w:lineRule="auto"/>
              <w:ind w:left="30" w:right="-72"/>
              <w:jc w:val="both"/>
              <w:rPr>
                <w:rFonts w:ascii="Arial" w:hAnsi="Arial" w:cs="Arial"/>
                <w:sz w:val="24"/>
                <w:szCs w:val="24"/>
              </w:rPr>
            </w:pPr>
          </w:p>
          <w:p w14:paraId="684E73FA" w14:textId="09C01CFE"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3.</w:t>
            </w:r>
            <w:r w:rsidR="0061447D">
              <w:rPr>
                <w:rFonts w:ascii="Arial" w:hAnsi="Arial" w:cs="Arial"/>
                <w:sz w:val="24"/>
                <w:szCs w:val="24"/>
              </w:rPr>
              <w:t xml:space="preserve"> </w:t>
            </w:r>
            <w:r w:rsidRPr="00CA53D6">
              <w:rPr>
                <w:rFonts w:ascii="Arial" w:hAnsi="Arial" w:cs="Arial"/>
                <w:sz w:val="24"/>
                <w:szCs w:val="24"/>
              </w:rPr>
              <w:t>Zwracamy się z wnioskiem o wskazanie w jakim terminie od dnia zawarcia umowy, Zamawiający wymaga przedłożenia zestawienia preparatów i środków, których Wykonawca będzie używał do wykonania zamówienia, sporządzonego według wzoru stanowiącego załącznik do umowy (vide: pkt. 2.2. Załącznika nr 1 do SWZ – Opis przedmiotu zamówienia).</w:t>
            </w:r>
          </w:p>
          <w:p w14:paraId="664DA793" w14:textId="5894C7F7"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Najpóźniej  </w:t>
            </w:r>
            <w:r w:rsidR="00C42399">
              <w:rPr>
                <w:rFonts w:ascii="Arial" w:hAnsi="Arial" w:cs="Arial"/>
                <w:b/>
                <w:bCs/>
                <w:sz w:val="24"/>
                <w:szCs w:val="24"/>
              </w:rPr>
              <w:t xml:space="preserve">w </w:t>
            </w:r>
            <w:r w:rsidR="00D830CB">
              <w:rPr>
                <w:rFonts w:ascii="Arial" w:hAnsi="Arial" w:cs="Arial"/>
                <w:b/>
                <w:bCs/>
                <w:sz w:val="24"/>
                <w:szCs w:val="24"/>
              </w:rPr>
              <w:t xml:space="preserve">momencie zawarcia umowy. </w:t>
            </w:r>
          </w:p>
          <w:p w14:paraId="2A24F166" w14:textId="77777777" w:rsidR="006121ED" w:rsidRPr="00CA53D6" w:rsidRDefault="006121ED" w:rsidP="00B20E07">
            <w:pPr>
              <w:spacing w:after="60" w:line="360" w:lineRule="auto"/>
              <w:ind w:left="30" w:right="-72"/>
              <w:jc w:val="both"/>
              <w:rPr>
                <w:rFonts w:ascii="Arial" w:hAnsi="Arial" w:cs="Arial"/>
                <w:sz w:val="24"/>
                <w:szCs w:val="24"/>
              </w:rPr>
            </w:pPr>
          </w:p>
          <w:p w14:paraId="15F41038" w14:textId="4C22A438"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lastRenderedPageBreak/>
              <w:t>4.</w:t>
            </w:r>
            <w:r w:rsidR="0061447D">
              <w:rPr>
                <w:rFonts w:ascii="Arial" w:hAnsi="Arial" w:cs="Arial"/>
                <w:sz w:val="24"/>
                <w:szCs w:val="24"/>
              </w:rPr>
              <w:t xml:space="preserve"> </w:t>
            </w:r>
            <w:r w:rsidRPr="00CA53D6">
              <w:rPr>
                <w:rFonts w:ascii="Arial" w:hAnsi="Arial" w:cs="Arial"/>
                <w:sz w:val="24"/>
                <w:szCs w:val="24"/>
              </w:rPr>
              <w:t>Zwracamy się z wnioskiem o potwierdzenie, że Zamawiający wskazując w pkt. 2.2.2. OPZ, że Wykonawca jest zobowiązany do załączenia oświadczeń o dopuszczeniu produktu do obrotu i używania, zgodnie z obowiązującym prawem - do oferty, Zamawiający miał na myśli wypełniony załącznik nr 4 do SWZ – Oświadczenie wykonawcy dot. dopuszczenia środków koniecznych do realizacji usługi. Pytanie Wykonawcy wynika z faktu użycia przez Zamawiającego w pkt. 2.2.2. OPZ liczby mnogiej – oświadczeń, podczas gdy wspomniany załącznik obejmuje jedno oświadczenie.</w:t>
            </w:r>
          </w:p>
          <w:p w14:paraId="4EC4CC91" w14:textId="10CBD34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Jedno oświadczenie – załącznik nr 4 do SWZ- Oświadczenie wykonawcy dot. dopuszczenia środków koniecznych do realizacji usługi. </w:t>
            </w:r>
          </w:p>
          <w:p w14:paraId="6802CECF" w14:textId="77777777" w:rsidR="006121ED" w:rsidRPr="00CA53D6" w:rsidRDefault="006121ED" w:rsidP="00B20E07">
            <w:pPr>
              <w:spacing w:after="60" w:line="360" w:lineRule="auto"/>
              <w:ind w:left="30" w:right="-72"/>
              <w:jc w:val="both"/>
              <w:rPr>
                <w:rFonts w:ascii="Arial" w:hAnsi="Arial" w:cs="Arial"/>
                <w:sz w:val="24"/>
                <w:szCs w:val="24"/>
              </w:rPr>
            </w:pPr>
          </w:p>
          <w:p w14:paraId="7114A4EC" w14:textId="6EE8A9B2"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5.</w:t>
            </w:r>
            <w:r w:rsidR="0061447D">
              <w:rPr>
                <w:rFonts w:ascii="Arial" w:hAnsi="Arial" w:cs="Arial"/>
                <w:sz w:val="24"/>
                <w:szCs w:val="24"/>
              </w:rPr>
              <w:t xml:space="preserve"> </w:t>
            </w:r>
            <w:r w:rsidRPr="00CA53D6">
              <w:rPr>
                <w:rFonts w:ascii="Arial" w:hAnsi="Arial" w:cs="Arial"/>
                <w:sz w:val="24"/>
                <w:szCs w:val="24"/>
              </w:rPr>
              <w:t>Prosimy o potwierdzenie, że pod pojęciem nowego sprzętu, nienoszącego znamion użytkowania Zamawiający miał na myśli sprzęt nieużywany w innym szpitalu.</w:t>
            </w:r>
          </w:p>
          <w:p w14:paraId="484CF48A" w14:textId="1CA665C5"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Nowy, nie używany zgodny z SWZ.</w:t>
            </w:r>
          </w:p>
          <w:p w14:paraId="6EC2F564" w14:textId="77777777" w:rsidR="006121ED" w:rsidRPr="00CA53D6" w:rsidRDefault="006121ED" w:rsidP="00B20E07">
            <w:pPr>
              <w:spacing w:after="60" w:line="360" w:lineRule="auto"/>
              <w:ind w:left="30" w:right="-72"/>
              <w:jc w:val="both"/>
              <w:rPr>
                <w:rFonts w:ascii="Arial" w:hAnsi="Arial" w:cs="Arial"/>
                <w:sz w:val="24"/>
                <w:szCs w:val="24"/>
              </w:rPr>
            </w:pPr>
          </w:p>
          <w:p w14:paraId="09F0ABEC" w14:textId="4B4E2BAC"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6.</w:t>
            </w:r>
            <w:r w:rsidR="0061447D">
              <w:rPr>
                <w:rFonts w:ascii="Arial" w:hAnsi="Arial" w:cs="Arial"/>
                <w:sz w:val="24"/>
                <w:szCs w:val="24"/>
              </w:rPr>
              <w:t xml:space="preserve"> </w:t>
            </w:r>
            <w:r w:rsidRPr="00CA53D6">
              <w:rPr>
                <w:rFonts w:ascii="Arial" w:hAnsi="Arial" w:cs="Arial"/>
                <w:sz w:val="24"/>
                <w:szCs w:val="24"/>
              </w:rPr>
              <w:t>Czy w przypadku prania mopów w pralni świadczącej profesjonalne usługi prania, Zamawiający wymagania wykazania tego faktu w pkt. 3.4. formularza ofertowego, tj. wskazania, że Wykonawca zamierza powierzyć pranie mopów podwykonawcy?</w:t>
            </w:r>
          </w:p>
          <w:p w14:paraId="59A1591D" w14:textId="5EC82D10" w:rsidR="0004314C" w:rsidRDefault="006121ED" w:rsidP="0004314C">
            <w:pPr>
              <w:spacing w:after="40" w:line="276" w:lineRule="auto"/>
              <w:ind w:left="30" w:right="-72"/>
            </w:pPr>
            <w:r w:rsidRPr="00035DEC">
              <w:rPr>
                <w:rFonts w:ascii="Arial" w:hAnsi="Arial" w:cs="Arial"/>
                <w:b/>
                <w:bCs/>
                <w:sz w:val="24"/>
                <w:szCs w:val="24"/>
              </w:rPr>
              <w:t>Stanowisko (wyjaśnienie) Zamawiającego:</w:t>
            </w:r>
            <w:r w:rsidR="00D830CB">
              <w:rPr>
                <w:rFonts w:ascii="Arial" w:hAnsi="Arial" w:cs="Arial"/>
                <w:b/>
                <w:bCs/>
                <w:sz w:val="24"/>
                <w:szCs w:val="24"/>
              </w:rPr>
              <w:t xml:space="preserve"> Tak.</w:t>
            </w:r>
            <w:r w:rsidR="0004314C">
              <w:rPr>
                <w:rFonts w:ascii="Arial" w:hAnsi="Arial" w:cs="Arial"/>
                <w:b/>
                <w:bCs/>
                <w:sz w:val="24"/>
                <w:szCs w:val="24"/>
              </w:rPr>
              <w:t xml:space="preserve"> </w:t>
            </w:r>
          </w:p>
          <w:p w14:paraId="10EE41A6" w14:textId="77777777" w:rsidR="006121ED" w:rsidRPr="00CA53D6" w:rsidRDefault="006121ED" w:rsidP="00C42399">
            <w:pPr>
              <w:spacing w:after="60" w:line="360" w:lineRule="auto"/>
              <w:ind w:right="-72"/>
              <w:jc w:val="both"/>
              <w:rPr>
                <w:rFonts w:ascii="Arial" w:hAnsi="Arial" w:cs="Arial"/>
                <w:sz w:val="24"/>
                <w:szCs w:val="24"/>
              </w:rPr>
            </w:pPr>
          </w:p>
          <w:p w14:paraId="31C19CB6" w14:textId="3E185EA7"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7.</w:t>
            </w:r>
            <w:r w:rsidR="0061447D">
              <w:rPr>
                <w:rFonts w:ascii="Arial" w:hAnsi="Arial" w:cs="Arial"/>
                <w:sz w:val="24"/>
                <w:szCs w:val="24"/>
              </w:rPr>
              <w:t xml:space="preserve"> </w:t>
            </w:r>
            <w:r w:rsidRPr="00CA53D6">
              <w:rPr>
                <w:rFonts w:ascii="Arial" w:hAnsi="Arial" w:cs="Arial"/>
                <w:sz w:val="24"/>
                <w:szCs w:val="24"/>
              </w:rPr>
              <w:t>Co Zamawiający rozumie pod pojęciem „kwalifikacji zawodowych”, o których mowa w pkt 3.15.OPZ?</w:t>
            </w:r>
          </w:p>
          <w:p w14:paraId="77AA7AE5" w14:textId="247EB798"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Zamawiający wykreśla sformułowanie „kwalifikacje zawodowe” </w:t>
            </w:r>
          </w:p>
          <w:p w14:paraId="47F40682" w14:textId="77777777" w:rsidR="006121ED" w:rsidRPr="00CA53D6" w:rsidRDefault="006121ED" w:rsidP="00B20E07">
            <w:pPr>
              <w:spacing w:after="60" w:line="360" w:lineRule="auto"/>
              <w:ind w:left="30" w:right="-72"/>
              <w:jc w:val="both"/>
              <w:rPr>
                <w:rFonts w:ascii="Arial" w:hAnsi="Arial" w:cs="Arial"/>
                <w:sz w:val="24"/>
                <w:szCs w:val="24"/>
              </w:rPr>
            </w:pPr>
          </w:p>
          <w:p w14:paraId="4E3E7956" w14:textId="582CEC3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8.</w:t>
            </w:r>
            <w:r w:rsidR="0061447D">
              <w:rPr>
                <w:rFonts w:ascii="Arial" w:hAnsi="Arial" w:cs="Arial"/>
                <w:sz w:val="24"/>
                <w:szCs w:val="24"/>
              </w:rPr>
              <w:t xml:space="preserve"> </w:t>
            </w:r>
            <w:r w:rsidRPr="00CA53D6">
              <w:rPr>
                <w:rFonts w:ascii="Arial" w:hAnsi="Arial" w:cs="Arial"/>
                <w:sz w:val="24"/>
                <w:szCs w:val="24"/>
              </w:rPr>
              <w:t>Zwracamy si</w:t>
            </w:r>
            <w:r w:rsidR="00C03A63">
              <w:rPr>
                <w:rFonts w:ascii="Arial" w:hAnsi="Arial" w:cs="Arial"/>
                <w:sz w:val="24"/>
                <w:szCs w:val="24"/>
              </w:rPr>
              <w:t>ę</w:t>
            </w:r>
            <w:r w:rsidRPr="00CA53D6">
              <w:rPr>
                <w:rFonts w:ascii="Arial" w:hAnsi="Arial" w:cs="Arial"/>
                <w:sz w:val="24"/>
                <w:szCs w:val="24"/>
              </w:rPr>
              <w:t xml:space="preserve"> z wnioskiem o zdefiniowanie minimalnego zakresu </w:t>
            </w:r>
            <w:r w:rsidR="00C03A63">
              <w:rPr>
                <w:rFonts w:ascii="Arial" w:hAnsi="Arial" w:cs="Arial"/>
                <w:sz w:val="24"/>
                <w:szCs w:val="24"/>
              </w:rPr>
              <w:t>ś</w:t>
            </w:r>
            <w:r w:rsidRPr="00CA53D6">
              <w:rPr>
                <w:rFonts w:ascii="Arial" w:hAnsi="Arial" w:cs="Arial"/>
                <w:sz w:val="24"/>
                <w:szCs w:val="24"/>
              </w:rPr>
              <w:t>wiadczenia Wykonawcy na podstawie Umowy, w razie dokonania przez Zamawiaj</w:t>
            </w:r>
            <w:r w:rsidR="006121ED">
              <w:rPr>
                <w:rFonts w:ascii="Arial" w:hAnsi="Arial" w:cs="Arial"/>
                <w:sz w:val="24"/>
                <w:szCs w:val="24"/>
              </w:rPr>
              <w:t>ą</w:t>
            </w:r>
            <w:r w:rsidRPr="00CA53D6">
              <w:rPr>
                <w:rFonts w:ascii="Arial" w:hAnsi="Arial" w:cs="Arial"/>
                <w:sz w:val="24"/>
                <w:szCs w:val="24"/>
              </w:rPr>
              <w:t>cego zmniejszenia zakresu us.ug.</w:t>
            </w:r>
          </w:p>
          <w:p w14:paraId="4DC1BB5F" w14:textId="74C79B24"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W </w:t>
            </w:r>
            <w:r w:rsidR="00C03A63">
              <w:rPr>
                <w:rFonts w:ascii="Arial" w:hAnsi="Arial" w:cs="Arial"/>
                <w:sz w:val="24"/>
                <w:szCs w:val="24"/>
              </w:rPr>
              <w:t>ś</w:t>
            </w:r>
            <w:r w:rsidRPr="00CA53D6">
              <w:rPr>
                <w:rFonts w:ascii="Arial" w:hAnsi="Arial" w:cs="Arial"/>
                <w:sz w:val="24"/>
                <w:szCs w:val="24"/>
              </w:rPr>
              <w:t>wietle art. 433 pkt 4 ustawy z dnia 11 wrze</w:t>
            </w:r>
            <w:r w:rsidR="00C03A63">
              <w:rPr>
                <w:rFonts w:ascii="Arial" w:hAnsi="Arial" w:cs="Arial"/>
                <w:sz w:val="24"/>
                <w:szCs w:val="24"/>
              </w:rPr>
              <w:t>ś</w:t>
            </w:r>
            <w:r w:rsidRPr="00CA53D6">
              <w:rPr>
                <w:rFonts w:ascii="Arial" w:hAnsi="Arial" w:cs="Arial"/>
                <w:sz w:val="24"/>
                <w:szCs w:val="24"/>
              </w:rPr>
              <w:t xml:space="preserve">nia 2019 r. Prawo </w:t>
            </w:r>
            <w:r w:rsidR="006121ED" w:rsidRPr="00CA53D6">
              <w:rPr>
                <w:rFonts w:ascii="Arial" w:hAnsi="Arial" w:cs="Arial"/>
                <w:sz w:val="24"/>
                <w:szCs w:val="24"/>
              </w:rPr>
              <w:t>zamówie</w:t>
            </w:r>
            <w:r w:rsidR="006121ED">
              <w:rPr>
                <w:rFonts w:ascii="Arial" w:hAnsi="Arial" w:cs="Arial"/>
                <w:sz w:val="24"/>
                <w:szCs w:val="24"/>
              </w:rPr>
              <w:t>ń</w:t>
            </w:r>
            <w:r w:rsidRPr="00CA53D6">
              <w:rPr>
                <w:rFonts w:ascii="Arial" w:hAnsi="Arial" w:cs="Arial"/>
                <w:sz w:val="24"/>
                <w:szCs w:val="24"/>
              </w:rPr>
              <w:t xml:space="preserve"> publicznych (dalej jako: .p.z.p.h) niedozwolonym jest wprowadzenie do umowy postanowie</w:t>
            </w:r>
            <w:r w:rsidR="00C03A63">
              <w:rPr>
                <w:rFonts w:ascii="Arial" w:hAnsi="Arial" w:cs="Arial"/>
                <w:sz w:val="24"/>
                <w:szCs w:val="24"/>
              </w:rPr>
              <w:t>ń</w:t>
            </w:r>
            <w:r w:rsidRPr="00CA53D6">
              <w:rPr>
                <w:rFonts w:ascii="Arial" w:hAnsi="Arial" w:cs="Arial"/>
                <w:sz w:val="24"/>
                <w:szCs w:val="24"/>
              </w:rPr>
              <w:t>. zwi</w:t>
            </w:r>
            <w:r w:rsidR="00C03A63">
              <w:rPr>
                <w:rFonts w:ascii="Arial" w:hAnsi="Arial" w:cs="Arial"/>
                <w:sz w:val="24"/>
                <w:szCs w:val="24"/>
              </w:rPr>
              <w:t>ą</w:t>
            </w:r>
            <w:r w:rsidRPr="00CA53D6">
              <w:rPr>
                <w:rFonts w:ascii="Arial" w:hAnsi="Arial" w:cs="Arial"/>
                <w:sz w:val="24"/>
                <w:szCs w:val="24"/>
              </w:rPr>
              <w:t>zanych z mo</w:t>
            </w:r>
            <w:r w:rsidR="00C03A63">
              <w:rPr>
                <w:rFonts w:ascii="Arial" w:hAnsi="Arial" w:cs="Arial"/>
                <w:sz w:val="24"/>
                <w:szCs w:val="24"/>
              </w:rPr>
              <w:t>ż</w:t>
            </w:r>
            <w:r w:rsidRPr="00CA53D6">
              <w:rPr>
                <w:rFonts w:ascii="Arial" w:hAnsi="Arial" w:cs="Arial"/>
                <w:sz w:val="24"/>
                <w:szCs w:val="24"/>
              </w:rPr>
              <w:t>liwo</w:t>
            </w:r>
            <w:r w:rsidR="00C03A63">
              <w:rPr>
                <w:rFonts w:ascii="Arial" w:hAnsi="Arial" w:cs="Arial"/>
                <w:sz w:val="24"/>
                <w:szCs w:val="24"/>
              </w:rPr>
              <w:t>ś</w:t>
            </w:r>
            <w:r w:rsidRPr="00CA53D6">
              <w:rPr>
                <w:rFonts w:ascii="Arial" w:hAnsi="Arial" w:cs="Arial"/>
                <w:sz w:val="24"/>
                <w:szCs w:val="24"/>
              </w:rPr>
              <w:t>ci</w:t>
            </w:r>
            <w:r w:rsidR="00C03A63">
              <w:rPr>
                <w:rFonts w:ascii="Arial" w:hAnsi="Arial" w:cs="Arial"/>
                <w:sz w:val="24"/>
                <w:szCs w:val="24"/>
              </w:rPr>
              <w:t>ą</w:t>
            </w:r>
            <w:r w:rsidRPr="00CA53D6">
              <w:rPr>
                <w:rFonts w:ascii="Arial" w:hAnsi="Arial" w:cs="Arial"/>
                <w:sz w:val="24"/>
                <w:szCs w:val="24"/>
              </w:rPr>
              <w:t xml:space="preserve"> ograniczenia zakresu </w:t>
            </w:r>
            <w:r w:rsidR="00C03A63" w:rsidRPr="00CA53D6">
              <w:rPr>
                <w:rFonts w:ascii="Arial" w:hAnsi="Arial" w:cs="Arial"/>
                <w:sz w:val="24"/>
                <w:szCs w:val="24"/>
              </w:rPr>
              <w:t>zamówienia</w:t>
            </w:r>
            <w:r w:rsidRPr="00CA53D6">
              <w:rPr>
                <w:rFonts w:ascii="Arial" w:hAnsi="Arial" w:cs="Arial"/>
                <w:sz w:val="24"/>
                <w:szCs w:val="24"/>
              </w:rPr>
              <w:t xml:space="preserve"> przez zamawiaj</w:t>
            </w:r>
            <w:r w:rsidR="00C03A63">
              <w:rPr>
                <w:rFonts w:ascii="Arial" w:hAnsi="Arial" w:cs="Arial"/>
                <w:sz w:val="24"/>
                <w:szCs w:val="24"/>
              </w:rPr>
              <w:t>ą</w:t>
            </w:r>
            <w:r w:rsidRPr="00CA53D6">
              <w:rPr>
                <w:rFonts w:ascii="Arial" w:hAnsi="Arial" w:cs="Arial"/>
                <w:sz w:val="24"/>
                <w:szCs w:val="24"/>
              </w:rPr>
              <w:t>cego bez wskazania minimalnej warto</w:t>
            </w:r>
            <w:r w:rsidR="00C03A63">
              <w:rPr>
                <w:rFonts w:ascii="Arial" w:hAnsi="Arial" w:cs="Arial"/>
                <w:sz w:val="24"/>
                <w:szCs w:val="24"/>
              </w:rPr>
              <w:t>ś</w:t>
            </w:r>
            <w:r w:rsidRPr="00CA53D6">
              <w:rPr>
                <w:rFonts w:ascii="Arial" w:hAnsi="Arial" w:cs="Arial"/>
                <w:sz w:val="24"/>
                <w:szCs w:val="24"/>
              </w:rPr>
              <w:t>ci lub wielko</w:t>
            </w:r>
            <w:r w:rsidR="00C03A63">
              <w:rPr>
                <w:rFonts w:ascii="Arial" w:hAnsi="Arial" w:cs="Arial"/>
                <w:sz w:val="24"/>
                <w:szCs w:val="24"/>
              </w:rPr>
              <w:t>ś</w:t>
            </w:r>
            <w:r w:rsidRPr="00CA53D6">
              <w:rPr>
                <w:rFonts w:ascii="Arial" w:hAnsi="Arial" w:cs="Arial"/>
                <w:sz w:val="24"/>
                <w:szCs w:val="24"/>
              </w:rPr>
              <w:t xml:space="preserve">ci </w:t>
            </w:r>
            <w:r w:rsidR="00C03A63">
              <w:rPr>
                <w:rFonts w:ascii="Arial" w:hAnsi="Arial" w:cs="Arial"/>
                <w:sz w:val="24"/>
                <w:szCs w:val="24"/>
              </w:rPr>
              <w:t>ś</w:t>
            </w:r>
            <w:r w:rsidRPr="00CA53D6">
              <w:rPr>
                <w:rFonts w:ascii="Arial" w:hAnsi="Arial" w:cs="Arial"/>
                <w:sz w:val="24"/>
                <w:szCs w:val="24"/>
              </w:rPr>
              <w:t>wiadcze</w:t>
            </w:r>
            <w:r w:rsidR="00C03A63">
              <w:rPr>
                <w:rFonts w:ascii="Arial" w:hAnsi="Arial" w:cs="Arial"/>
                <w:sz w:val="24"/>
                <w:szCs w:val="24"/>
              </w:rPr>
              <w:t>ń</w:t>
            </w:r>
            <w:r w:rsidRPr="00CA53D6">
              <w:rPr>
                <w:rFonts w:ascii="Arial" w:hAnsi="Arial" w:cs="Arial"/>
                <w:sz w:val="24"/>
                <w:szCs w:val="24"/>
              </w:rPr>
              <w:t xml:space="preserve"> stron. Co </w:t>
            </w:r>
            <w:r w:rsidRPr="00CA53D6">
              <w:rPr>
                <w:rFonts w:ascii="Arial" w:hAnsi="Arial" w:cs="Arial"/>
                <w:sz w:val="24"/>
                <w:szCs w:val="24"/>
              </w:rPr>
              <w:lastRenderedPageBreak/>
              <w:t>do zasady mo</w:t>
            </w:r>
            <w:r w:rsidR="00C03A63">
              <w:rPr>
                <w:rFonts w:ascii="Arial" w:hAnsi="Arial" w:cs="Arial"/>
                <w:sz w:val="24"/>
                <w:szCs w:val="24"/>
              </w:rPr>
              <w:t>ż</w:t>
            </w:r>
            <w:r w:rsidRPr="00CA53D6">
              <w:rPr>
                <w:rFonts w:ascii="Arial" w:hAnsi="Arial" w:cs="Arial"/>
                <w:sz w:val="24"/>
                <w:szCs w:val="24"/>
              </w:rPr>
              <w:t xml:space="preserve">liwe jest ograniczenie zakresu </w:t>
            </w:r>
            <w:r w:rsidR="00C03A63" w:rsidRPr="00CA53D6">
              <w:rPr>
                <w:rFonts w:ascii="Arial" w:hAnsi="Arial" w:cs="Arial"/>
                <w:sz w:val="24"/>
                <w:szCs w:val="24"/>
              </w:rPr>
              <w:t>zamówienia</w:t>
            </w:r>
            <w:r w:rsidRPr="00CA53D6">
              <w:rPr>
                <w:rFonts w:ascii="Arial" w:hAnsi="Arial" w:cs="Arial"/>
                <w:sz w:val="24"/>
                <w:szCs w:val="24"/>
              </w:rPr>
              <w:t xml:space="preserve"> przez zamawiaj</w:t>
            </w:r>
            <w:r w:rsidR="00C03A63">
              <w:rPr>
                <w:rFonts w:ascii="Arial" w:hAnsi="Arial" w:cs="Arial"/>
                <w:sz w:val="24"/>
                <w:szCs w:val="24"/>
              </w:rPr>
              <w:t>ą</w:t>
            </w:r>
            <w:r w:rsidRPr="00CA53D6">
              <w:rPr>
                <w:rFonts w:ascii="Arial" w:hAnsi="Arial" w:cs="Arial"/>
                <w:sz w:val="24"/>
                <w:szCs w:val="24"/>
              </w:rPr>
              <w:t>cego, je</w:t>
            </w:r>
            <w:r w:rsidR="00C03A63">
              <w:rPr>
                <w:rFonts w:ascii="Arial" w:hAnsi="Arial" w:cs="Arial"/>
                <w:sz w:val="24"/>
                <w:szCs w:val="24"/>
              </w:rPr>
              <w:t>ż</w:t>
            </w:r>
            <w:r w:rsidRPr="00CA53D6">
              <w:rPr>
                <w:rFonts w:ascii="Arial" w:hAnsi="Arial" w:cs="Arial"/>
                <w:sz w:val="24"/>
                <w:szCs w:val="24"/>
              </w:rPr>
              <w:t>eli zamawiaj</w:t>
            </w:r>
            <w:r w:rsidR="00C03A63">
              <w:rPr>
                <w:rFonts w:ascii="Arial" w:hAnsi="Arial" w:cs="Arial"/>
                <w:sz w:val="24"/>
                <w:szCs w:val="24"/>
              </w:rPr>
              <w:t>ą</w:t>
            </w:r>
            <w:r w:rsidRPr="00CA53D6">
              <w:rPr>
                <w:rFonts w:ascii="Arial" w:hAnsi="Arial" w:cs="Arial"/>
                <w:sz w:val="24"/>
                <w:szCs w:val="24"/>
              </w:rPr>
              <w:t xml:space="preserve">cy w dokumentach </w:t>
            </w:r>
            <w:r w:rsidR="00C03A63" w:rsidRPr="00CA53D6">
              <w:rPr>
                <w:rFonts w:ascii="Arial" w:hAnsi="Arial" w:cs="Arial"/>
                <w:sz w:val="24"/>
                <w:szCs w:val="24"/>
              </w:rPr>
              <w:t>zamówienia</w:t>
            </w:r>
            <w:r w:rsidRPr="00CA53D6">
              <w:rPr>
                <w:rFonts w:ascii="Arial" w:hAnsi="Arial" w:cs="Arial"/>
                <w:sz w:val="24"/>
                <w:szCs w:val="24"/>
              </w:rPr>
              <w:t xml:space="preserve"> okre</w:t>
            </w:r>
            <w:r w:rsidR="00C03A63">
              <w:rPr>
                <w:rFonts w:ascii="Arial" w:hAnsi="Arial" w:cs="Arial"/>
                <w:sz w:val="24"/>
                <w:szCs w:val="24"/>
              </w:rPr>
              <w:t>ś</w:t>
            </w:r>
            <w:r w:rsidRPr="00CA53D6">
              <w:rPr>
                <w:rFonts w:ascii="Arial" w:hAnsi="Arial" w:cs="Arial"/>
                <w:sz w:val="24"/>
                <w:szCs w:val="24"/>
              </w:rPr>
              <w:t>li</w:t>
            </w:r>
            <w:r w:rsidR="00C03A63">
              <w:rPr>
                <w:rFonts w:ascii="Arial" w:hAnsi="Arial" w:cs="Arial"/>
                <w:sz w:val="24"/>
                <w:szCs w:val="24"/>
              </w:rPr>
              <w:t>ł</w:t>
            </w:r>
            <w:r w:rsidRPr="00CA53D6">
              <w:rPr>
                <w:rFonts w:ascii="Arial" w:hAnsi="Arial" w:cs="Arial"/>
                <w:sz w:val="24"/>
                <w:szCs w:val="24"/>
              </w:rPr>
              <w:t xml:space="preserve"> minimaln</w:t>
            </w:r>
            <w:r w:rsidR="00C03A63">
              <w:rPr>
                <w:rFonts w:ascii="Arial" w:hAnsi="Arial" w:cs="Arial"/>
                <w:sz w:val="24"/>
                <w:szCs w:val="24"/>
              </w:rPr>
              <w:t>ą</w:t>
            </w:r>
            <w:r w:rsidRPr="00CA53D6">
              <w:rPr>
                <w:rFonts w:ascii="Arial" w:hAnsi="Arial" w:cs="Arial"/>
                <w:sz w:val="24"/>
                <w:szCs w:val="24"/>
              </w:rPr>
              <w:t xml:space="preserve"> warto</w:t>
            </w:r>
            <w:r w:rsidR="00C03A63">
              <w:rPr>
                <w:rFonts w:ascii="Arial" w:hAnsi="Arial" w:cs="Arial"/>
                <w:sz w:val="24"/>
                <w:szCs w:val="24"/>
              </w:rPr>
              <w:t>ść</w:t>
            </w:r>
            <w:r w:rsidRPr="00CA53D6">
              <w:rPr>
                <w:rFonts w:ascii="Arial" w:hAnsi="Arial" w:cs="Arial"/>
                <w:sz w:val="24"/>
                <w:szCs w:val="24"/>
              </w:rPr>
              <w:t xml:space="preserve"> lub wielko</w:t>
            </w:r>
            <w:r w:rsidR="00C03A63">
              <w:rPr>
                <w:rFonts w:ascii="Arial" w:hAnsi="Arial" w:cs="Arial"/>
                <w:sz w:val="24"/>
                <w:szCs w:val="24"/>
              </w:rPr>
              <w:t>ść</w:t>
            </w:r>
            <w:r w:rsidRPr="00CA53D6">
              <w:rPr>
                <w:rFonts w:ascii="Arial" w:hAnsi="Arial" w:cs="Arial"/>
                <w:sz w:val="24"/>
                <w:szCs w:val="24"/>
              </w:rPr>
              <w:t xml:space="preserve"> </w:t>
            </w:r>
            <w:r w:rsidR="00C03A63">
              <w:rPr>
                <w:rFonts w:ascii="Arial" w:hAnsi="Arial" w:cs="Arial"/>
                <w:sz w:val="24"/>
                <w:szCs w:val="24"/>
              </w:rPr>
              <w:t>ś</w:t>
            </w:r>
            <w:r w:rsidRPr="00CA53D6">
              <w:rPr>
                <w:rFonts w:ascii="Arial" w:hAnsi="Arial" w:cs="Arial"/>
                <w:sz w:val="24"/>
                <w:szCs w:val="24"/>
              </w:rPr>
              <w:t>wiadczenia stron. Powy</w:t>
            </w:r>
            <w:r w:rsidR="00C03A63">
              <w:rPr>
                <w:rFonts w:ascii="Arial" w:hAnsi="Arial" w:cs="Arial"/>
                <w:sz w:val="24"/>
                <w:szCs w:val="24"/>
              </w:rPr>
              <w:t>ż</w:t>
            </w:r>
            <w:r w:rsidRPr="00CA53D6">
              <w:rPr>
                <w:rFonts w:ascii="Arial" w:hAnsi="Arial" w:cs="Arial"/>
                <w:sz w:val="24"/>
                <w:szCs w:val="24"/>
              </w:rPr>
              <w:t>sze mo</w:t>
            </w:r>
            <w:r w:rsidR="00C03A63">
              <w:rPr>
                <w:rFonts w:ascii="Arial" w:hAnsi="Arial" w:cs="Arial"/>
                <w:sz w:val="24"/>
                <w:szCs w:val="24"/>
              </w:rPr>
              <w:t>ż</w:t>
            </w:r>
            <w:r w:rsidRPr="00CA53D6">
              <w:rPr>
                <w:rFonts w:ascii="Arial" w:hAnsi="Arial" w:cs="Arial"/>
                <w:sz w:val="24"/>
                <w:szCs w:val="24"/>
              </w:rPr>
              <w:t>e nast</w:t>
            </w:r>
            <w:r w:rsidR="00C03A63">
              <w:rPr>
                <w:rFonts w:ascii="Arial" w:hAnsi="Arial" w:cs="Arial"/>
                <w:sz w:val="24"/>
                <w:szCs w:val="24"/>
              </w:rPr>
              <w:t>ą</w:t>
            </w:r>
            <w:r w:rsidRPr="00CA53D6">
              <w:rPr>
                <w:rFonts w:ascii="Arial" w:hAnsi="Arial" w:cs="Arial"/>
                <w:sz w:val="24"/>
                <w:szCs w:val="24"/>
              </w:rPr>
              <w:t>pi</w:t>
            </w:r>
            <w:r w:rsidR="00C03A63">
              <w:rPr>
                <w:rFonts w:ascii="Arial" w:hAnsi="Arial" w:cs="Arial"/>
                <w:sz w:val="24"/>
                <w:szCs w:val="24"/>
              </w:rPr>
              <w:t>ć</w:t>
            </w:r>
            <w:r w:rsidRPr="00CA53D6">
              <w:rPr>
                <w:rFonts w:ascii="Arial" w:hAnsi="Arial" w:cs="Arial"/>
                <w:sz w:val="24"/>
                <w:szCs w:val="24"/>
              </w:rPr>
              <w:t xml:space="preserve"> w trybie zmiany umowy przewidzianym w art. 455 ust. 1 pkt 1 p. z. p., zgodnie z </w:t>
            </w:r>
            <w:r w:rsidR="00C03A63" w:rsidRPr="00CA53D6">
              <w:rPr>
                <w:rFonts w:ascii="Arial" w:hAnsi="Arial" w:cs="Arial"/>
                <w:sz w:val="24"/>
                <w:szCs w:val="24"/>
              </w:rPr>
              <w:t>którym</w:t>
            </w:r>
            <w:r w:rsidRPr="00CA53D6">
              <w:rPr>
                <w:rFonts w:ascii="Arial" w:hAnsi="Arial" w:cs="Arial"/>
                <w:sz w:val="24"/>
                <w:szCs w:val="24"/>
              </w:rPr>
              <w:t xml:space="preserve"> dopuszczalna jest zmiana umowy bez przeprowadzenia nowego postepowania o udzielenie </w:t>
            </w:r>
            <w:r w:rsidR="00C03A63" w:rsidRPr="00CA53D6">
              <w:rPr>
                <w:rFonts w:ascii="Arial" w:hAnsi="Arial" w:cs="Arial"/>
                <w:sz w:val="24"/>
                <w:szCs w:val="24"/>
              </w:rPr>
              <w:t>zamówienia</w:t>
            </w:r>
            <w:r w:rsidRPr="00CA53D6">
              <w:rPr>
                <w:rFonts w:ascii="Arial" w:hAnsi="Arial" w:cs="Arial"/>
                <w:sz w:val="24"/>
                <w:szCs w:val="24"/>
              </w:rPr>
              <w:t xml:space="preserve"> niezale</w:t>
            </w:r>
            <w:r w:rsidR="00C03A63">
              <w:rPr>
                <w:rFonts w:ascii="Arial" w:hAnsi="Arial" w:cs="Arial"/>
                <w:sz w:val="24"/>
                <w:szCs w:val="24"/>
              </w:rPr>
              <w:t>ż</w:t>
            </w:r>
            <w:r w:rsidRPr="00CA53D6">
              <w:rPr>
                <w:rFonts w:ascii="Arial" w:hAnsi="Arial" w:cs="Arial"/>
                <w:sz w:val="24"/>
                <w:szCs w:val="24"/>
              </w:rPr>
              <w:t>nie od warto</w:t>
            </w:r>
            <w:r w:rsidR="00C03A63">
              <w:rPr>
                <w:rFonts w:ascii="Arial" w:hAnsi="Arial" w:cs="Arial"/>
                <w:sz w:val="24"/>
                <w:szCs w:val="24"/>
              </w:rPr>
              <w:t>ś</w:t>
            </w:r>
            <w:r w:rsidRPr="00CA53D6">
              <w:rPr>
                <w:rFonts w:ascii="Arial" w:hAnsi="Arial" w:cs="Arial"/>
                <w:sz w:val="24"/>
                <w:szCs w:val="24"/>
              </w:rPr>
              <w:t>ci tej zmiany, o ile zosta</w:t>
            </w:r>
            <w:r w:rsidR="00C03A63">
              <w:rPr>
                <w:rFonts w:ascii="Arial" w:hAnsi="Arial" w:cs="Arial"/>
                <w:sz w:val="24"/>
                <w:szCs w:val="24"/>
              </w:rPr>
              <w:t>ł</w:t>
            </w:r>
            <w:r w:rsidRPr="00CA53D6">
              <w:rPr>
                <w:rFonts w:ascii="Arial" w:hAnsi="Arial" w:cs="Arial"/>
                <w:sz w:val="24"/>
                <w:szCs w:val="24"/>
              </w:rPr>
              <w:t>a przewidziana w og</w:t>
            </w:r>
            <w:r w:rsidR="00C03A63">
              <w:rPr>
                <w:rFonts w:ascii="Arial" w:hAnsi="Arial" w:cs="Arial"/>
                <w:sz w:val="24"/>
                <w:szCs w:val="24"/>
              </w:rPr>
              <w:t>ł</w:t>
            </w:r>
            <w:r w:rsidRPr="00CA53D6">
              <w:rPr>
                <w:rFonts w:ascii="Arial" w:hAnsi="Arial" w:cs="Arial"/>
                <w:sz w:val="24"/>
                <w:szCs w:val="24"/>
              </w:rPr>
              <w:t xml:space="preserve">oszeniu o </w:t>
            </w:r>
            <w:r w:rsidR="00C03A63" w:rsidRPr="00CA53D6">
              <w:rPr>
                <w:rFonts w:ascii="Arial" w:hAnsi="Arial" w:cs="Arial"/>
                <w:sz w:val="24"/>
                <w:szCs w:val="24"/>
              </w:rPr>
              <w:t>zamówieniu</w:t>
            </w:r>
            <w:r w:rsidRPr="00CA53D6">
              <w:rPr>
                <w:rFonts w:ascii="Arial" w:hAnsi="Arial" w:cs="Arial"/>
                <w:sz w:val="24"/>
                <w:szCs w:val="24"/>
              </w:rPr>
              <w:t xml:space="preserve"> lub dokumentach </w:t>
            </w:r>
            <w:r w:rsidR="00C03A63" w:rsidRPr="00CA53D6">
              <w:rPr>
                <w:rFonts w:ascii="Arial" w:hAnsi="Arial" w:cs="Arial"/>
                <w:sz w:val="24"/>
                <w:szCs w:val="24"/>
              </w:rPr>
              <w:t>zamówienia</w:t>
            </w:r>
            <w:r w:rsidRPr="00CA53D6">
              <w:rPr>
                <w:rFonts w:ascii="Arial" w:hAnsi="Arial" w:cs="Arial"/>
                <w:sz w:val="24"/>
                <w:szCs w:val="24"/>
              </w:rPr>
              <w:t>, w postaci jasnych, precyzyjnych i postanowienia dotycz</w:t>
            </w:r>
            <w:r w:rsidR="00C03A63">
              <w:rPr>
                <w:rFonts w:ascii="Arial" w:hAnsi="Arial" w:cs="Arial"/>
                <w:sz w:val="24"/>
                <w:szCs w:val="24"/>
              </w:rPr>
              <w:t>ą</w:t>
            </w:r>
            <w:r w:rsidRPr="00CA53D6">
              <w:rPr>
                <w:rFonts w:ascii="Arial" w:hAnsi="Arial" w:cs="Arial"/>
                <w:sz w:val="24"/>
                <w:szCs w:val="24"/>
              </w:rPr>
              <w:t>ce zasad wprowadzania zmian wysoko</w:t>
            </w:r>
            <w:r w:rsidR="00C03A63">
              <w:rPr>
                <w:rFonts w:ascii="Arial" w:hAnsi="Arial" w:cs="Arial"/>
                <w:sz w:val="24"/>
                <w:szCs w:val="24"/>
              </w:rPr>
              <w:t>ś</w:t>
            </w:r>
            <w:r w:rsidRPr="00CA53D6">
              <w:rPr>
                <w:rFonts w:ascii="Arial" w:hAnsi="Arial" w:cs="Arial"/>
                <w:sz w:val="24"/>
                <w:szCs w:val="24"/>
              </w:rPr>
              <w:t>ci ceny, je</w:t>
            </w:r>
            <w:r w:rsidR="00C03A63">
              <w:rPr>
                <w:rFonts w:ascii="Arial" w:hAnsi="Arial" w:cs="Arial"/>
                <w:sz w:val="24"/>
                <w:szCs w:val="24"/>
              </w:rPr>
              <w:t>ż</w:t>
            </w:r>
            <w:r w:rsidRPr="00CA53D6">
              <w:rPr>
                <w:rFonts w:ascii="Arial" w:hAnsi="Arial" w:cs="Arial"/>
                <w:sz w:val="24"/>
                <w:szCs w:val="24"/>
              </w:rPr>
              <w:t>eli spe</w:t>
            </w:r>
            <w:r w:rsidR="00C03A63">
              <w:rPr>
                <w:rFonts w:ascii="Arial" w:hAnsi="Arial" w:cs="Arial"/>
                <w:sz w:val="24"/>
                <w:szCs w:val="24"/>
              </w:rPr>
              <w:t>ł</w:t>
            </w:r>
            <w:r w:rsidRPr="00CA53D6">
              <w:rPr>
                <w:rFonts w:ascii="Arial" w:hAnsi="Arial" w:cs="Arial"/>
                <w:sz w:val="24"/>
                <w:szCs w:val="24"/>
              </w:rPr>
              <w:t>niaj</w:t>
            </w:r>
            <w:r w:rsidR="00C03A63">
              <w:rPr>
                <w:rFonts w:ascii="Arial" w:hAnsi="Arial" w:cs="Arial"/>
                <w:sz w:val="24"/>
                <w:szCs w:val="24"/>
              </w:rPr>
              <w:t>ą</w:t>
            </w:r>
            <w:r w:rsidRPr="00CA53D6">
              <w:rPr>
                <w:rFonts w:ascii="Arial" w:hAnsi="Arial" w:cs="Arial"/>
                <w:sz w:val="24"/>
                <w:szCs w:val="24"/>
              </w:rPr>
              <w:t xml:space="preserve"> one </w:t>
            </w:r>
            <w:r w:rsidR="00C03A63">
              <w:rPr>
                <w:rFonts w:ascii="Arial" w:hAnsi="Arial" w:cs="Arial"/>
                <w:sz w:val="24"/>
                <w:szCs w:val="24"/>
              </w:rPr>
              <w:t>łą</w:t>
            </w:r>
            <w:r w:rsidRPr="00CA53D6">
              <w:rPr>
                <w:rFonts w:ascii="Arial" w:hAnsi="Arial" w:cs="Arial"/>
                <w:sz w:val="24"/>
                <w:szCs w:val="24"/>
              </w:rPr>
              <w:t xml:space="preserve">cznie </w:t>
            </w:r>
            <w:r w:rsidR="00C03A63" w:rsidRPr="00CA53D6">
              <w:rPr>
                <w:rFonts w:ascii="Arial" w:hAnsi="Arial" w:cs="Arial"/>
                <w:sz w:val="24"/>
                <w:szCs w:val="24"/>
              </w:rPr>
              <w:t>nast</w:t>
            </w:r>
            <w:r w:rsidR="00C03A63">
              <w:rPr>
                <w:rFonts w:ascii="Arial" w:hAnsi="Arial" w:cs="Arial"/>
                <w:sz w:val="24"/>
                <w:szCs w:val="24"/>
              </w:rPr>
              <w:t>ę</w:t>
            </w:r>
            <w:r w:rsidR="00C03A63" w:rsidRPr="00CA53D6">
              <w:rPr>
                <w:rFonts w:ascii="Arial" w:hAnsi="Arial" w:cs="Arial"/>
                <w:sz w:val="24"/>
                <w:szCs w:val="24"/>
              </w:rPr>
              <w:t>puj</w:t>
            </w:r>
            <w:r w:rsidR="00C03A63">
              <w:rPr>
                <w:rFonts w:ascii="Arial" w:hAnsi="Arial" w:cs="Arial"/>
                <w:sz w:val="24"/>
                <w:szCs w:val="24"/>
              </w:rPr>
              <w:t>ą</w:t>
            </w:r>
            <w:r w:rsidR="00C03A63" w:rsidRPr="00CA53D6">
              <w:rPr>
                <w:rFonts w:ascii="Arial" w:hAnsi="Arial" w:cs="Arial"/>
                <w:sz w:val="24"/>
                <w:szCs w:val="24"/>
              </w:rPr>
              <w:t>ce</w:t>
            </w:r>
            <w:r w:rsidRPr="00CA53D6">
              <w:rPr>
                <w:rFonts w:ascii="Arial" w:hAnsi="Arial" w:cs="Arial"/>
                <w:sz w:val="24"/>
                <w:szCs w:val="24"/>
              </w:rPr>
              <w:t xml:space="preserve"> warunki:</w:t>
            </w:r>
          </w:p>
          <w:p w14:paraId="1C3E1144" w14:textId="2B87BF74"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 okre</w:t>
            </w:r>
            <w:r w:rsidR="00C03A63">
              <w:rPr>
                <w:rFonts w:ascii="Arial" w:hAnsi="Arial" w:cs="Arial"/>
                <w:sz w:val="24"/>
                <w:szCs w:val="24"/>
              </w:rPr>
              <w:t>ś</w:t>
            </w:r>
            <w:r w:rsidRPr="00CA53D6">
              <w:rPr>
                <w:rFonts w:ascii="Arial" w:hAnsi="Arial" w:cs="Arial"/>
                <w:sz w:val="24"/>
                <w:szCs w:val="24"/>
              </w:rPr>
              <w:t>laj</w:t>
            </w:r>
            <w:r w:rsidR="00C03A63">
              <w:rPr>
                <w:rFonts w:ascii="Arial" w:hAnsi="Arial" w:cs="Arial"/>
                <w:sz w:val="24"/>
                <w:szCs w:val="24"/>
              </w:rPr>
              <w:t>ą</w:t>
            </w:r>
            <w:r w:rsidRPr="00CA53D6">
              <w:rPr>
                <w:rFonts w:ascii="Arial" w:hAnsi="Arial" w:cs="Arial"/>
                <w:sz w:val="24"/>
                <w:szCs w:val="24"/>
              </w:rPr>
              <w:t xml:space="preserve"> rodzaj i zakres zmian,</w:t>
            </w:r>
          </w:p>
          <w:p w14:paraId="14292ACF" w14:textId="43CC3C59"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2) okre</w:t>
            </w:r>
            <w:r w:rsidR="00C03A63">
              <w:rPr>
                <w:rFonts w:ascii="Arial" w:hAnsi="Arial" w:cs="Arial"/>
                <w:sz w:val="24"/>
                <w:szCs w:val="24"/>
              </w:rPr>
              <w:t>ś</w:t>
            </w:r>
            <w:r w:rsidRPr="00CA53D6">
              <w:rPr>
                <w:rFonts w:ascii="Arial" w:hAnsi="Arial" w:cs="Arial"/>
                <w:sz w:val="24"/>
                <w:szCs w:val="24"/>
              </w:rPr>
              <w:t>laj</w:t>
            </w:r>
            <w:r w:rsidR="00C03A63">
              <w:rPr>
                <w:rFonts w:ascii="Arial" w:hAnsi="Arial" w:cs="Arial"/>
                <w:sz w:val="24"/>
                <w:szCs w:val="24"/>
              </w:rPr>
              <w:t>ą</w:t>
            </w:r>
            <w:r w:rsidRPr="00CA53D6">
              <w:rPr>
                <w:rFonts w:ascii="Arial" w:hAnsi="Arial" w:cs="Arial"/>
                <w:sz w:val="24"/>
                <w:szCs w:val="24"/>
              </w:rPr>
              <w:t xml:space="preserve"> warunki wprowadzenia zmian,</w:t>
            </w:r>
          </w:p>
          <w:p w14:paraId="0A5BF728" w14:textId="64DF7175"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3) nie przewiduj</w:t>
            </w:r>
            <w:r w:rsidR="00C03A63">
              <w:rPr>
                <w:rFonts w:ascii="Arial" w:hAnsi="Arial" w:cs="Arial"/>
                <w:sz w:val="24"/>
                <w:szCs w:val="24"/>
              </w:rPr>
              <w:t>ą</w:t>
            </w:r>
            <w:r w:rsidRPr="00CA53D6">
              <w:rPr>
                <w:rFonts w:ascii="Arial" w:hAnsi="Arial" w:cs="Arial"/>
                <w:sz w:val="24"/>
                <w:szCs w:val="24"/>
              </w:rPr>
              <w:t xml:space="preserve"> takich zmian, </w:t>
            </w:r>
            <w:r w:rsidR="00C03A63" w:rsidRPr="00CA53D6">
              <w:rPr>
                <w:rFonts w:ascii="Arial" w:hAnsi="Arial" w:cs="Arial"/>
                <w:sz w:val="24"/>
                <w:szCs w:val="24"/>
              </w:rPr>
              <w:t>które</w:t>
            </w:r>
            <w:r w:rsidRPr="00CA53D6">
              <w:rPr>
                <w:rFonts w:ascii="Arial" w:hAnsi="Arial" w:cs="Arial"/>
                <w:sz w:val="24"/>
                <w:szCs w:val="24"/>
              </w:rPr>
              <w:t xml:space="preserve"> </w:t>
            </w:r>
            <w:r w:rsidR="00C03A63" w:rsidRPr="00CA53D6">
              <w:rPr>
                <w:rFonts w:ascii="Arial" w:hAnsi="Arial" w:cs="Arial"/>
                <w:sz w:val="24"/>
                <w:szCs w:val="24"/>
              </w:rPr>
              <w:t>modyfikowałyby</w:t>
            </w:r>
            <w:r w:rsidRPr="00CA53D6">
              <w:rPr>
                <w:rFonts w:ascii="Arial" w:hAnsi="Arial" w:cs="Arial"/>
                <w:sz w:val="24"/>
                <w:szCs w:val="24"/>
              </w:rPr>
              <w:t xml:space="preserve"> </w:t>
            </w:r>
            <w:r w:rsidR="00C03A63" w:rsidRPr="00CA53D6">
              <w:rPr>
                <w:rFonts w:ascii="Arial" w:hAnsi="Arial" w:cs="Arial"/>
                <w:sz w:val="24"/>
                <w:szCs w:val="24"/>
              </w:rPr>
              <w:t>ogólny</w:t>
            </w:r>
            <w:r w:rsidRPr="00CA53D6">
              <w:rPr>
                <w:rFonts w:ascii="Arial" w:hAnsi="Arial" w:cs="Arial"/>
                <w:sz w:val="24"/>
                <w:szCs w:val="24"/>
              </w:rPr>
              <w:t xml:space="preserve"> charakter umowy</w:t>
            </w:r>
          </w:p>
          <w:p w14:paraId="0525769A" w14:textId="62B06AB2"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Do </w:t>
            </w:r>
            <w:r w:rsidR="00C03A63" w:rsidRPr="00CA53D6">
              <w:rPr>
                <w:rFonts w:ascii="Arial" w:hAnsi="Arial" w:cs="Arial"/>
                <w:sz w:val="24"/>
                <w:szCs w:val="24"/>
              </w:rPr>
              <w:t>obowiązków</w:t>
            </w:r>
            <w:r w:rsidRPr="00CA53D6">
              <w:rPr>
                <w:rFonts w:ascii="Arial" w:hAnsi="Arial" w:cs="Arial"/>
                <w:sz w:val="24"/>
                <w:szCs w:val="24"/>
              </w:rPr>
              <w:t xml:space="preserve"> </w:t>
            </w:r>
            <w:r w:rsidR="00C03A63" w:rsidRPr="00CA53D6">
              <w:rPr>
                <w:rFonts w:ascii="Arial" w:hAnsi="Arial" w:cs="Arial"/>
                <w:sz w:val="24"/>
                <w:szCs w:val="24"/>
              </w:rPr>
              <w:t>Zamawiającego</w:t>
            </w:r>
            <w:r w:rsidRPr="00CA53D6">
              <w:rPr>
                <w:rFonts w:ascii="Arial" w:hAnsi="Arial" w:cs="Arial"/>
                <w:sz w:val="24"/>
                <w:szCs w:val="24"/>
              </w:rPr>
              <w:t xml:space="preserve"> </w:t>
            </w:r>
            <w:r w:rsidR="00C03A63" w:rsidRPr="00CA53D6">
              <w:rPr>
                <w:rFonts w:ascii="Arial" w:hAnsi="Arial" w:cs="Arial"/>
                <w:sz w:val="24"/>
                <w:szCs w:val="24"/>
              </w:rPr>
              <w:t>należy</w:t>
            </w:r>
            <w:r w:rsidRPr="00CA53D6">
              <w:rPr>
                <w:rFonts w:ascii="Arial" w:hAnsi="Arial" w:cs="Arial"/>
                <w:sz w:val="24"/>
                <w:szCs w:val="24"/>
              </w:rPr>
              <w:t xml:space="preserve"> </w:t>
            </w:r>
            <w:r w:rsidR="00C03A63" w:rsidRPr="00CA53D6">
              <w:rPr>
                <w:rFonts w:ascii="Arial" w:hAnsi="Arial" w:cs="Arial"/>
                <w:sz w:val="24"/>
                <w:szCs w:val="24"/>
              </w:rPr>
              <w:t>więc</w:t>
            </w:r>
            <w:r w:rsidRPr="00CA53D6">
              <w:rPr>
                <w:rFonts w:ascii="Arial" w:hAnsi="Arial" w:cs="Arial"/>
                <w:sz w:val="24"/>
                <w:szCs w:val="24"/>
              </w:rPr>
              <w:t xml:space="preserve"> zdefiniowanie minimalnego zakresu </w:t>
            </w:r>
            <w:r w:rsidR="00C03A63" w:rsidRPr="00CA53D6">
              <w:rPr>
                <w:rFonts w:ascii="Arial" w:hAnsi="Arial" w:cs="Arial"/>
                <w:sz w:val="24"/>
                <w:szCs w:val="24"/>
              </w:rPr>
              <w:t>świadczenia</w:t>
            </w:r>
            <w:r w:rsidRPr="00CA53D6">
              <w:rPr>
                <w:rFonts w:ascii="Arial" w:hAnsi="Arial" w:cs="Arial"/>
                <w:sz w:val="24"/>
                <w:szCs w:val="24"/>
              </w:rPr>
              <w:t xml:space="preserve"> na podstawie zawartej umowy, </w:t>
            </w:r>
            <w:r w:rsidR="00C03A63" w:rsidRPr="00CA53D6">
              <w:rPr>
                <w:rFonts w:ascii="Arial" w:hAnsi="Arial" w:cs="Arial"/>
                <w:sz w:val="24"/>
                <w:szCs w:val="24"/>
              </w:rPr>
              <w:t>gwarantujące</w:t>
            </w:r>
            <w:r w:rsidRPr="00CA53D6">
              <w:rPr>
                <w:rFonts w:ascii="Arial" w:hAnsi="Arial" w:cs="Arial"/>
                <w:sz w:val="24"/>
                <w:szCs w:val="24"/>
              </w:rPr>
              <w:t xml:space="preserve"> wykonawcy </w:t>
            </w:r>
            <w:r w:rsidR="00C03A63" w:rsidRPr="00CA53D6">
              <w:rPr>
                <w:rFonts w:ascii="Arial" w:hAnsi="Arial" w:cs="Arial"/>
                <w:sz w:val="24"/>
                <w:szCs w:val="24"/>
              </w:rPr>
              <w:t>związane</w:t>
            </w:r>
            <w:r w:rsidRPr="00CA53D6">
              <w:rPr>
                <w:rFonts w:ascii="Arial" w:hAnsi="Arial" w:cs="Arial"/>
                <w:sz w:val="24"/>
                <w:szCs w:val="24"/>
              </w:rPr>
              <w:t xml:space="preserve"> z tym zakresem umowy wynagrodzenie. Przewidziane w warunkach </w:t>
            </w:r>
            <w:r w:rsidR="00C03A63" w:rsidRPr="00CA53D6">
              <w:rPr>
                <w:rFonts w:ascii="Arial" w:hAnsi="Arial" w:cs="Arial"/>
                <w:sz w:val="24"/>
                <w:szCs w:val="24"/>
              </w:rPr>
              <w:t>zamówienia</w:t>
            </w:r>
            <w:r w:rsidRPr="00CA53D6">
              <w:rPr>
                <w:rFonts w:ascii="Arial" w:hAnsi="Arial" w:cs="Arial"/>
                <w:sz w:val="24"/>
                <w:szCs w:val="24"/>
              </w:rPr>
              <w:t xml:space="preserve"> zmiany umowy </w:t>
            </w:r>
            <w:r w:rsidR="00C03A63" w:rsidRPr="00CA53D6">
              <w:rPr>
                <w:rFonts w:ascii="Arial" w:hAnsi="Arial" w:cs="Arial"/>
                <w:sz w:val="24"/>
                <w:szCs w:val="24"/>
              </w:rPr>
              <w:t>wynikające</w:t>
            </w:r>
            <w:r w:rsidRPr="00CA53D6">
              <w:rPr>
                <w:rFonts w:ascii="Arial" w:hAnsi="Arial" w:cs="Arial"/>
                <w:sz w:val="24"/>
                <w:szCs w:val="24"/>
              </w:rPr>
              <w:t xml:space="preserve"> z bie</w:t>
            </w:r>
            <w:r w:rsidR="00C03A63">
              <w:rPr>
                <w:rFonts w:ascii="Arial" w:hAnsi="Arial" w:cs="Arial"/>
                <w:sz w:val="24"/>
                <w:szCs w:val="24"/>
              </w:rPr>
              <w:t>żą</w:t>
            </w:r>
            <w:r w:rsidRPr="00CA53D6">
              <w:rPr>
                <w:rFonts w:ascii="Arial" w:hAnsi="Arial" w:cs="Arial"/>
                <w:sz w:val="24"/>
                <w:szCs w:val="24"/>
              </w:rPr>
              <w:t xml:space="preserve">cych potrzeb </w:t>
            </w:r>
            <w:r w:rsidR="00C03A63" w:rsidRPr="00CA53D6">
              <w:rPr>
                <w:rFonts w:ascii="Arial" w:hAnsi="Arial" w:cs="Arial"/>
                <w:sz w:val="24"/>
                <w:szCs w:val="24"/>
              </w:rPr>
              <w:t>zamawiającego</w:t>
            </w:r>
            <w:r w:rsidRPr="00CA53D6">
              <w:rPr>
                <w:rFonts w:ascii="Arial" w:hAnsi="Arial" w:cs="Arial"/>
                <w:sz w:val="24"/>
                <w:szCs w:val="24"/>
              </w:rPr>
              <w:t xml:space="preserve"> nie </w:t>
            </w:r>
            <w:r w:rsidR="00C03A63" w:rsidRPr="00CA53D6">
              <w:rPr>
                <w:rFonts w:ascii="Arial" w:hAnsi="Arial" w:cs="Arial"/>
                <w:sz w:val="24"/>
                <w:szCs w:val="24"/>
              </w:rPr>
              <w:t>mogą</w:t>
            </w:r>
            <w:r w:rsidRPr="00CA53D6">
              <w:rPr>
                <w:rFonts w:ascii="Arial" w:hAnsi="Arial" w:cs="Arial"/>
                <w:sz w:val="24"/>
                <w:szCs w:val="24"/>
              </w:rPr>
              <w:t xml:space="preserve"> zosta</w:t>
            </w:r>
            <w:r w:rsidR="00C03A63">
              <w:rPr>
                <w:rFonts w:ascii="Arial" w:hAnsi="Arial" w:cs="Arial"/>
                <w:sz w:val="24"/>
                <w:szCs w:val="24"/>
              </w:rPr>
              <w:t>ć</w:t>
            </w:r>
            <w:r w:rsidRPr="00CA53D6">
              <w:rPr>
                <w:rFonts w:ascii="Arial" w:hAnsi="Arial" w:cs="Arial"/>
                <w:sz w:val="24"/>
                <w:szCs w:val="24"/>
              </w:rPr>
              <w:t xml:space="preserve"> z </w:t>
            </w:r>
            <w:r w:rsidR="00C03A63" w:rsidRPr="00CA53D6">
              <w:rPr>
                <w:rFonts w:ascii="Arial" w:hAnsi="Arial" w:cs="Arial"/>
                <w:sz w:val="24"/>
                <w:szCs w:val="24"/>
              </w:rPr>
              <w:t>góry</w:t>
            </w:r>
            <w:r w:rsidRPr="00CA53D6">
              <w:rPr>
                <w:rFonts w:ascii="Arial" w:hAnsi="Arial" w:cs="Arial"/>
                <w:sz w:val="24"/>
                <w:szCs w:val="24"/>
              </w:rPr>
              <w:t xml:space="preserve"> wy</w:t>
            </w:r>
            <w:r w:rsidR="00C03A63">
              <w:rPr>
                <w:rFonts w:ascii="Arial" w:hAnsi="Arial" w:cs="Arial"/>
                <w:sz w:val="24"/>
                <w:szCs w:val="24"/>
              </w:rPr>
              <w:t>łą</w:t>
            </w:r>
            <w:r w:rsidRPr="00CA53D6">
              <w:rPr>
                <w:rFonts w:ascii="Arial" w:hAnsi="Arial" w:cs="Arial"/>
                <w:sz w:val="24"/>
                <w:szCs w:val="24"/>
              </w:rPr>
              <w:t>czone czy ograniczone  bez wzgl</w:t>
            </w:r>
            <w:r w:rsidR="00C03A63">
              <w:rPr>
                <w:rFonts w:ascii="Arial" w:hAnsi="Arial" w:cs="Arial"/>
                <w:sz w:val="24"/>
                <w:szCs w:val="24"/>
              </w:rPr>
              <w:t>ę</w:t>
            </w:r>
            <w:r w:rsidRPr="00CA53D6">
              <w:rPr>
                <w:rFonts w:ascii="Arial" w:hAnsi="Arial" w:cs="Arial"/>
                <w:sz w:val="24"/>
                <w:szCs w:val="24"/>
              </w:rPr>
              <w:t xml:space="preserve">du na uwarunkowania techniczne wykonawcy, ale ich wprowadzenie </w:t>
            </w:r>
            <w:r w:rsidR="00C03A63" w:rsidRPr="00CA53D6">
              <w:rPr>
                <w:rFonts w:ascii="Arial" w:hAnsi="Arial" w:cs="Arial"/>
                <w:sz w:val="24"/>
                <w:szCs w:val="24"/>
              </w:rPr>
              <w:t>zarówno</w:t>
            </w:r>
            <w:r w:rsidRPr="00CA53D6">
              <w:rPr>
                <w:rFonts w:ascii="Arial" w:hAnsi="Arial" w:cs="Arial"/>
                <w:sz w:val="24"/>
                <w:szCs w:val="24"/>
              </w:rPr>
              <w:t xml:space="preserve"> w odniesieniu do zakresu i terminu, jak i </w:t>
            </w:r>
            <w:r w:rsidR="00C03A63" w:rsidRPr="00CA53D6">
              <w:rPr>
                <w:rFonts w:ascii="Arial" w:hAnsi="Arial" w:cs="Arial"/>
                <w:sz w:val="24"/>
                <w:szCs w:val="24"/>
              </w:rPr>
              <w:t>rozliczeń</w:t>
            </w:r>
            <w:r w:rsidRPr="00CA53D6">
              <w:rPr>
                <w:rFonts w:ascii="Arial" w:hAnsi="Arial" w:cs="Arial"/>
                <w:sz w:val="24"/>
                <w:szCs w:val="24"/>
              </w:rPr>
              <w:t>. winno by</w:t>
            </w:r>
            <w:r w:rsidR="003462CC">
              <w:rPr>
                <w:rFonts w:ascii="Arial" w:hAnsi="Arial" w:cs="Arial"/>
                <w:sz w:val="24"/>
                <w:szCs w:val="24"/>
              </w:rPr>
              <w:t>ć</w:t>
            </w:r>
            <w:r w:rsidRPr="00CA53D6">
              <w:rPr>
                <w:rFonts w:ascii="Arial" w:hAnsi="Arial" w:cs="Arial"/>
                <w:sz w:val="24"/>
                <w:szCs w:val="24"/>
              </w:rPr>
              <w:t xml:space="preserve"> uj</w:t>
            </w:r>
            <w:r w:rsidR="003462CC">
              <w:rPr>
                <w:rFonts w:ascii="Arial" w:hAnsi="Arial" w:cs="Arial"/>
                <w:sz w:val="24"/>
                <w:szCs w:val="24"/>
              </w:rPr>
              <w:t>ę</w:t>
            </w:r>
            <w:r w:rsidRPr="00CA53D6">
              <w:rPr>
                <w:rFonts w:ascii="Arial" w:hAnsi="Arial" w:cs="Arial"/>
                <w:sz w:val="24"/>
                <w:szCs w:val="24"/>
              </w:rPr>
              <w:t xml:space="preserve">te w </w:t>
            </w:r>
            <w:r w:rsidR="003462CC" w:rsidRPr="00CA53D6">
              <w:rPr>
                <w:rFonts w:ascii="Arial" w:hAnsi="Arial" w:cs="Arial"/>
                <w:sz w:val="24"/>
                <w:szCs w:val="24"/>
              </w:rPr>
              <w:t>sposób</w:t>
            </w:r>
            <w:r w:rsidRPr="00CA53D6">
              <w:rPr>
                <w:rFonts w:ascii="Arial" w:hAnsi="Arial" w:cs="Arial"/>
                <w:sz w:val="24"/>
                <w:szCs w:val="24"/>
              </w:rPr>
              <w:t xml:space="preserve"> czytelny i jednoznaczny w warunkach </w:t>
            </w:r>
            <w:r w:rsidR="003462CC" w:rsidRPr="00CA53D6">
              <w:rPr>
                <w:rFonts w:ascii="Arial" w:hAnsi="Arial" w:cs="Arial"/>
                <w:sz w:val="24"/>
                <w:szCs w:val="24"/>
              </w:rPr>
              <w:t>zamówienia</w:t>
            </w:r>
            <w:r w:rsidRPr="00CA53D6">
              <w:rPr>
                <w:rFonts w:ascii="Arial" w:hAnsi="Arial" w:cs="Arial"/>
                <w:sz w:val="24"/>
                <w:szCs w:val="24"/>
              </w:rPr>
              <w:t xml:space="preserve"> (tak: wyrok KIO z dnia 22 stycznia 2014 r., sygn. akt KIO 24/14).</w:t>
            </w:r>
          </w:p>
          <w:p w14:paraId="0943A6D9" w14:textId="2897AB71"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Zwracamy si. z wnioskiem o ustalenie minimalnej </w:t>
            </w:r>
            <w:r w:rsidR="003462CC" w:rsidRPr="00CA53D6">
              <w:rPr>
                <w:rFonts w:ascii="Arial" w:hAnsi="Arial" w:cs="Arial"/>
                <w:sz w:val="24"/>
                <w:szCs w:val="24"/>
              </w:rPr>
              <w:t>wartości</w:t>
            </w:r>
            <w:r w:rsidRPr="00CA53D6">
              <w:rPr>
                <w:rFonts w:ascii="Arial" w:hAnsi="Arial" w:cs="Arial"/>
                <w:sz w:val="24"/>
                <w:szCs w:val="24"/>
              </w:rPr>
              <w:t xml:space="preserve"> </w:t>
            </w:r>
            <w:r w:rsidR="003462CC">
              <w:rPr>
                <w:rFonts w:ascii="Arial" w:hAnsi="Arial" w:cs="Arial"/>
                <w:sz w:val="24"/>
                <w:szCs w:val="24"/>
              </w:rPr>
              <w:t>ś</w:t>
            </w:r>
            <w:r w:rsidRPr="00CA53D6">
              <w:rPr>
                <w:rFonts w:ascii="Arial" w:hAnsi="Arial" w:cs="Arial"/>
                <w:sz w:val="24"/>
                <w:szCs w:val="24"/>
              </w:rPr>
              <w:t xml:space="preserve">wiadczenia na poziomie 90% </w:t>
            </w:r>
            <w:r w:rsidR="003462CC">
              <w:rPr>
                <w:rFonts w:ascii="Arial" w:hAnsi="Arial" w:cs="Arial"/>
                <w:sz w:val="24"/>
                <w:szCs w:val="24"/>
              </w:rPr>
              <w:t>łą</w:t>
            </w:r>
            <w:r w:rsidRPr="00CA53D6">
              <w:rPr>
                <w:rFonts w:ascii="Arial" w:hAnsi="Arial" w:cs="Arial"/>
                <w:sz w:val="24"/>
                <w:szCs w:val="24"/>
              </w:rPr>
              <w:t xml:space="preserve">cznej </w:t>
            </w:r>
            <w:r w:rsidR="003462CC" w:rsidRPr="00CA53D6">
              <w:rPr>
                <w:rFonts w:ascii="Arial" w:hAnsi="Arial" w:cs="Arial"/>
                <w:sz w:val="24"/>
                <w:szCs w:val="24"/>
              </w:rPr>
              <w:t>wysokości</w:t>
            </w:r>
            <w:r w:rsidRPr="00CA53D6">
              <w:rPr>
                <w:rFonts w:ascii="Arial" w:hAnsi="Arial" w:cs="Arial"/>
                <w:sz w:val="24"/>
                <w:szCs w:val="24"/>
              </w:rPr>
              <w:t xml:space="preserve"> wynagrodzenia brutto;</w:t>
            </w:r>
          </w:p>
          <w:p w14:paraId="4A50522D" w14:textId="510AD61F"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830CB">
              <w:rPr>
                <w:rFonts w:ascii="Arial" w:hAnsi="Arial" w:cs="Arial"/>
                <w:b/>
                <w:bCs/>
                <w:sz w:val="24"/>
                <w:szCs w:val="24"/>
              </w:rPr>
              <w:t xml:space="preserve"> Zamawiający nie wyraża zgody. </w:t>
            </w:r>
          </w:p>
          <w:p w14:paraId="5D98CF29" w14:textId="77777777" w:rsidR="006121ED" w:rsidRPr="00CA53D6" w:rsidRDefault="006121ED" w:rsidP="00B20E07">
            <w:pPr>
              <w:spacing w:after="60" w:line="360" w:lineRule="auto"/>
              <w:ind w:left="30" w:right="-72"/>
              <w:jc w:val="both"/>
              <w:rPr>
                <w:rFonts w:ascii="Arial" w:hAnsi="Arial" w:cs="Arial"/>
                <w:sz w:val="24"/>
                <w:szCs w:val="24"/>
              </w:rPr>
            </w:pPr>
          </w:p>
          <w:p w14:paraId="43E00698" w14:textId="7B5BD3F4"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9.</w:t>
            </w:r>
            <w:r w:rsidR="006121ED">
              <w:rPr>
                <w:rFonts w:ascii="Arial" w:hAnsi="Arial" w:cs="Arial"/>
                <w:sz w:val="24"/>
                <w:szCs w:val="24"/>
              </w:rPr>
              <w:t xml:space="preserve"> </w:t>
            </w:r>
            <w:r w:rsidRPr="00CA53D6">
              <w:rPr>
                <w:rFonts w:ascii="Arial" w:hAnsi="Arial" w:cs="Arial"/>
                <w:sz w:val="24"/>
                <w:szCs w:val="24"/>
              </w:rPr>
              <w:t>Zwracamy si</w:t>
            </w:r>
            <w:r w:rsidR="006121ED">
              <w:rPr>
                <w:rFonts w:ascii="Arial" w:hAnsi="Arial" w:cs="Arial"/>
                <w:sz w:val="24"/>
                <w:szCs w:val="24"/>
              </w:rPr>
              <w:t>ę</w:t>
            </w:r>
            <w:r w:rsidRPr="00CA53D6">
              <w:rPr>
                <w:rFonts w:ascii="Arial" w:hAnsi="Arial" w:cs="Arial"/>
                <w:sz w:val="24"/>
                <w:szCs w:val="24"/>
              </w:rPr>
              <w:t xml:space="preserve"> z wnioskiem o doprecyzowanie:</w:t>
            </w:r>
          </w:p>
          <w:p w14:paraId="0469CA91" w14:textId="4075B2F4"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 czy kontrole b</w:t>
            </w:r>
            <w:r w:rsidR="003462CC">
              <w:rPr>
                <w:rFonts w:ascii="Arial" w:hAnsi="Arial" w:cs="Arial"/>
                <w:sz w:val="24"/>
                <w:szCs w:val="24"/>
              </w:rPr>
              <w:t>ę</w:t>
            </w:r>
            <w:r w:rsidRPr="00CA53D6">
              <w:rPr>
                <w:rFonts w:ascii="Arial" w:hAnsi="Arial" w:cs="Arial"/>
                <w:sz w:val="24"/>
                <w:szCs w:val="24"/>
              </w:rPr>
              <w:t>d</w:t>
            </w:r>
            <w:r w:rsidR="003462CC">
              <w:rPr>
                <w:rFonts w:ascii="Arial" w:hAnsi="Arial" w:cs="Arial"/>
                <w:sz w:val="24"/>
                <w:szCs w:val="24"/>
              </w:rPr>
              <w:t>ą</w:t>
            </w:r>
            <w:r w:rsidRPr="00CA53D6">
              <w:rPr>
                <w:rFonts w:ascii="Arial" w:hAnsi="Arial" w:cs="Arial"/>
                <w:sz w:val="24"/>
                <w:szCs w:val="24"/>
              </w:rPr>
              <w:t xml:space="preserve"> </w:t>
            </w:r>
            <w:r w:rsidR="003462CC" w:rsidRPr="00CA53D6">
              <w:rPr>
                <w:rFonts w:ascii="Arial" w:hAnsi="Arial" w:cs="Arial"/>
                <w:sz w:val="24"/>
                <w:szCs w:val="24"/>
              </w:rPr>
              <w:t>odbywały</w:t>
            </w:r>
            <w:r w:rsidRPr="00CA53D6">
              <w:rPr>
                <w:rFonts w:ascii="Arial" w:hAnsi="Arial" w:cs="Arial"/>
                <w:sz w:val="24"/>
                <w:szCs w:val="24"/>
              </w:rPr>
              <w:t xml:space="preserve"> si</w:t>
            </w:r>
            <w:r w:rsidR="003462CC">
              <w:rPr>
                <w:rFonts w:ascii="Arial" w:hAnsi="Arial" w:cs="Arial"/>
                <w:sz w:val="24"/>
                <w:szCs w:val="24"/>
              </w:rPr>
              <w:t>ę</w:t>
            </w:r>
            <w:r w:rsidRPr="00CA53D6">
              <w:rPr>
                <w:rFonts w:ascii="Arial" w:hAnsi="Arial" w:cs="Arial"/>
                <w:sz w:val="24"/>
                <w:szCs w:val="24"/>
              </w:rPr>
              <w:t xml:space="preserve"> w </w:t>
            </w:r>
            <w:r w:rsidR="003462CC" w:rsidRPr="00CA53D6">
              <w:rPr>
                <w:rFonts w:ascii="Arial" w:hAnsi="Arial" w:cs="Arial"/>
                <w:sz w:val="24"/>
                <w:szCs w:val="24"/>
              </w:rPr>
              <w:t>obecności</w:t>
            </w:r>
            <w:r w:rsidRPr="00CA53D6">
              <w:rPr>
                <w:rFonts w:ascii="Arial" w:hAnsi="Arial" w:cs="Arial"/>
                <w:sz w:val="24"/>
                <w:szCs w:val="24"/>
              </w:rPr>
              <w:t xml:space="preserve"> Wykonawcy;</w:t>
            </w:r>
            <w:r w:rsidR="00D830CB">
              <w:rPr>
                <w:rFonts w:ascii="Arial" w:hAnsi="Arial" w:cs="Arial"/>
                <w:sz w:val="24"/>
                <w:szCs w:val="24"/>
              </w:rPr>
              <w:t xml:space="preserve"> </w:t>
            </w:r>
          </w:p>
          <w:p w14:paraId="698CCBE1" w14:textId="7E5F02F1"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2) z jak</w:t>
            </w:r>
            <w:r w:rsidR="003462CC">
              <w:rPr>
                <w:rFonts w:ascii="Arial" w:hAnsi="Arial" w:cs="Arial"/>
                <w:sz w:val="24"/>
                <w:szCs w:val="24"/>
              </w:rPr>
              <w:t>ą</w:t>
            </w:r>
            <w:r w:rsidRPr="00CA53D6">
              <w:rPr>
                <w:rFonts w:ascii="Arial" w:hAnsi="Arial" w:cs="Arial"/>
                <w:sz w:val="24"/>
                <w:szCs w:val="24"/>
              </w:rPr>
              <w:t xml:space="preserve"> </w:t>
            </w:r>
            <w:r w:rsidR="003462CC" w:rsidRPr="00CA53D6">
              <w:rPr>
                <w:rFonts w:ascii="Arial" w:hAnsi="Arial" w:cs="Arial"/>
                <w:sz w:val="24"/>
                <w:szCs w:val="24"/>
              </w:rPr>
              <w:t>częstotliwości</w:t>
            </w:r>
            <w:r w:rsidR="003462CC">
              <w:rPr>
                <w:rFonts w:ascii="Arial" w:hAnsi="Arial" w:cs="Arial"/>
                <w:sz w:val="24"/>
                <w:szCs w:val="24"/>
              </w:rPr>
              <w:t>ą</w:t>
            </w:r>
            <w:r w:rsidRPr="00CA53D6">
              <w:rPr>
                <w:rFonts w:ascii="Arial" w:hAnsi="Arial" w:cs="Arial"/>
                <w:sz w:val="24"/>
                <w:szCs w:val="24"/>
              </w:rPr>
              <w:t xml:space="preserve"> b</w:t>
            </w:r>
            <w:r w:rsidR="003462CC">
              <w:rPr>
                <w:rFonts w:ascii="Arial" w:hAnsi="Arial" w:cs="Arial"/>
                <w:sz w:val="24"/>
                <w:szCs w:val="24"/>
              </w:rPr>
              <w:t>ę</w:t>
            </w:r>
            <w:r w:rsidRPr="00CA53D6">
              <w:rPr>
                <w:rFonts w:ascii="Arial" w:hAnsi="Arial" w:cs="Arial"/>
                <w:sz w:val="24"/>
                <w:szCs w:val="24"/>
              </w:rPr>
              <w:t>d</w:t>
            </w:r>
            <w:r w:rsidR="003462CC">
              <w:rPr>
                <w:rFonts w:ascii="Arial" w:hAnsi="Arial" w:cs="Arial"/>
                <w:sz w:val="24"/>
                <w:szCs w:val="24"/>
              </w:rPr>
              <w:t>ą</w:t>
            </w:r>
            <w:r w:rsidRPr="00CA53D6">
              <w:rPr>
                <w:rFonts w:ascii="Arial" w:hAnsi="Arial" w:cs="Arial"/>
                <w:sz w:val="24"/>
                <w:szCs w:val="24"/>
              </w:rPr>
              <w:t xml:space="preserve"> si</w:t>
            </w:r>
            <w:r w:rsidR="003462CC">
              <w:rPr>
                <w:rFonts w:ascii="Arial" w:hAnsi="Arial" w:cs="Arial"/>
                <w:sz w:val="24"/>
                <w:szCs w:val="24"/>
              </w:rPr>
              <w:t>ę</w:t>
            </w:r>
            <w:r w:rsidRPr="00CA53D6">
              <w:rPr>
                <w:rFonts w:ascii="Arial" w:hAnsi="Arial" w:cs="Arial"/>
                <w:sz w:val="24"/>
                <w:szCs w:val="24"/>
              </w:rPr>
              <w:t xml:space="preserve"> </w:t>
            </w:r>
            <w:r w:rsidR="003462CC" w:rsidRPr="00CA53D6">
              <w:rPr>
                <w:rFonts w:ascii="Arial" w:hAnsi="Arial" w:cs="Arial"/>
                <w:sz w:val="24"/>
                <w:szCs w:val="24"/>
              </w:rPr>
              <w:t>odbywały</w:t>
            </w:r>
            <w:r w:rsidRPr="00CA53D6">
              <w:rPr>
                <w:rFonts w:ascii="Arial" w:hAnsi="Arial" w:cs="Arial"/>
                <w:sz w:val="24"/>
                <w:szCs w:val="24"/>
              </w:rPr>
              <w:t xml:space="preserve"> kontrole;</w:t>
            </w:r>
            <w:r w:rsidR="00D830CB">
              <w:rPr>
                <w:rFonts w:ascii="Arial" w:hAnsi="Arial" w:cs="Arial"/>
                <w:sz w:val="24"/>
                <w:szCs w:val="24"/>
              </w:rPr>
              <w:t xml:space="preserve"> </w:t>
            </w:r>
          </w:p>
          <w:p w14:paraId="59766136" w14:textId="2302A609"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3) czy z przeprowadzonej kontroli b</w:t>
            </w:r>
            <w:r w:rsidR="003462CC">
              <w:rPr>
                <w:rFonts w:ascii="Arial" w:hAnsi="Arial" w:cs="Arial"/>
                <w:sz w:val="24"/>
                <w:szCs w:val="24"/>
              </w:rPr>
              <w:t>ę</w:t>
            </w:r>
            <w:r w:rsidRPr="00CA53D6">
              <w:rPr>
                <w:rFonts w:ascii="Arial" w:hAnsi="Arial" w:cs="Arial"/>
                <w:sz w:val="24"/>
                <w:szCs w:val="24"/>
              </w:rPr>
              <w:t xml:space="preserve">dzie </w:t>
            </w:r>
            <w:r w:rsidR="003462CC" w:rsidRPr="00CA53D6">
              <w:rPr>
                <w:rFonts w:ascii="Arial" w:hAnsi="Arial" w:cs="Arial"/>
                <w:sz w:val="24"/>
                <w:szCs w:val="24"/>
              </w:rPr>
              <w:t>sporządzany</w:t>
            </w:r>
            <w:r w:rsidRPr="00CA53D6">
              <w:rPr>
                <w:rFonts w:ascii="Arial" w:hAnsi="Arial" w:cs="Arial"/>
                <w:sz w:val="24"/>
                <w:szCs w:val="24"/>
              </w:rPr>
              <w:t xml:space="preserve"> </w:t>
            </w:r>
            <w:r w:rsidR="003462CC" w:rsidRPr="00CA53D6">
              <w:rPr>
                <w:rFonts w:ascii="Arial" w:hAnsi="Arial" w:cs="Arial"/>
                <w:sz w:val="24"/>
                <w:szCs w:val="24"/>
              </w:rPr>
              <w:t>protokół</w:t>
            </w:r>
            <w:r w:rsidRPr="00CA53D6">
              <w:rPr>
                <w:rFonts w:ascii="Arial" w:hAnsi="Arial" w:cs="Arial"/>
                <w:sz w:val="24"/>
                <w:szCs w:val="24"/>
              </w:rPr>
              <w:t>., a je</w:t>
            </w:r>
            <w:r w:rsidR="003462CC">
              <w:rPr>
                <w:rFonts w:ascii="Arial" w:hAnsi="Arial" w:cs="Arial"/>
                <w:sz w:val="24"/>
                <w:szCs w:val="24"/>
              </w:rPr>
              <w:t>ś</w:t>
            </w:r>
            <w:r w:rsidRPr="00CA53D6">
              <w:rPr>
                <w:rFonts w:ascii="Arial" w:hAnsi="Arial" w:cs="Arial"/>
                <w:sz w:val="24"/>
                <w:szCs w:val="24"/>
              </w:rPr>
              <w:t xml:space="preserve">li tak, wnioskujemy, aby jego </w:t>
            </w:r>
            <w:r w:rsidR="003462CC" w:rsidRPr="00CA53D6">
              <w:rPr>
                <w:rFonts w:ascii="Arial" w:hAnsi="Arial" w:cs="Arial"/>
                <w:sz w:val="24"/>
                <w:szCs w:val="24"/>
              </w:rPr>
              <w:t>wa</w:t>
            </w:r>
            <w:r w:rsidR="003462CC">
              <w:rPr>
                <w:rFonts w:ascii="Arial" w:hAnsi="Arial" w:cs="Arial"/>
                <w:sz w:val="24"/>
                <w:szCs w:val="24"/>
              </w:rPr>
              <w:t>żn</w:t>
            </w:r>
            <w:r w:rsidR="003462CC" w:rsidRPr="00CA53D6">
              <w:rPr>
                <w:rFonts w:ascii="Arial" w:hAnsi="Arial" w:cs="Arial"/>
                <w:sz w:val="24"/>
                <w:szCs w:val="24"/>
              </w:rPr>
              <w:t>oś</w:t>
            </w:r>
            <w:r w:rsidR="003462CC">
              <w:rPr>
                <w:rFonts w:ascii="Arial" w:hAnsi="Arial" w:cs="Arial"/>
                <w:sz w:val="24"/>
                <w:szCs w:val="24"/>
              </w:rPr>
              <w:t>ć</w:t>
            </w:r>
            <w:r w:rsidRPr="00CA53D6">
              <w:rPr>
                <w:rFonts w:ascii="Arial" w:hAnsi="Arial" w:cs="Arial"/>
                <w:sz w:val="24"/>
                <w:szCs w:val="24"/>
              </w:rPr>
              <w:t xml:space="preserve"> by</w:t>
            </w:r>
            <w:r w:rsidR="003462CC">
              <w:rPr>
                <w:rFonts w:ascii="Arial" w:hAnsi="Arial" w:cs="Arial"/>
                <w:sz w:val="24"/>
                <w:szCs w:val="24"/>
              </w:rPr>
              <w:t>ł</w:t>
            </w:r>
            <w:r w:rsidRPr="00CA53D6">
              <w:rPr>
                <w:rFonts w:ascii="Arial" w:hAnsi="Arial" w:cs="Arial"/>
                <w:sz w:val="24"/>
                <w:szCs w:val="24"/>
              </w:rPr>
              <w:t xml:space="preserve">a </w:t>
            </w:r>
            <w:r w:rsidR="003462CC" w:rsidRPr="00CA53D6">
              <w:rPr>
                <w:rFonts w:ascii="Arial" w:hAnsi="Arial" w:cs="Arial"/>
                <w:sz w:val="24"/>
                <w:szCs w:val="24"/>
              </w:rPr>
              <w:t>uzależniona</w:t>
            </w:r>
            <w:r w:rsidRPr="00CA53D6">
              <w:rPr>
                <w:rFonts w:ascii="Arial" w:hAnsi="Arial" w:cs="Arial"/>
                <w:sz w:val="24"/>
                <w:szCs w:val="24"/>
              </w:rPr>
              <w:t xml:space="preserve"> od podpisu </w:t>
            </w:r>
            <w:r w:rsidR="003462CC" w:rsidRPr="00CA53D6">
              <w:rPr>
                <w:rFonts w:ascii="Arial" w:hAnsi="Arial" w:cs="Arial"/>
                <w:sz w:val="24"/>
                <w:szCs w:val="24"/>
              </w:rPr>
              <w:t>zarówno</w:t>
            </w:r>
            <w:r w:rsidRPr="00CA53D6">
              <w:rPr>
                <w:rFonts w:ascii="Arial" w:hAnsi="Arial" w:cs="Arial"/>
                <w:sz w:val="24"/>
                <w:szCs w:val="24"/>
              </w:rPr>
              <w:t xml:space="preserve"> Wykonawcy, jak i </w:t>
            </w:r>
            <w:r w:rsidR="003462CC" w:rsidRPr="00CA53D6">
              <w:rPr>
                <w:rFonts w:ascii="Arial" w:hAnsi="Arial" w:cs="Arial"/>
                <w:sz w:val="24"/>
                <w:szCs w:val="24"/>
              </w:rPr>
              <w:t>Zamawiającego</w:t>
            </w:r>
            <w:r w:rsidR="00C42399">
              <w:rPr>
                <w:rFonts w:ascii="Arial" w:hAnsi="Arial" w:cs="Arial"/>
                <w:sz w:val="24"/>
                <w:szCs w:val="24"/>
              </w:rPr>
              <w:t>;</w:t>
            </w:r>
          </w:p>
          <w:p w14:paraId="2D7C32BB" w14:textId="0CDF3A8B"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4) czy Wykonawca </w:t>
            </w:r>
            <w:r w:rsidR="003462CC" w:rsidRPr="00CA53D6">
              <w:rPr>
                <w:rFonts w:ascii="Arial" w:hAnsi="Arial" w:cs="Arial"/>
                <w:sz w:val="24"/>
                <w:szCs w:val="24"/>
              </w:rPr>
              <w:t>będzie</w:t>
            </w:r>
            <w:r w:rsidRPr="00CA53D6">
              <w:rPr>
                <w:rFonts w:ascii="Arial" w:hAnsi="Arial" w:cs="Arial"/>
                <w:sz w:val="24"/>
                <w:szCs w:val="24"/>
              </w:rPr>
              <w:t xml:space="preserve"> informowany o zamiarze przeprowadzenia przez </w:t>
            </w:r>
            <w:r w:rsidR="003462CC" w:rsidRPr="00CA53D6">
              <w:rPr>
                <w:rFonts w:ascii="Arial" w:hAnsi="Arial" w:cs="Arial"/>
                <w:sz w:val="24"/>
                <w:szCs w:val="24"/>
              </w:rPr>
              <w:t>Zamawiającego</w:t>
            </w:r>
            <w:r w:rsidRPr="00CA53D6">
              <w:rPr>
                <w:rFonts w:ascii="Arial" w:hAnsi="Arial" w:cs="Arial"/>
                <w:sz w:val="24"/>
                <w:szCs w:val="24"/>
              </w:rPr>
              <w:t xml:space="preserve"> kontroli, a je</w:t>
            </w:r>
            <w:r w:rsidR="003462CC">
              <w:rPr>
                <w:rFonts w:ascii="Arial" w:hAnsi="Arial" w:cs="Arial"/>
                <w:sz w:val="24"/>
                <w:szCs w:val="24"/>
              </w:rPr>
              <w:t>ś</w:t>
            </w:r>
            <w:r w:rsidRPr="00CA53D6">
              <w:rPr>
                <w:rFonts w:ascii="Arial" w:hAnsi="Arial" w:cs="Arial"/>
                <w:sz w:val="24"/>
                <w:szCs w:val="24"/>
              </w:rPr>
              <w:t>li tak, to z jakim wyprzedzeniem.</w:t>
            </w:r>
          </w:p>
          <w:p w14:paraId="2163A168" w14:textId="37A86A8E"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lastRenderedPageBreak/>
              <w:t>Stanowisko (wyjaśnienie) Zamawiającego:</w:t>
            </w:r>
            <w:r w:rsidR="00D93805">
              <w:rPr>
                <w:rFonts w:ascii="Arial" w:hAnsi="Arial" w:cs="Arial"/>
                <w:b/>
                <w:bCs/>
                <w:sz w:val="24"/>
                <w:szCs w:val="24"/>
              </w:rPr>
              <w:t xml:space="preserve"> </w:t>
            </w:r>
          </w:p>
          <w:p w14:paraId="344105A0" w14:textId="06219E5D" w:rsidR="0004314C" w:rsidRPr="00C42399" w:rsidRDefault="00C42399" w:rsidP="0004314C">
            <w:pPr>
              <w:spacing w:after="40" w:line="276" w:lineRule="auto"/>
              <w:ind w:left="30" w:right="-72"/>
              <w:rPr>
                <w:rFonts w:ascii="Arial" w:hAnsi="Arial" w:cs="Arial"/>
                <w:b/>
                <w:bCs/>
                <w:sz w:val="24"/>
                <w:szCs w:val="24"/>
              </w:rPr>
            </w:pPr>
            <w:r w:rsidRPr="00C42399">
              <w:rPr>
                <w:rFonts w:ascii="Arial" w:hAnsi="Arial" w:cs="Arial"/>
                <w:b/>
                <w:bCs/>
                <w:sz w:val="24"/>
                <w:szCs w:val="24"/>
              </w:rPr>
              <w:t>A</w:t>
            </w:r>
            <w:r w:rsidR="0004314C" w:rsidRPr="00C42399">
              <w:rPr>
                <w:rFonts w:ascii="Arial" w:hAnsi="Arial" w:cs="Arial"/>
                <w:b/>
                <w:bCs/>
                <w:sz w:val="24"/>
                <w:szCs w:val="24"/>
              </w:rPr>
              <w:t>d</w:t>
            </w:r>
            <w:r>
              <w:rPr>
                <w:rFonts w:ascii="Arial" w:hAnsi="Arial" w:cs="Arial"/>
                <w:b/>
                <w:bCs/>
                <w:sz w:val="24"/>
                <w:szCs w:val="24"/>
              </w:rPr>
              <w:t>.</w:t>
            </w:r>
            <w:r w:rsidR="0004314C" w:rsidRPr="00C42399">
              <w:rPr>
                <w:rFonts w:ascii="Arial" w:hAnsi="Arial" w:cs="Arial"/>
                <w:b/>
                <w:bCs/>
                <w:sz w:val="24"/>
                <w:szCs w:val="24"/>
              </w:rPr>
              <w:t xml:space="preserve"> 1)  Nie wszystkie, </w:t>
            </w:r>
            <w:r w:rsidRPr="00C42399">
              <w:rPr>
                <w:rFonts w:ascii="Arial" w:hAnsi="Arial" w:cs="Arial"/>
                <w:b/>
                <w:bCs/>
                <w:sz w:val="24"/>
                <w:szCs w:val="24"/>
              </w:rPr>
              <w:t xml:space="preserve">kontrole będą odbywały się w obecności </w:t>
            </w:r>
            <w:r w:rsidR="00D50241">
              <w:rPr>
                <w:rFonts w:ascii="Arial" w:hAnsi="Arial" w:cs="Arial"/>
                <w:b/>
                <w:bCs/>
                <w:sz w:val="24"/>
                <w:szCs w:val="24"/>
              </w:rPr>
              <w:t>W</w:t>
            </w:r>
            <w:r w:rsidRPr="00C42399">
              <w:rPr>
                <w:rFonts w:ascii="Arial" w:hAnsi="Arial" w:cs="Arial"/>
                <w:b/>
                <w:bCs/>
                <w:sz w:val="24"/>
                <w:szCs w:val="24"/>
              </w:rPr>
              <w:t xml:space="preserve">ykonawcy; </w:t>
            </w:r>
            <w:r w:rsidR="0004314C" w:rsidRPr="00C42399">
              <w:rPr>
                <w:rFonts w:ascii="Arial" w:hAnsi="Arial" w:cs="Arial"/>
                <w:b/>
                <w:bCs/>
                <w:sz w:val="24"/>
                <w:szCs w:val="24"/>
              </w:rPr>
              <w:t>;</w:t>
            </w:r>
            <w:r w:rsidR="0004314C" w:rsidRPr="00C42399">
              <w:rPr>
                <w:rFonts w:ascii="Arial" w:hAnsi="Arial" w:cs="Arial"/>
                <w:b/>
                <w:bCs/>
                <w:sz w:val="24"/>
                <w:szCs w:val="24"/>
              </w:rPr>
              <w:br/>
              <w:t>ad</w:t>
            </w:r>
            <w:r>
              <w:rPr>
                <w:rFonts w:ascii="Arial" w:hAnsi="Arial" w:cs="Arial"/>
                <w:b/>
                <w:bCs/>
                <w:sz w:val="24"/>
                <w:szCs w:val="24"/>
              </w:rPr>
              <w:t>.</w:t>
            </w:r>
            <w:r w:rsidR="0004314C" w:rsidRPr="00C42399">
              <w:rPr>
                <w:rFonts w:ascii="Arial" w:hAnsi="Arial" w:cs="Arial"/>
                <w:b/>
                <w:bCs/>
                <w:sz w:val="24"/>
                <w:szCs w:val="24"/>
              </w:rPr>
              <w:t xml:space="preserve"> 2) Okresowo, nie rzadziej niż co 6 m-cy. W przypadku niezgodności, powtórna kontrola nie później niż w terminie 3 m-cy;</w:t>
            </w:r>
          </w:p>
          <w:p w14:paraId="3D81954E" w14:textId="4B52BAAA" w:rsidR="0004314C" w:rsidRPr="00C42399" w:rsidRDefault="00C42399" w:rsidP="0004314C">
            <w:pPr>
              <w:spacing w:after="40" w:line="276" w:lineRule="auto"/>
              <w:ind w:left="30" w:right="-72"/>
              <w:jc w:val="both"/>
              <w:rPr>
                <w:rFonts w:ascii="Arial" w:hAnsi="Arial" w:cs="Arial"/>
                <w:b/>
                <w:bCs/>
                <w:sz w:val="24"/>
                <w:szCs w:val="24"/>
              </w:rPr>
            </w:pPr>
            <w:r w:rsidRPr="00C42399">
              <w:rPr>
                <w:rFonts w:ascii="Arial" w:hAnsi="Arial" w:cs="Arial"/>
                <w:b/>
                <w:bCs/>
                <w:sz w:val="24"/>
                <w:szCs w:val="24"/>
              </w:rPr>
              <w:t>A</w:t>
            </w:r>
            <w:r w:rsidR="0004314C" w:rsidRPr="00C42399">
              <w:rPr>
                <w:rFonts w:ascii="Arial" w:hAnsi="Arial" w:cs="Arial"/>
                <w:b/>
                <w:bCs/>
                <w:sz w:val="24"/>
                <w:szCs w:val="24"/>
              </w:rPr>
              <w:t>d</w:t>
            </w:r>
            <w:r>
              <w:rPr>
                <w:rFonts w:ascii="Arial" w:hAnsi="Arial" w:cs="Arial"/>
                <w:b/>
                <w:bCs/>
                <w:sz w:val="24"/>
                <w:szCs w:val="24"/>
              </w:rPr>
              <w:t>.</w:t>
            </w:r>
            <w:r w:rsidR="0004314C" w:rsidRPr="00C42399">
              <w:rPr>
                <w:rFonts w:ascii="Arial" w:hAnsi="Arial" w:cs="Arial"/>
                <w:b/>
                <w:bCs/>
                <w:sz w:val="24"/>
                <w:szCs w:val="24"/>
              </w:rPr>
              <w:t xml:space="preserve"> 3) W przypadku stwierdzenia uchybień w jakości wykonywanej usługi, każdorazowo zostanie sporządzony protokół zakwestionowania jakości usługi, podpisany przez przedstawiciela Wykonawcy i Zamawiającego.</w:t>
            </w:r>
          </w:p>
          <w:p w14:paraId="2F49A46F" w14:textId="6449F913" w:rsidR="0004314C" w:rsidRPr="00C42399" w:rsidRDefault="00C42399" w:rsidP="0004314C">
            <w:pPr>
              <w:spacing w:after="40" w:line="276" w:lineRule="auto"/>
              <w:ind w:left="30" w:right="-72"/>
              <w:jc w:val="both"/>
              <w:rPr>
                <w:rFonts w:ascii="Arial" w:hAnsi="Arial" w:cs="Arial"/>
                <w:b/>
                <w:bCs/>
                <w:sz w:val="24"/>
                <w:szCs w:val="24"/>
              </w:rPr>
            </w:pPr>
            <w:r w:rsidRPr="00C42399">
              <w:rPr>
                <w:rFonts w:ascii="Arial" w:hAnsi="Arial" w:cs="Arial"/>
                <w:b/>
                <w:bCs/>
                <w:sz w:val="24"/>
                <w:szCs w:val="24"/>
              </w:rPr>
              <w:t>A</w:t>
            </w:r>
            <w:r w:rsidR="0004314C" w:rsidRPr="00C42399">
              <w:rPr>
                <w:rFonts w:ascii="Arial" w:hAnsi="Arial" w:cs="Arial"/>
                <w:b/>
                <w:bCs/>
                <w:sz w:val="24"/>
                <w:szCs w:val="24"/>
              </w:rPr>
              <w:t>d</w:t>
            </w:r>
            <w:r>
              <w:rPr>
                <w:rFonts w:ascii="Arial" w:hAnsi="Arial" w:cs="Arial"/>
                <w:b/>
                <w:bCs/>
                <w:sz w:val="24"/>
                <w:szCs w:val="24"/>
              </w:rPr>
              <w:t>.</w:t>
            </w:r>
            <w:r w:rsidR="0004314C" w:rsidRPr="00C42399">
              <w:rPr>
                <w:rFonts w:ascii="Arial" w:hAnsi="Arial" w:cs="Arial"/>
                <w:b/>
                <w:bCs/>
                <w:sz w:val="24"/>
                <w:szCs w:val="24"/>
              </w:rPr>
              <w:t xml:space="preserve"> 4) Kontrole wewnętrzne w każdym terminie, bez wyprzedzenia; Audyt z 3-dniowym wyprzedzeniem.</w:t>
            </w:r>
          </w:p>
          <w:p w14:paraId="6AD5A68F" w14:textId="77777777" w:rsidR="006121ED" w:rsidRPr="00CA53D6" w:rsidRDefault="006121ED" w:rsidP="00B20E07">
            <w:pPr>
              <w:spacing w:after="60" w:line="360" w:lineRule="auto"/>
              <w:ind w:left="30" w:right="-72"/>
              <w:jc w:val="both"/>
              <w:rPr>
                <w:rFonts w:ascii="Arial" w:hAnsi="Arial" w:cs="Arial"/>
                <w:sz w:val="24"/>
                <w:szCs w:val="24"/>
              </w:rPr>
            </w:pPr>
          </w:p>
          <w:p w14:paraId="4C2CFFBA" w14:textId="2D9DB26E" w:rsidR="003462CC" w:rsidRDefault="00CA53D6" w:rsidP="00575561">
            <w:pPr>
              <w:spacing w:after="60" w:line="360" w:lineRule="auto"/>
              <w:ind w:left="30" w:right="-72"/>
              <w:jc w:val="both"/>
              <w:rPr>
                <w:rFonts w:ascii="Arial" w:hAnsi="Arial" w:cs="Arial"/>
                <w:sz w:val="24"/>
                <w:szCs w:val="24"/>
              </w:rPr>
            </w:pPr>
            <w:r w:rsidRPr="00CA53D6">
              <w:rPr>
                <w:rFonts w:ascii="Arial" w:hAnsi="Arial" w:cs="Arial"/>
                <w:sz w:val="24"/>
                <w:szCs w:val="24"/>
              </w:rPr>
              <w:t xml:space="preserve">10. dot. </w:t>
            </w:r>
            <w:r w:rsidR="003462CC">
              <w:rPr>
                <w:rFonts w:ascii="Arial" w:hAnsi="Arial" w:cs="Arial"/>
                <w:sz w:val="24"/>
                <w:szCs w:val="24"/>
              </w:rPr>
              <w:t>par.</w:t>
            </w:r>
            <w:r w:rsidRPr="00CA53D6">
              <w:rPr>
                <w:rFonts w:ascii="Arial" w:hAnsi="Arial" w:cs="Arial"/>
                <w:sz w:val="24"/>
                <w:szCs w:val="24"/>
              </w:rPr>
              <w:t xml:space="preserve"> 9 ust. 2 projektu Umowy</w:t>
            </w:r>
          </w:p>
          <w:p w14:paraId="40526771" w14:textId="0633C42A"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10.</w:t>
            </w:r>
            <w:r w:rsidR="003462CC">
              <w:rPr>
                <w:rFonts w:ascii="Arial" w:hAnsi="Arial" w:cs="Arial"/>
                <w:sz w:val="24"/>
                <w:szCs w:val="24"/>
              </w:rPr>
              <w:t xml:space="preserve"> </w:t>
            </w:r>
            <w:r w:rsidRPr="00CA53D6">
              <w:rPr>
                <w:rFonts w:ascii="Arial" w:hAnsi="Arial" w:cs="Arial"/>
                <w:sz w:val="24"/>
                <w:szCs w:val="24"/>
              </w:rPr>
              <w:t>Zwracamy się z wnioskiem o potwierdzenie, że Wykonawca będzie zobowiązany do pokrycia kosztów, o których mowa w § 9 ust. 2 Umowy, wyłącznie w sytuacji, kiedy koszty te powstaną z zawinionych przyczyn leżących po stronie Wykonawcy.</w:t>
            </w:r>
          </w:p>
          <w:p w14:paraId="13645BC2" w14:textId="1CBE71FF" w:rsidR="006121ED" w:rsidRPr="00875697" w:rsidRDefault="006121ED" w:rsidP="006121ED">
            <w:pPr>
              <w:spacing w:after="40" w:line="276" w:lineRule="auto"/>
              <w:ind w:left="30" w:right="-72"/>
              <w:rPr>
                <w:rFonts w:ascii="Arial" w:hAnsi="Arial" w:cs="Arial"/>
                <w:b/>
                <w:bCs/>
                <w:sz w:val="24"/>
                <w:szCs w:val="24"/>
              </w:rPr>
            </w:pPr>
            <w:r w:rsidRPr="00875697">
              <w:rPr>
                <w:rFonts w:ascii="Arial" w:hAnsi="Arial" w:cs="Arial"/>
                <w:b/>
                <w:bCs/>
                <w:sz w:val="24"/>
                <w:szCs w:val="24"/>
              </w:rPr>
              <w:t>Stanowisko (wyjaśnienie) Zamawiającego:</w:t>
            </w:r>
            <w:r w:rsidR="00D93805" w:rsidRPr="00875697">
              <w:rPr>
                <w:rFonts w:ascii="Arial" w:hAnsi="Arial" w:cs="Arial"/>
                <w:b/>
                <w:bCs/>
                <w:sz w:val="24"/>
                <w:szCs w:val="24"/>
              </w:rPr>
              <w:t xml:space="preserve"> Tak</w:t>
            </w:r>
          </w:p>
          <w:p w14:paraId="7ADC84C9" w14:textId="77777777" w:rsidR="003462CC" w:rsidRDefault="003462CC" w:rsidP="00575561">
            <w:pPr>
              <w:spacing w:after="60" w:line="360" w:lineRule="auto"/>
              <w:ind w:right="-72"/>
              <w:jc w:val="both"/>
              <w:rPr>
                <w:rFonts w:ascii="Arial" w:hAnsi="Arial" w:cs="Arial"/>
                <w:sz w:val="24"/>
                <w:szCs w:val="24"/>
              </w:rPr>
            </w:pPr>
          </w:p>
          <w:p w14:paraId="12BBC8FE" w14:textId="3240CBF0"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11.dot. § 9 ust. 4 projektu Umowy</w:t>
            </w:r>
          </w:p>
          <w:p w14:paraId="491A6A7A" w14:textId="0C20E537" w:rsid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Zwracamy się z wnioskiem o modyfikację w/w postanowienia umownego poprzez zastrzeżenie, że w przypadku spornej oceny wartości szkody, Wykonawca ma prawo powołać niezależnego rzeczoznawcę w celu oszacowania szkody. Opinia rzeczoznawcy będzie dla obu stron umowy wiążąca. W przypadku kiedy wycena rzeczoznawcy będzie bardziej zbliżona do tej wskazanej przez Wykonawcę, całkowity koszt powołania niezależnego rzeczoznawcy pokryje Zamawiający.</w:t>
            </w:r>
          </w:p>
          <w:p w14:paraId="388FA6BA" w14:textId="0995F764"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nie wyraża zgody.</w:t>
            </w:r>
          </w:p>
          <w:p w14:paraId="767D63EE" w14:textId="77777777" w:rsidR="003462CC" w:rsidRDefault="003462CC" w:rsidP="00575561">
            <w:pPr>
              <w:spacing w:after="60" w:line="360" w:lineRule="auto"/>
              <w:ind w:right="-72"/>
              <w:jc w:val="both"/>
              <w:rPr>
                <w:rFonts w:ascii="Arial" w:hAnsi="Arial" w:cs="Arial"/>
                <w:sz w:val="24"/>
                <w:szCs w:val="24"/>
              </w:rPr>
            </w:pPr>
          </w:p>
          <w:p w14:paraId="0EB2DE7C" w14:textId="280F8566"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12.</w:t>
            </w:r>
            <w:r w:rsidR="003462CC">
              <w:rPr>
                <w:rFonts w:ascii="Arial" w:hAnsi="Arial" w:cs="Arial"/>
                <w:sz w:val="24"/>
                <w:szCs w:val="24"/>
              </w:rPr>
              <w:t xml:space="preserve"> </w:t>
            </w:r>
            <w:r w:rsidRPr="00CA53D6">
              <w:rPr>
                <w:rFonts w:ascii="Arial" w:hAnsi="Arial" w:cs="Arial"/>
                <w:sz w:val="24"/>
                <w:szCs w:val="24"/>
              </w:rPr>
              <w:t>dot. § 14 projektu Umowy</w:t>
            </w:r>
          </w:p>
          <w:p w14:paraId="7F0E02E6" w14:textId="79FC005D" w:rsidR="00CA53D6" w:rsidRPr="00875697"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 xml:space="preserve">Zwracamy się z wnioskiem o modyfikację w/w postanowienia umownego poprzez zastrzeżenie, że możliwość zmiany postanowień Umowy dotyczyć będzie również zwiększenia wynagrodzenia umownego oraz zwiększenia cen jednostkowych, o których mowa w § 12 </w:t>
            </w:r>
            <w:r w:rsidRPr="00875697">
              <w:rPr>
                <w:rFonts w:ascii="Arial" w:hAnsi="Arial" w:cs="Arial"/>
                <w:sz w:val="24"/>
                <w:szCs w:val="24"/>
              </w:rPr>
              <w:t>umowy.</w:t>
            </w:r>
          </w:p>
          <w:p w14:paraId="44AB0198" w14:textId="7EAB078D" w:rsidR="006121ED" w:rsidRPr="00875697" w:rsidRDefault="006121ED" w:rsidP="006121ED">
            <w:pPr>
              <w:spacing w:after="40" w:line="276" w:lineRule="auto"/>
              <w:ind w:left="30" w:right="-72"/>
              <w:rPr>
                <w:rFonts w:ascii="Arial" w:hAnsi="Arial" w:cs="Arial"/>
                <w:b/>
                <w:bCs/>
                <w:sz w:val="24"/>
                <w:szCs w:val="24"/>
              </w:rPr>
            </w:pPr>
            <w:r w:rsidRPr="00875697">
              <w:rPr>
                <w:rFonts w:ascii="Arial" w:hAnsi="Arial" w:cs="Arial"/>
                <w:b/>
                <w:bCs/>
                <w:sz w:val="24"/>
                <w:szCs w:val="24"/>
              </w:rPr>
              <w:t>Stanowisko (wyjaśnienie) Zamawiającego:</w:t>
            </w:r>
            <w:r w:rsidR="00D93805" w:rsidRPr="00875697">
              <w:rPr>
                <w:rFonts w:ascii="Arial" w:hAnsi="Arial" w:cs="Arial"/>
                <w:b/>
                <w:bCs/>
                <w:sz w:val="24"/>
                <w:szCs w:val="24"/>
              </w:rPr>
              <w:t xml:space="preserve"> Zamawiający modyfikuje umowę poprze</w:t>
            </w:r>
            <w:r w:rsidR="00BA0B8C" w:rsidRPr="00875697">
              <w:rPr>
                <w:rFonts w:ascii="Arial" w:hAnsi="Arial" w:cs="Arial"/>
                <w:b/>
                <w:bCs/>
                <w:sz w:val="24"/>
                <w:szCs w:val="24"/>
              </w:rPr>
              <w:t>z</w:t>
            </w:r>
            <w:r w:rsidR="00D93805" w:rsidRPr="00875697">
              <w:rPr>
                <w:rFonts w:ascii="Arial" w:hAnsi="Arial" w:cs="Arial"/>
                <w:b/>
                <w:bCs/>
                <w:sz w:val="24"/>
                <w:szCs w:val="24"/>
              </w:rPr>
              <w:t xml:space="preserve"> dodanie do § 14 pkt 9 ) zmiany wartości umowy na podstawie w § 12 ust. 7</w:t>
            </w:r>
          </w:p>
          <w:p w14:paraId="27F447F4" w14:textId="77777777" w:rsidR="003462CC" w:rsidRDefault="003462CC" w:rsidP="00D93805">
            <w:pPr>
              <w:spacing w:after="60" w:line="360" w:lineRule="auto"/>
              <w:ind w:right="-72"/>
              <w:jc w:val="both"/>
              <w:rPr>
                <w:rFonts w:ascii="Arial" w:hAnsi="Arial" w:cs="Arial"/>
                <w:sz w:val="24"/>
                <w:szCs w:val="24"/>
              </w:rPr>
            </w:pPr>
          </w:p>
          <w:p w14:paraId="1FA8447F" w14:textId="2C6E8BC1"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lastRenderedPageBreak/>
              <w:t>13.</w:t>
            </w:r>
            <w:r w:rsidR="003462CC">
              <w:rPr>
                <w:rFonts w:ascii="Arial" w:hAnsi="Arial" w:cs="Arial"/>
                <w:sz w:val="24"/>
                <w:szCs w:val="24"/>
              </w:rPr>
              <w:t xml:space="preserve"> </w:t>
            </w:r>
            <w:r w:rsidRPr="00CA53D6">
              <w:rPr>
                <w:rFonts w:ascii="Arial" w:hAnsi="Arial" w:cs="Arial"/>
                <w:sz w:val="24"/>
                <w:szCs w:val="24"/>
              </w:rPr>
              <w:t>dot. § 17 ust. 8 projektu Umowy</w:t>
            </w:r>
          </w:p>
          <w:p w14:paraId="15588B1D" w14:textId="7777777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Zwracamy się z wnioskiem o obniżenie łącznej maksymalnej wysokości kary umownej z 30% do 15% niezrealizowanej wartości umowy.</w:t>
            </w:r>
          </w:p>
          <w:p w14:paraId="00DD9C40" w14:textId="7777777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W doktrynie prawa zamówień publicznych oraz w aktualnym orzecznictwie Krajowej Izby Odwoławczej przy Prezesie Urzędu Zamówień Publicznych dominuje pogląd, że ustanawianie przez zamawiającego w umowie rażąco wysokich kar umownych uznać należy bezwzględnie za naruszenie zasad zachowania uczciwej konkurencji wyrażonej w przepisie art. 16 ust. 1 ustawy z dnia 11 września 2019 r prawo zamówień publicznych, które może być uzasadnioną podstawą do żądania unieważnienia postępowania o udzielenie zamówienia publicznego w trybie art. 255 ust. 6 ustawy prawo zamówień publicznych z uwagi, iż postępowanie jest obarczone wadą uniemożliwiającą zawarcie ważnej umowy w sprawie zamówienia publicznego. Stanowisko powyższe znajduje pełne potwierdzenie m.in. wyroku Krajowej Izby Odwoławczej z dnia 31 lipca 2015 r. sygn. akt: KIO/1519/15. Zważyć bowiem należy, że kara umowna (odszkodowanie umowne) ze swojej istoty ma charakter wyłącznie odszkodowawczy i kompensacyjny, a nie zaś prewencyjny.</w:t>
            </w:r>
          </w:p>
          <w:p w14:paraId="50BFE604" w14:textId="7777777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Rażąco wygórowana kara umowna to zarówno sytuacja, gdy zachwiana zostanie relacja pomiędzy wysokością wynagrodzenia za wykonanie zobowiązania a wysokością kary umownej zastrzeżonej za opóźnienie w wykonaniu przedmiotu umowy, z uwzględnieniem okresu opóźnienia, jak i wtedy (co jest zasadniczym kryterium miarkowania kary umownej z uwagi na jej rażące wygórowanie), gdy zachwiany został stosunek wysokości zastrzeżonej kary umownej do wysokości doznawanej szkody (zob. wyrok Sądu Najwyższego z dnia 21 września 2007 r., V CSK 139/07 oraz uchwałę składu 7 sędziów Sądu Najwyższego z dnia 6 listopada 2003 r., III CZP 61/03).</w:t>
            </w:r>
          </w:p>
          <w:p w14:paraId="6CE80C15" w14:textId="7777777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Kara umowna jest bowiem surogatem odszkodowania, zastrzeżonym w określonej wysokości i nie może prowadzić do nieuzasadnionego wzbogacenia wierzyciela (zob. wyrok Sądu Apelacyjnego w Katowicach z dnia 28 września 2010 r., V ACa 267/10).</w:t>
            </w:r>
          </w:p>
          <w:p w14:paraId="6F68F597" w14:textId="022BA2CD"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nie wyraża zgody. </w:t>
            </w:r>
          </w:p>
          <w:p w14:paraId="7C936013" w14:textId="77777777" w:rsidR="003462CC" w:rsidRDefault="003462CC" w:rsidP="00B20E07">
            <w:pPr>
              <w:spacing w:after="60" w:line="360" w:lineRule="auto"/>
              <w:ind w:left="30" w:right="-72"/>
              <w:jc w:val="both"/>
              <w:rPr>
                <w:rFonts w:ascii="Arial" w:hAnsi="Arial" w:cs="Arial"/>
                <w:sz w:val="24"/>
                <w:szCs w:val="24"/>
              </w:rPr>
            </w:pPr>
          </w:p>
          <w:p w14:paraId="183A4C4F" w14:textId="61791123"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14.</w:t>
            </w:r>
            <w:r w:rsidR="0061447D">
              <w:rPr>
                <w:rFonts w:ascii="Arial" w:hAnsi="Arial" w:cs="Arial"/>
                <w:sz w:val="24"/>
                <w:szCs w:val="24"/>
              </w:rPr>
              <w:t xml:space="preserve"> </w:t>
            </w:r>
            <w:r w:rsidRPr="00CA53D6">
              <w:rPr>
                <w:rFonts w:ascii="Arial" w:hAnsi="Arial" w:cs="Arial"/>
                <w:sz w:val="24"/>
                <w:szCs w:val="24"/>
              </w:rPr>
              <w:t xml:space="preserve">Zwracamy się z wnioskiem o potwierdzenie, że każdorazowe naliczenie kary umownej poprzedzone zostanie postępowaniem wyjaśniającym, w ramach którego Wykonawca będzie miał możliwość zaprezentowana własnego stanowiska w zakresie </w:t>
            </w:r>
            <w:r w:rsidRPr="00CA53D6">
              <w:rPr>
                <w:rFonts w:ascii="Arial" w:hAnsi="Arial" w:cs="Arial"/>
                <w:sz w:val="24"/>
                <w:szCs w:val="24"/>
              </w:rPr>
              <w:lastRenderedPageBreak/>
              <w:t>zasadności nałożenia kary umownej. W szczególności każdorazowe naliczenie kary umownej z tytułu niewłaściwego wykonania Umowy uzależnione będzie od uprzedniego sporządzenia protokołu, potwierdzającego niewłaściwe wykonanie usługi, podpisanego przez obie Strony, pod rygorem bezskuteczności.</w:t>
            </w:r>
          </w:p>
          <w:p w14:paraId="28A285BD" w14:textId="62B75CA1"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nie wyraża zgody.</w:t>
            </w:r>
          </w:p>
          <w:p w14:paraId="08206CAA" w14:textId="77777777" w:rsidR="003462CC" w:rsidRDefault="003462CC" w:rsidP="00B20E07">
            <w:pPr>
              <w:spacing w:after="60" w:line="360" w:lineRule="auto"/>
              <w:ind w:left="30" w:right="-72"/>
              <w:jc w:val="both"/>
              <w:rPr>
                <w:rFonts w:ascii="Arial" w:hAnsi="Arial" w:cs="Arial"/>
                <w:sz w:val="24"/>
                <w:szCs w:val="24"/>
              </w:rPr>
            </w:pPr>
          </w:p>
          <w:p w14:paraId="08B60A41" w14:textId="77777777" w:rsidR="003462CC" w:rsidRDefault="003462CC" w:rsidP="00B20E07">
            <w:pPr>
              <w:spacing w:after="60" w:line="360" w:lineRule="auto"/>
              <w:ind w:left="30" w:right="-72"/>
              <w:jc w:val="both"/>
              <w:rPr>
                <w:rFonts w:ascii="Arial" w:hAnsi="Arial" w:cs="Arial"/>
                <w:sz w:val="24"/>
                <w:szCs w:val="24"/>
              </w:rPr>
            </w:pPr>
          </w:p>
          <w:p w14:paraId="5A7E07FA" w14:textId="5EF56F27"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15.</w:t>
            </w:r>
            <w:r w:rsidR="0061447D">
              <w:rPr>
                <w:rFonts w:ascii="Arial" w:hAnsi="Arial" w:cs="Arial"/>
                <w:sz w:val="24"/>
                <w:szCs w:val="24"/>
              </w:rPr>
              <w:t xml:space="preserve"> </w:t>
            </w:r>
            <w:r w:rsidRPr="00CA53D6">
              <w:rPr>
                <w:rFonts w:ascii="Arial" w:hAnsi="Arial" w:cs="Arial"/>
                <w:sz w:val="24"/>
                <w:szCs w:val="24"/>
              </w:rPr>
              <w:t>Czy ze względu na specyfikę usługi, Zamawiający dopuszcza świadczenie usług przez osoby niepełnosprawne? Jeśli tak, prosimy o wskazane maksymalnej liczby osób niepełnosprawnych, które mogą świadczyć usługę oraz dopuszczalny stopień niepełnosprawności.</w:t>
            </w:r>
          </w:p>
          <w:p w14:paraId="7DF15C14" w14:textId="7FAEBF89"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dopuszcza , pod warunkiem że osoba niepełnosprawna będzie w stanie wykonywać wszystkie swoje obowiązki na stanowisku pracy. </w:t>
            </w:r>
          </w:p>
          <w:p w14:paraId="7C2FE9CA" w14:textId="77777777" w:rsidR="003462CC" w:rsidRDefault="003462CC" w:rsidP="00B20E07">
            <w:pPr>
              <w:spacing w:after="60" w:line="360" w:lineRule="auto"/>
              <w:ind w:left="30" w:right="-72"/>
              <w:jc w:val="both"/>
              <w:rPr>
                <w:rFonts w:ascii="Arial" w:hAnsi="Arial" w:cs="Arial"/>
                <w:sz w:val="24"/>
                <w:szCs w:val="24"/>
              </w:rPr>
            </w:pPr>
          </w:p>
          <w:p w14:paraId="1A2D1750" w14:textId="77777777" w:rsidR="003462CC" w:rsidRDefault="003462CC" w:rsidP="00B20E07">
            <w:pPr>
              <w:spacing w:after="60" w:line="360" w:lineRule="auto"/>
              <w:ind w:left="30" w:right="-72"/>
              <w:jc w:val="both"/>
              <w:rPr>
                <w:rFonts w:ascii="Arial" w:hAnsi="Arial" w:cs="Arial"/>
                <w:sz w:val="24"/>
                <w:szCs w:val="24"/>
              </w:rPr>
            </w:pPr>
          </w:p>
          <w:p w14:paraId="46EA02DE" w14:textId="5528D2D5"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16.</w:t>
            </w:r>
            <w:r w:rsidR="0061447D">
              <w:rPr>
                <w:rFonts w:ascii="Arial" w:hAnsi="Arial" w:cs="Arial"/>
                <w:sz w:val="24"/>
                <w:szCs w:val="24"/>
              </w:rPr>
              <w:t xml:space="preserve"> </w:t>
            </w:r>
            <w:r w:rsidRPr="00CA53D6">
              <w:rPr>
                <w:rFonts w:ascii="Arial" w:hAnsi="Arial" w:cs="Arial"/>
                <w:sz w:val="24"/>
                <w:szCs w:val="24"/>
              </w:rPr>
              <w:t>Z uwagi na specyfikę przedmiotu zamówienia, w celu zapewnienia należytej realizacji zamówienia przez Wykonawcę, zwracamy się z wnioskiem o modyfikację warunków udziału w postępowaniu poprzez określenie, że o udzielenie zamówienia może ubiegać się Wykonawca, który posiada certyfikat ISO 9001, wydany przez akredytowaną jednostkę, w zakresie usług porządkowo-czystościowych w placówkach medycznych z uwzględnieniem terenów zewnętrznych, transportu wewnętrznego oraz świadczenia usług pomocowych w realizacji opieki nad pacjentem personelowi medycznemu sektorze publicznym.</w:t>
            </w:r>
          </w:p>
          <w:p w14:paraId="1FEE8409" w14:textId="7DC0185B" w:rsidR="003462CC" w:rsidRDefault="006121ED" w:rsidP="00575561">
            <w:pPr>
              <w:spacing w:after="40" w:line="276" w:lineRule="auto"/>
              <w:ind w:left="30" w:right="-72"/>
              <w:rPr>
                <w:rFonts w:ascii="Arial" w:hAnsi="Arial" w:cs="Arial"/>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nie wyraża zgody na </w:t>
            </w:r>
            <w:r w:rsidR="00575561">
              <w:rPr>
                <w:rFonts w:ascii="Arial" w:hAnsi="Arial" w:cs="Arial"/>
                <w:b/>
                <w:bCs/>
                <w:sz w:val="24"/>
                <w:szCs w:val="24"/>
              </w:rPr>
              <w:t xml:space="preserve">modyfikację warunków udziału w postępowaniu. </w:t>
            </w:r>
          </w:p>
          <w:p w14:paraId="2F181F45" w14:textId="77777777" w:rsidR="003462CC" w:rsidRDefault="003462CC" w:rsidP="00B20E07">
            <w:pPr>
              <w:spacing w:after="60" w:line="360" w:lineRule="auto"/>
              <w:ind w:left="30" w:right="-72"/>
              <w:jc w:val="both"/>
              <w:rPr>
                <w:rFonts w:ascii="Arial" w:hAnsi="Arial" w:cs="Arial"/>
                <w:sz w:val="24"/>
                <w:szCs w:val="24"/>
              </w:rPr>
            </w:pPr>
          </w:p>
          <w:p w14:paraId="40D238DE" w14:textId="1C4C1D98"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17.</w:t>
            </w:r>
            <w:r w:rsidR="0061447D">
              <w:rPr>
                <w:rFonts w:ascii="Arial" w:hAnsi="Arial" w:cs="Arial"/>
                <w:sz w:val="24"/>
                <w:szCs w:val="24"/>
              </w:rPr>
              <w:t xml:space="preserve"> </w:t>
            </w:r>
            <w:r w:rsidRPr="00CA53D6">
              <w:rPr>
                <w:rFonts w:ascii="Arial" w:hAnsi="Arial" w:cs="Arial"/>
                <w:sz w:val="24"/>
                <w:szCs w:val="24"/>
              </w:rPr>
              <w:t>Wnosimy o modyfikację kryteriów oceny ofert, poprzez wprowadzenie kryterium jakości i ustalenie, że przy dokonywaniu wyboru najkorzystniejszej oferty Zamawiający stosować będzie niżej podane kryteria:</w:t>
            </w:r>
          </w:p>
          <w:p w14:paraId="362A2F05" w14:textId="277CF4AB" w:rsidR="00CA53D6" w:rsidRPr="00CA53D6" w:rsidRDefault="00CA53D6" w:rsidP="00B20E07">
            <w:pPr>
              <w:spacing w:after="60" w:line="360" w:lineRule="auto"/>
              <w:ind w:left="30" w:right="-72"/>
              <w:jc w:val="both"/>
              <w:rPr>
                <w:rFonts w:ascii="Arial" w:hAnsi="Arial" w:cs="Arial"/>
                <w:sz w:val="24"/>
                <w:szCs w:val="24"/>
              </w:rPr>
            </w:pPr>
            <w:r w:rsidRPr="00CA53D6">
              <w:rPr>
                <w:rFonts w:ascii="Arial" w:hAnsi="Arial" w:cs="Arial"/>
                <w:sz w:val="24"/>
                <w:szCs w:val="24"/>
              </w:rPr>
              <w:t>•</w:t>
            </w:r>
            <w:r w:rsidR="006121ED">
              <w:rPr>
                <w:rFonts w:ascii="Arial" w:hAnsi="Arial" w:cs="Arial"/>
                <w:sz w:val="24"/>
                <w:szCs w:val="24"/>
              </w:rPr>
              <w:t xml:space="preserve"> </w:t>
            </w:r>
            <w:r w:rsidRPr="00CA53D6">
              <w:rPr>
                <w:rFonts w:ascii="Arial" w:hAnsi="Arial" w:cs="Arial"/>
                <w:sz w:val="24"/>
                <w:szCs w:val="24"/>
              </w:rPr>
              <w:t>Cena brutto - 80%</w:t>
            </w:r>
          </w:p>
          <w:p w14:paraId="2F2AB547" w14:textId="77777777" w:rsidR="00CA53D6" w:rsidRDefault="00CA53D6" w:rsidP="006121ED">
            <w:pPr>
              <w:spacing w:after="60" w:line="360" w:lineRule="auto"/>
              <w:ind w:left="30" w:right="-72"/>
              <w:jc w:val="both"/>
              <w:rPr>
                <w:rFonts w:ascii="Arial" w:hAnsi="Arial" w:cs="Arial"/>
                <w:sz w:val="24"/>
                <w:szCs w:val="24"/>
              </w:rPr>
            </w:pPr>
            <w:r w:rsidRPr="00CA53D6">
              <w:rPr>
                <w:rFonts w:ascii="Arial" w:hAnsi="Arial" w:cs="Arial"/>
                <w:sz w:val="24"/>
                <w:szCs w:val="24"/>
              </w:rPr>
              <w:lastRenderedPageBreak/>
              <w:t>•</w:t>
            </w:r>
            <w:r w:rsidR="006121ED">
              <w:rPr>
                <w:rFonts w:ascii="Arial" w:hAnsi="Arial" w:cs="Arial"/>
                <w:sz w:val="24"/>
                <w:szCs w:val="24"/>
              </w:rPr>
              <w:t xml:space="preserve"> </w:t>
            </w:r>
            <w:r w:rsidRPr="00CA53D6">
              <w:rPr>
                <w:rFonts w:ascii="Arial" w:hAnsi="Arial" w:cs="Arial"/>
                <w:sz w:val="24"/>
                <w:szCs w:val="24"/>
              </w:rPr>
              <w:t>Gwarancja jakości – 20 % - posiadanie przez osobę zarządzającą (kierownik obiektu), wskazaną w pkt. 7.2 SWZ, certyfikatu ukończenia szkolenia i uzyskania tytułu Organizatora Procesów Sprzątania – stopień III.</w:t>
            </w:r>
          </w:p>
          <w:p w14:paraId="1479380B" w14:textId="19FE9105" w:rsidR="006121ED" w:rsidRPr="00035DEC" w:rsidRDefault="006121ED" w:rsidP="006121ED">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r w:rsidR="00D93805">
              <w:rPr>
                <w:rFonts w:ascii="Arial" w:hAnsi="Arial" w:cs="Arial"/>
                <w:b/>
                <w:bCs/>
                <w:sz w:val="24"/>
                <w:szCs w:val="24"/>
              </w:rPr>
              <w:t xml:space="preserve"> Zamawiający nie wyraża zgody.</w:t>
            </w:r>
          </w:p>
          <w:p w14:paraId="2EC4300B" w14:textId="73B984DB" w:rsidR="006121ED" w:rsidRPr="00035DEC" w:rsidRDefault="006121ED" w:rsidP="006121ED">
            <w:pPr>
              <w:spacing w:after="60" w:line="360" w:lineRule="auto"/>
              <w:ind w:left="30" w:right="-72"/>
              <w:jc w:val="both"/>
              <w:rPr>
                <w:rFonts w:ascii="Arial" w:hAnsi="Arial" w:cs="Arial"/>
                <w:sz w:val="24"/>
                <w:szCs w:val="24"/>
              </w:rPr>
            </w:pPr>
          </w:p>
        </w:tc>
      </w:tr>
      <w:tr w:rsidR="00CA53D6" w:rsidRPr="009003D1" w14:paraId="7036B8F4" w14:textId="77777777" w:rsidTr="006121ED">
        <w:tc>
          <w:tcPr>
            <w:tcW w:w="9248" w:type="dxa"/>
            <w:shd w:val="clear" w:color="auto" w:fill="auto"/>
          </w:tcPr>
          <w:p w14:paraId="741E296C" w14:textId="77777777" w:rsidR="00CA53D6" w:rsidRPr="00E9450D" w:rsidRDefault="00CA53D6" w:rsidP="00B20E07">
            <w:pPr>
              <w:spacing w:before="60" w:after="60" w:line="276" w:lineRule="auto"/>
              <w:ind w:left="30" w:right="-72"/>
              <w:rPr>
                <w:rFonts w:ascii="Arial" w:hAnsi="Arial" w:cs="Arial"/>
                <w:b/>
                <w:bCs/>
                <w:sz w:val="24"/>
                <w:szCs w:val="24"/>
              </w:rPr>
            </w:pPr>
            <w:r w:rsidRPr="00E9450D">
              <w:rPr>
                <w:rFonts w:ascii="Arial" w:hAnsi="Arial" w:cs="Arial"/>
                <w:b/>
                <w:bCs/>
                <w:sz w:val="24"/>
                <w:szCs w:val="24"/>
              </w:rPr>
              <w:lastRenderedPageBreak/>
              <w:t>Pytanie nr 7</w:t>
            </w:r>
          </w:p>
          <w:p w14:paraId="44280BF8" w14:textId="25F1A8B2" w:rsidR="00CA53D6" w:rsidRPr="00E9450D" w:rsidRDefault="003462CC" w:rsidP="00B20E07">
            <w:pPr>
              <w:spacing w:after="120" w:line="360" w:lineRule="auto"/>
              <w:ind w:left="30" w:right="-72"/>
              <w:jc w:val="both"/>
              <w:rPr>
                <w:rFonts w:ascii="Arial" w:hAnsi="Arial" w:cs="Arial"/>
                <w:sz w:val="24"/>
                <w:szCs w:val="24"/>
              </w:rPr>
            </w:pPr>
            <w:r w:rsidRPr="00E9450D">
              <w:rPr>
                <w:rFonts w:ascii="Arial" w:hAnsi="Arial" w:cs="Arial"/>
                <w:sz w:val="24"/>
                <w:szCs w:val="24"/>
              </w:rPr>
              <w:t xml:space="preserve">1. </w:t>
            </w:r>
            <w:r w:rsidR="00CA53D6" w:rsidRPr="00E9450D">
              <w:rPr>
                <w:rFonts w:ascii="Arial" w:hAnsi="Arial" w:cs="Arial"/>
                <w:sz w:val="24"/>
                <w:szCs w:val="24"/>
              </w:rPr>
              <w:t>Czy Zamawiający wyrazi zgodę na zatrudnienie pracowników na umowę zlecenia wyłącznie w przypadku nagłych i niespodziewanych nieobecności, pracownika zatrudnionego na umowę o pracę, wynikających z przyczyn losowych ( m.in. zwolnienia lekarskie, urlopu na żądanie).</w:t>
            </w:r>
          </w:p>
          <w:p w14:paraId="4F600D1F"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Uzasadnienie:</w:t>
            </w:r>
          </w:p>
          <w:p w14:paraId="32E44AE9" w14:textId="0967A9E8"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 in. wykonaniem i dostarczenia badań lekarskich z zakresu medycyny pracy, czy szkoleń BHP, co w sytuacjach nagłych jest nierealne i wymaga dodatkowego czasu. W związku z powyższym wnosimy jak na wstępie.</w:t>
            </w:r>
          </w:p>
          <w:p w14:paraId="0AC472ED" w14:textId="7907B740"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D93805" w:rsidRPr="00E9450D">
              <w:rPr>
                <w:rFonts w:ascii="Arial" w:hAnsi="Arial" w:cs="Arial"/>
                <w:b/>
                <w:bCs/>
                <w:sz w:val="24"/>
                <w:szCs w:val="24"/>
              </w:rPr>
              <w:t xml:space="preserve"> Zamawiający nie wyraża zgody.</w:t>
            </w:r>
          </w:p>
          <w:p w14:paraId="68EDEDB0" w14:textId="77777777" w:rsidR="006121ED" w:rsidRPr="00E9450D" w:rsidRDefault="006121ED" w:rsidP="00B20E07">
            <w:pPr>
              <w:spacing w:after="120" w:line="360" w:lineRule="auto"/>
              <w:ind w:left="30" w:right="-72"/>
              <w:jc w:val="both"/>
              <w:rPr>
                <w:rFonts w:ascii="Arial" w:hAnsi="Arial" w:cs="Arial"/>
                <w:sz w:val="24"/>
                <w:szCs w:val="24"/>
              </w:rPr>
            </w:pPr>
          </w:p>
          <w:p w14:paraId="44DF9DD8" w14:textId="3B3D680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w:t>
            </w:r>
            <w:r w:rsidR="0061447D" w:rsidRPr="00E9450D">
              <w:rPr>
                <w:rFonts w:ascii="Arial" w:hAnsi="Arial" w:cs="Arial"/>
                <w:sz w:val="24"/>
                <w:szCs w:val="24"/>
              </w:rPr>
              <w:t xml:space="preserve"> </w:t>
            </w:r>
            <w:r w:rsidRPr="00E9450D">
              <w:rPr>
                <w:rFonts w:ascii="Arial" w:hAnsi="Arial" w:cs="Arial"/>
                <w:sz w:val="24"/>
                <w:szCs w:val="24"/>
              </w:rPr>
              <w:t>Zwracamy się z prośbą o zamieszczenie w projekcie umowy, postanowienia umożliwiającego stronom rozwiązanie umowy za 3 miesięcznym wypowiedzeniem.</w:t>
            </w:r>
          </w:p>
          <w:p w14:paraId="51B74700" w14:textId="2D79967C"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xml:space="preserve">W przypadku umów długoterminowych zawieranych na okres 3 - 4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w:t>
            </w:r>
            <w:r w:rsidRPr="00E9450D">
              <w:rPr>
                <w:rFonts w:ascii="Arial" w:hAnsi="Arial" w:cs="Arial"/>
                <w:sz w:val="24"/>
                <w:szCs w:val="24"/>
              </w:rPr>
              <w:lastRenderedPageBreak/>
              <w:t>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p>
          <w:p w14:paraId="0195B87A" w14:textId="0B0CCA2D"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D93805" w:rsidRPr="00E9450D">
              <w:rPr>
                <w:rFonts w:ascii="Arial" w:hAnsi="Arial" w:cs="Arial"/>
                <w:b/>
                <w:bCs/>
                <w:sz w:val="24"/>
                <w:szCs w:val="24"/>
              </w:rPr>
              <w:t xml:space="preserve"> Zamawiający nie wyraża zgody.</w:t>
            </w:r>
          </w:p>
          <w:p w14:paraId="2C8EE937" w14:textId="77777777" w:rsidR="006121ED" w:rsidRPr="00E9450D" w:rsidRDefault="006121ED" w:rsidP="00B20E07">
            <w:pPr>
              <w:spacing w:after="120" w:line="360" w:lineRule="auto"/>
              <w:ind w:left="30" w:right="-72"/>
              <w:jc w:val="both"/>
              <w:rPr>
                <w:rFonts w:ascii="Arial" w:hAnsi="Arial" w:cs="Arial"/>
                <w:sz w:val="24"/>
                <w:szCs w:val="24"/>
              </w:rPr>
            </w:pPr>
          </w:p>
          <w:p w14:paraId="4BC69697" w14:textId="67D2DD7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w:t>
            </w:r>
            <w:r w:rsidR="0061447D" w:rsidRPr="00E9450D">
              <w:rPr>
                <w:rFonts w:ascii="Arial" w:hAnsi="Arial" w:cs="Arial"/>
                <w:sz w:val="24"/>
                <w:szCs w:val="24"/>
              </w:rPr>
              <w:t xml:space="preserve"> </w:t>
            </w:r>
            <w:r w:rsidRPr="00E9450D">
              <w:rPr>
                <w:rFonts w:ascii="Arial" w:hAnsi="Arial" w:cs="Arial"/>
                <w:sz w:val="24"/>
                <w:szCs w:val="24"/>
              </w:rPr>
              <w:t>Czy Zamawiający w czasie trwania kontraktu planuje remonty z wyłączeniami powierzchni do sprzątania lub planuje włączyć do użytkowania nowe pomieszczenia? Jeśli tak, prosimy o podanie terminu remontów, rodzaju komórki/oddziału które będą przeznaczone do remontu oraz jeśli dotyczy, terminem włączenia nowych powierzchni do użytku.</w:t>
            </w:r>
          </w:p>
          <w:p w14:paraId="1F86DA1A" w14:textId="6B00E0BD" w:rsidR="006121ED" w:rsidRPr="00E9450D" w:rsidRDefault="006121ED" w:rsidP="00D93805">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D93805" w:rsidRPr="00E9450D">
              <w:rPr>
                <w:rFonts w:ascii="Arial" w:hAnsi="Arial" w:cs="Arial"/>
                <w:b/>
                <w:bCs/>
                <w:sz w:val="24"/>
                <w:szCs w:val="24"/>
              </w:rPr>
              <w:t xml:space="preserve"> </w:t>
            </w:r>
            <w:r w:rsidR="00575561" w:rsidRPr="00E9450D">
              <w:rPr>
                <w:rFonts w:ascii="Arial" w:hAnsi="Arial" w:cs="Arial"/>
                <w:b/>
                <w:bCs/>
                <w:sz w:val="24"/>
                <w:szCs w:val="24"/>
              </w:rPr>
              <w:t xml:space="preserve">Na chwile obecną nie są znane terminy ani wyłączenia powierzchni do sprzątania. </w:t>
            </w:r>
          </w:p>
          <w:p w14:paraId="37542C78" w14:textId="77777777" w:rsidR="00D93805" w:rsidRPr="00E9450D" w:rsidRDefault="00D93805" w:rsidP="00D93805">
            <w:pPr>
              <w:spacing w:after="40" w:line="276" w:lineRule="auto"/>
              <w:ind w:left="30" w:right="-72"/>
              <w:rPr>
                <w:rFonts w:ascii="Arial" w:hAnsi="Arial" w:cs="Arial"/>
                <w:b/>
                <w:bCs/>
                <w:sz w:val="24"/>
                <w:szCs w:val="24"/>
              </w:rPr>
            </w:pPr>
          </w:p>
          <w:p w14:paraId="435A391C" w14:textId="51AB056A"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w:t>
            </w:r>
            <w:r w:rsidR="0061447D" w:rsidRPr="00E9450D">
              <w:rPr>
                <w:rFonts w:ascii="Arial" w:hAnsi="Arial" w:cs="Arial"/>
                <w:sz w:val="24"/>
                <w:szCs w:val="24"/>
              </w:rPr>
              <w:t xml:space="preserve"> </w:t>
            </w:r>
            <w:r w:rsidRPr="00E9450D">
              <w:rPr>
                <w:rFonts w:ascii="Arial" w:hAnsi="Arial" w:cs="Arial"/>
                <w:sz w:val="24"/>
                <w:szCs w:val="24"/>
              </w:rPr>
              <w:t>Zamawiający w zapisach Opisu Przedmiotu Zamówienia pkt. 2.2.2 wskazał</w:t>
            </w:r>
          </w:p>
          <w:p w14:paraId="64B476B9" w14:textId="77777777" w:rsidR="00575561"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Wykonawca jest zobowiązany do załączenia oświadczeń o dopuszczeniu produktu do obrotu</w:t>
            </w:r>
            <w:r w:rsidR="0061447D" w:rsidRPr="00E9450D">
              <w:rPr>
                <w:rFonts w:ascii="Arial" w:hAnsi="Arial" w:cs="Arial"/>
                <w:sz w:val="24"/>
                <w:szCs w:val="24"/>
              </w:rPr>
              <w:t xml:space="preserve"> </w:t>
            </w:r>
            <w:r w:rsidRPr="00E9450D">
              <w:rPr>
                <w:rFonts w:ascii="Arial" w:hAnsi="Arial" w:cs="Arial"/>
                <w:sz w:val="24"/>
                <w:szCs w:val="24"/>
              </w:rPr>
              <w:t xml:space="preserve">i używania, zgodnie z obowiązującym prawem - do oferty. </w:t>
            </w:r>
          </w:p>
          <w:p w14:paraId="572A36FC" w14:textId="44C21AFE" w:rsidR="00575561" w:rsidRPr="00E9450D" w:rsidRDefault="00575561" w:rsidP="00B20E07">
            <w:pPr>
              <w:spacing w:after="120" w:line="360" w:lineRule="auto"/>
              <w:ind w:left="30" w:right="-72"/>
              <w:jc w:val="both"/>
              <w:rPr>
                <w:rFonts w:ascii="Arial" w:hAnsi="Arial" w:cs="Arial"/>
                <w:sz w:val="24"/>
                <w:szCs w:val="24"/>
              </w:rPr>
            </w:pPr>
            <w:r w:rsidRPr="00E9450D">
              <w:rPr>
                <w:rFonts w:ascii="Arial" w:hAnsi="Arial" w:cs="Arial"/>
                <w:b/>
                <w:bCs/>
                <w:sz w:val="24"/>
                <w:szCs w:val="24"/>
              </w:rPr>
              <w:t>Stanowisko (wyjaśnienie) Zamawiającego: dotyczy załącznika nr 4 do SWZ.</w:t>
            </w:r>
          </w:p>
          <w:p w14:paraId="7B48F4E6" w14:textId="7A3B7CA8"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Ponadto Wykonawca udostępni do wglądu karty charakterystyki produktu na każde żądanie Zamawiającego.</w:t>
            </w:r>
          </w:p>
          <w:p w14:paraId="38E81790" w14:textId="5F12F4F4"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Czy Zamawiający ma tu na myśli oświadczenie załącznik nr 4 do SWZ? W przeciwnym razie prosimy o wskazanie o jakie oświadczenie chodzi i jakich produktów ma dotyczyć</w:t>
            </w:r>
          </w:p>
          <w:p w14:paraId="03DF7ED2" w14:textId="5F984DD0"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D93805" w:rsidRPr="00E9450D">
              <w:rPr>
                <w:rFonts w:ascii="Arial" w:hAnsi="Arial" w:cs="Arial"/>
                <w:b/>
                <w:bCs/>
                <w:sz w:val="24"/>
                <w:szCs w:val="24"/>
              </w:rPr>
              <w:t xml:space="preserve"> Tak, </w:t>
            </w:r>
            <w:r w:rsidR="00575561" w:rsidRPr="00E9450D">
              <w:rPr>
                <w:rFonts w:ascii="Arial" w:hAnsi="Arial" w:cs="Arial"/>
                <w:b/>
                <w:bCs/>
                <w:sz w:val="24"/>
                <w:szCs w:val="24"/>
              </w:rPr>
              <w:t>Wykonawca udostępni do wglądu karty charakterystyki produktu na każde żądanie Zamawiającego w trakcie trwania umowy (dotyczy produktów wymienionych w załączniku nr 4 do SWZ)</w:t>
            </w:r>
            <w:r w:rsidR="00D93805" w:rsidRPr="00E9450D">
              <w:rPr>
                <w:rFonts w:ascii="Arial" w:hAnsi="Arial" w:cs="Arial"/>
                <w:b/>
                <w:bCs/>
                <w:sz w:val="24"/>
                <w:szCs w:val="24"/>
              </w:rPr>
              <w:t xml:space="preserve">. </w:t>
            </w:r>
          </w:p>
          <w:p w14:paraId="754C1C1D" w14:textId="77777777" w:rsidR="006121ED" w:rsidRPr="00E9450D" w:rsidRDefault="006121ED" w:rsidP="00B20E07">
            <w:pPr>
              <w:spacing w:after="120" w:line="360" w:lineRule="auto"/>
              <w:ind w:left="30" w:right="-72"/>
              <w:jc w:val="both"/>
              <w:rPr>
                <w:rFonts w:ascii="Arial" w:hAnsi="Arial" w:cs="Arial"/>
                <w:sz w:val="24"/>
                <w:szCs w:val="24"/>
              </w:rPr>
            </w:pPr>
          </w:p>
          <w:p w14:paraId="40EA4830" w14:textId="020008CB"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5.</w:t>
            </w:r>
            <w:r w:rsidR="0061447D" w:rsidRPr="00E9450D">
              <w:rPr>
                <w:rFonts w:ascii="Arial" w:hAnsi="Arial" w:cs="Arial"/>
                <w:sz w:val="24"/>
                <w:szCs w:val="24"/>
              </w:rPr>
              <w:t xml:space="preserve"> </w:t>
            </w:r>
            <w:r w:rsidRPr="00E9450D">
              <w:rPr>
                <w:rFonts w:ascii="Arial" w:hAnsi="Arial" w:cs="Arial"/>
                <w:sz w:val="24"/>
                <w:szCs w:val="24"/>
              </w:rPr>
              <w:t>Zamawiający w zapisach projektu umowy §12 ust. 4 wskazał:</w:t>
            </w:r>
          </w:p>
          <w:p w14:paraId="76E034E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Wysokość jednostkowa usług wskazanych w ust 1 powyżej będzie niezmienna przez okres 12 miesięcy licząc od daty podpisania niniejszej umowy, z zastrzeżeniem ust. 5 in. Poniżej</w:t>
            </w:r>
          </w:p>
          <w:p w14:paraId="125B399F" w14:textId="3011028D"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Prosimy o potwierdzenie, iż Zamawiający miał tu na myśli ust. 7 niniejszego paragrafu.</w:t>
            </w:r>
          </w:p>
          <w:p w14:paraId="4878BB46" w14:textId="770BB2A7"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D93805" w:rsidRPr="00E9450D">
              <w:rPr>
                <w:rFonts w:ascii="Arial" w:hAnsi="Arial" w:cs="Arial"/>
                <w:b/>
                <w:bCs/>
                <w:sz w:val="24"/>
                <w:szCs w:val="24"/>
              </w:rPr>
              <w:t xml:space="preserve"> Tak, </w:t>
            </w:r>
            <w:r w:rsidR="00575561" w:rsidRPr="00E9450D">
              <w:rPr>
                <w:rFonts w:ascii="Arial" w:hAnsi="Arial" w:cs="Arial"/>
                <w:b/>
                <w:bCs/>
                <w:sz w:val="24"/>
                <w:szCs w:val="24"/>
              </w:rPr>
              <w:t>Zamawiający</w:t>
            </w:r>
            <w:r w:rsidR="005D6988" w:rsidRPr="00E9450D">
              <w:rPr>
                <w:rFonts w:ascii="Arial" w:hAnsi="Arial" w:cs="Arial"/>
                <w:b/>
                <w:bCs/>
                <w:sz w:val="24"/>
                <w:szCs w:val="24"/>
              </w:rPr>
              <w:t xml:space="preserve"> zmodyfikował projekt umowy tak, że wpisał 36 miesięcy i ust. 7</w:t>
            </w:r>
          </w:p>
          <w:p w14:paraId="179BA0E9" w14:textId="77777777" w:rsidR="006121ED" w:rsidRPr="00E9450D" w:rsidRDefault="006121ED" w:rsidP="00B20E07">
            <w:pPr>
              <w:spacing w:after="120" w:line="360" w:lineRule="auto"/>
              <w:ind w:left="30" w:right="-72"/>
              <w:jc w:val="both"/>
              <w:rPr>
                <w:rFonts w:ascii="Arial" w:hAnsi="Arial" w:cs="Arial"/>
                <w:sz w:val="24"/>
                <w:szCs w:val="24"/>
              </w:rPr>
            </w:pPr>
          </w:p>
          <w:p w14:paraId="30B19873" w14:textId="71E2F4E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6.</w:t>
            </w:r>
            <w:r w:rsidR="0061447D" w:rsidRPr="00E9450D">
              <w:rPr>
                <w:rFonts w:ascii="Arial" w:hAnsi="Arial" w:cs="Arial"/>
                <w:sz w:val="24"/>
                <w:szCs w:val="24"/>
              </w:rPr>
              <w:t xml:space="preserve"> </w:t>
            </w:r>
            <w:r w:rsidRPr="00E9450D">
              <w:rPr>
                <w:rFonts w:ascii="Arial" w:hAnsi="Arial" w:cs="Arial"/>
                <w:sz w:val="24"/>
                <w:szCs w:val="24"/>
              </w:rPr>
              <w:t>Zwracamy się z prośbą o obniżenie kary umownej z §9 ust. 6 projekt umowy z 20% na 5%. Zwracamy Zamawiającemu uwagę jak bardzo niniejsza kara odbiega poziomem od stosowanych przez Zamawiających standardów zamówień publicznych, również w zakresie postępowań stanowiących przedmiot niniejszej umowy. Dodatkowo stoi ona w sprzeczności z wysokością kary przewidzianej za odstąpienie od umowy która wynosi 10%</w:t>
            </w:r>
          </w:p>
          <w:p w14:paraId="28323EC8" w14:textId="5AB541D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Przewidziana przez Zamawiającego kara jest niewspółmiernie wysoka do wartości zamówienia oraz do czasu trwania umowy. Poziom kary umownej jest zbyt wygórowany w stosunku do wskazanych nieprawidłowości stanowiących podstawę ich naliczenia. Wykorzystywanie przez Zamawiającego - będącego silniejszą stroną stosunku prawnego powstającego w wyniku udzielenia zamówienia - jego pozycji do zastrzegania na swoją rzecz kar umownych, których wysokość jest wygórowana jest sprzeczne z zasadami współżycia społecznego, a tym samym winno być uznane za wykraczające poza dopuszczalne zgodnie z art. 3531 Kodeksu cywilnego granice swobody umów. Uprzywilejowana pozycja Zamawiającego oraz zasadniczo jednostronne określanie istotnych warunków przyszłej umowy sprawia, że umowa o udzielenie zamówienia staje się niejako umową adhezyjną, podczas gdy winna zmierzać do zabezpieczenia interesów obu stron, a kara umowna nie powinna prowadzić do nieuzasadnionego wzbogacenia po stronie Zamawiającego, ponieważ jej celem jest dyscyplinowanie stron do prawidłowego i terminowego wywiązywania się z przyjętych na siebie obowiązków umownych.</w:t>
            </w:r>
          </w:p>
          <w:p w14:paraId="3F4A4280" w14:textId="0C17DFEC"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Nie. </w:t>
            </w:r>
          </w:p>
          <w:p w14:paraId="76ABFE5E" w14:textId="77777777" w:rsidR="006121ED" w:rsidRPr="00E9450D" w:rsidRDefault="006121ED" w:rsidP="00B20E07">
            <w:pPr>
              <w:spacing w:after="120" w:line="360" w:lineRule="auto"/>
              <w:ind w:left="30" w:right="-72"/>
              <w:jc w:val="both"/>
              <w:rPr>
                <w:rFonts w:ascii="Arial" w:hAnsi="Arial" w:cs="Arial"/>
                <w:sz w:val="24"/>
                <w:szCs w:val="24"/>
              </w:rPr>
            </w:pPr>
          </w:p>
          <w:p w14:paraId="3D0D3D94" w14:textId="1EE6072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7.</w:t>
            </w:r>
            <w:r w:rsidR="0061447D" w:rsidRPr="00E9450D">
              <w:rPr>
                <w:rFonts w:ascii="Arial" w:hAnsi="Arial" w:cs="Arial"/>
                <w:sz w:val="24"/>
                <w:szCs w:val="24"/>
              </w:rPr>
              <w:t xml:space="preserve"> </w:t>
            </w:r>
            <w:r w:rsidRPr="00E9450D">
              <w:rPr>
                <w:rFonts w:ascii="Arial" w:hAnsi="Arial" w:cs="Arial"/>
                <w:sz w:val="24"/>
                <w:szCs w:val="24"/>
              </w:rPr>
              <w:t>Mając na uwadze zapisy projektu umowy najmu prosimy o odpowiedź kto odpowiada za pomiary elektryczne oraz przeglądy ppoż.?</w:t>
            </w:r>
          </w:p>
          <w:p w14:paraId="6BAA172F" w14:textId="05922BBA"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Za pomiary elektryczne oraz przeglądy ppoż</w:t>
            </w:r>
            <w:r w:rsidR="00575561" w:rsidRPr="00E9450D">
              <w:rPr>
                <w:rFonts w:ascii="Arial" w:hAnsi="Arial" w:cs="Arial"/>
                <w:b/>
                <w:bCs/>
                <w:sz w:val="24"/>
                <w:szCs w:val="24"/>
              </w:rPr>
              <w:t>.</w:t>
            </w:r>
            <w:r w:rsidR="005D6988" w:rsidRPr="00E9450D">
              <w:rPr>
                <w:rFonts w:ascii="Arial" w:hAnsi="Arial" w:cs="Arial"/>
                <w:b/>
                <w:bCs/>
                <w:sz w:val="24"/>
                <w:szCs w:val="24"/>
              </w:rPr>
              <w:t xml:space="preserve"> odpowiada Zamawiający. </w:t>
            </w:r>
          </w:p>
          <w:p w14:paraId="79AC8CFF" w14:textId="77777777" w:rsidR="006121ED" w:rsidRPr="00E9450D" w:rsidRDefault="006121ED" w:rsidP="00B20E07">
            <w:pPr>
              <w:spacing w:after="120" w:line="360" w:lineRule="auto"/>
              <w:ind w:left="30" w:right="-72"/>
              <w:jc w:val="both"/>
              <w:rPr>
                <w:rFonts w:ascii="Arial" w:hAnsi="Arial" w:cs="Arial"/>
                <w:sz w:val="24"/>
                <w:szCs w:val="24"/>
              </w:rPr>
            </w:pPr>
          </w:p>
          <w:p w14:paraId="60F9ABA1" w14:textId="155E78B0"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8.</w:t>
            </w:r>
            <w:r w:rsidR="0061447D" w:rsidRPr="00E9450D">
              <w:rPr>
                <w:rFonts w:ascii="Arial" w:hAnsi="Arial" w:cs="Arial"/>
                <w:sz w:val="24"/>
                <w:szCs w:val="24"/>
              </w:rPr>
              <w:t xml:space="preserve"> </w:t>
            </w:r>
            <w:r w:rsidRPr="00E9450D">
              <w:rPr>
                <w:rFonts w:ascii="Arial" w:hAnsi="Arial" w:cs="Arial"/>
                <w:sz w:val="24"/>
                <w:szCs w:val="24"/>
              </w:rPr>
              <w:t>Zamawiający w zapisach projektu umowy najmu wskazał:</w:t>
            </w:r>
          </w:p>
          <w:p w14:paraId="653A18CD"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Najemca odpowiada za stan techniczny elementów konstrukcyjnych przedmiotu najmu</w:t>
            </w:r>
          </w:p>
          <w:p w14:paraId="00D65E19" w14:textId="77484C5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Zwracamy Zamawiającemu uwagę, iż wykonawca jest tylko najemcą pomieszczeń i powinien odpowiadać za szkody wynikłe w związku z wykonywaniem przedmiotu umowy. Zamawiający nie ma prawa przerzucać na niego odpowiedzialności za stan architektoniczny budynku. Wnosimy o usunięcie powyższego zapisu.</w:t>
            </w:r>
          </w:p>
          <w:p w14:paraId="18000766" w14:textId="6724ADC2"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Zamawiający wykreśla sformułowanie " elementy konstrukcyjne</w:t>
            </w:r>
            <w:r w:rsidR="00BA0B8C" w:rsidRPr="00E9450D">
              <w:rPr>
                <w:rFonts w:ascii="Arial" w:hAnsi="Arial" w:cs="Arial"/>
                <w:b/>
                <w:bCs/>
                <w:sz w:val="24"/>
                <w:szCs w:val="24"/>
              </w:rPr>
              <w:t>”</w:t>
            </w:r>
            <w:r w:rsidR="005D6988" w:rsidRPr="00E9450D">
              <w:rPr>
                <w:rFonts w:ascii="Arial" w:hAnsi="Arial" w:cs="Arial"/>
                <w:b/>
                <w:bCs/>
                <w:sz w:val="24"/>
                <w:szCs w:val="24"/>
              </w:rPr>
              <w:t xml:space="preserve">. </w:t>
            </w:r>
          </w:p>
          <w:p w14:paraId="2BA5F04A" w14:textId="77777777" w:rsidR="006121ED" w:rsidRPr="00E9450D" w:rsidRDefault="006121ED" w:rsidP="00B20E07">
            <w:pPr>
              <w:spacing w:after="120" w:line="360" w:lineRule="auto"/>
              <w:ind w:left="30" w:right="-72"/>
              <w:jc w:val="both"/>
              <w:rPr>
                <w:rFonts w:ascii="Arial" w:hAnsi="Arial" w:cs="Arial"/>
                <w:sz w:val="24"/>
                <w:szCs w:val="24"/>
              </w:rPr>
            </w:pPr>
          </w:p>
          <w:p w14:paraId="6D3F28D2" w14:textId="54F2DB8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9.</w:t>
            </w:r>
            <w:r w:rsidR="0061447D" w:rsidRPr="00E9450D">
              <w:rPr>
                <w:rFonts w:ascii="Arial" w:hAnsi="Arial" w:cs="Arial"/>
                <w:sz w:val="24"/>
                <w:szCs w:val="24"/>
              </w:rPr>
              <w:t xml:space="preserve"> </w:t>
            </w:r>
            <w:r w:rsidRPr="00E9450D">
              <w:rPr>
                <w:rFonts w:ascii="Arial" w:hAnsi="Arial" w:cs="Arial"/>
                <w:sz w:val="24"/>
                <w:szCs w:val="24"/>
              </w:rPr>
              <w:t>Zamawiający w zapisach projektu umowy najmu wskazał:</w:t>
            </w:r>
          </w:p>
          <w:p w14:paraId="2B0DF029"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Najemca zobowiązuje się do zawarcia odrębnej umowy w zakresie usług telekomunikacyjnych (sieć telefoniczna zewnętrzna) z odpowiednim dostawcą tych usług.</w:t>
            </w:r>
          </w:p>
          <w:p w14:paraId="50C30FB6" w14:textId="5428969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Prosimy o odpowiedź co w przypadku gdy wykonawca nie będzie miał potrzeby zawierania takiej umowy?</w:t>
            </w:r>
          </w:p>
          <w:p w14:paraId="317782AE" w14:textId="7B710132" w:rsidR="006121ED" w:rsidRPr="00E9450D" w:rsidRDefault="006121ED" w:rsidP="006121E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Zamawiający dopuszcza </w:t>
            </w:r>
            <w:r w:rsidR="00575561" w:rsidRPr="00E9450D">
              <w:rPr>
                <w:rFonts w:ascii="Arial" w:hAnsi="Arial" w:cs="Arial"/>
                <w:b/>
                <w:bCs/>
                <w:sz w:val="24"/>
                <w:szCs w:val="24"/>
              </w:rPr>
              <w:t xml:space="preserve">możliwość </w:t>
            </w:r>
            <w:r w:rsidR="005D6988" w:rsidRPr="00E9450D">
              <w:rPr>
                <w:rFonts w:ascii="Arial" w:hAnsi="Arial" w:cs="Arial"/>
                <w:b/>
                <w:bCs/>
                <w:sz w:val="24"/>
                <w:szCs w:val="24"/>
              </w:rPr>
              <w:t>nie zawierani</w:t>
            </w:r>
            <w:r w:rsidR="00575561" w:rsidRPr="00E9450D">
              <w:rPr>
                <w:rFonts w:ascii="Arial" w:hAnsi="Arial" w:cs="Arial"/>
                <w:b/>
                <w:bCs/>
                <w:sz w:val="24"/>
                <w:szCs w:val="24"/>
              </w:rPr>
              <w:t>a</w:t>
            </w:r>
            <w:r w:rsidR="005D6988" w:rsidRPr="00E9450D">
              <w:rPr>
                <w:rFonts w:ascii="Arial" w:hAnsi="Arial" w:cs="Arial"/>
                <w:b/>
                <w:bCs/>
                <w:sz w:val="24"/>
                <w:szCs w:val="24"/>
              </w:rPr>
              <w:t xml:space="preserve"> odrębnej umowy w zakresie usług telefonicznych, ale wymaga zapewnienia stałego całodobowego kontaktu z Wykonawcą. </w:t>
            </w:r>
          </w:p>
          <w:p w14:paraId="34260416" w14:textId="77777777" w:rsidR="006121ED" w:rsidRPr="00E9450D" w:rsidRDefault="006121ED" w:rsidP="00B20E07">
            <w:pPr>
              <w:spacing w:after="120" w:line="360" w:lineRule="auto"/>
              <w:ind w:left="30" w:right="-72"/>
              <w:jc w:val="both"/>
              <w:rPr>
                <w:rFonts w:ascii="Arial" w:hAnsi="Arial" w:cs="Arial"/>
                <w:sz w:val="24"/>
                <w:szCs w:val="24"/>
              </w:rPr>
            </w:pPr>
          </w:p>
          <w:p w14:paraId="0CF9CBC1" w14:textId="2D6EB9C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10.</w:t>
            </w:r>
            <w:r w:rsidR="0061447D" w:rsidRPr="00E9450D">
              <w:rPr>
                <w:rFonts w:ascii="Arial" w:hAnsi="Arial" w:cs="Arial"/>
                <w:sz w:val="24"/>
                <w:szCs w:val="24"/>
              </w:rPr>
              <w:t xml:space="preserve"> </w:t>
            </w:r>
            <w:r w:rsidRPr="00E9450D">
              <w:rPr>
                <w:rFonts w:ascii="Arial" w:hAnsi="Arial" w:cs="Arial"/>
                <w:sz w:val="24"/>
                <w:szCs w:val="24"/>
              </w:rPr>
              <w:t>Zamawiający w zapisach projektu umowy najmu wskazał:</w:t>
            </w:r>
          </w:p>
          <w:p w14:paraId="660A5153"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 Należności z tytułu czynszu najmu oraz opłat za eksploatację przedmiotu najmu ustalanych ryczałtowo płatne będą przez Najemcę z góry w terminie do 10 dnia każdego miesiąca.</w:t>
            </w:r>
          </w:p>
          <w:p w14:paraId="34DECF6B"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 Faktury, o których mowa w ust. 1 będą wystawiane przez Wynajmującego najpóźniej do 5 dnia każdego miesiąca kalendarzowego którego dotyczą.</w:t>
            </w:r>
          </w:p>
          <w:p w14:paraId="62C815C9" w14:textId="24A06F14"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Zwracamy uwagę na bardzo krótki termin płatności oraz wskazanie na początkowy termin jej liczenia to jest nie od daty przesłania faktury, a od daty wystawienia faktury. Wnosimy o przedłużenie terminu płatności do 14 dni.</w:t>
            </w:r>
          </w:p>
          <w:p w14:paraId="4B55431F" w14:textId="7707F29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Zamawiający nie wyraża zgody.</w:t>
            </w:r>
          </w:p>
          <w:p w14:paraId="39D213FA" w14:textId="77777777" w:rsidR="003C41CA" w:rsidRPr="00E9450D" w:rsidRDefault="003C41CA" w:rsidP="00B20E07">
            <w:pPr>
              <w:spacing w:after="120" w:line="360" w:lineRule="auto"/>
              <w:ind w:left="30" w:right="-72"/>
              <w:jc w:val="both"/>
              <w:rPr>
                <w:rFonts w:ascii="Arial" w:hAnsi="Arial" w:cs="Arial"/>
                <w:sz w:val="24"/>
                <w:szCs w:val="24"/>
              </w:rPr>
            </w:pPr>
          </w:p>
          <w:p w14:paraId="4C0560AA" w14:textId="20FCEC48"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11.</w:t>
            </w:r>
            <w:r w:rsidR="0061447D" w:rsidRPr="00E9450D">
              <w:rPr>
                <w:rFonts w:ascii="Arial" w:hAnsi="Arial" w:cs="Arial"/>
                <w:sz w:val="24"/>
                <w:szCs w:val="24"/>
              </w:rPr>
              <w:t xml:space="preserve"> </w:t>
            </w:r>
            <w:r w:rsidRPr="00E9450D">
              <w:rPr>
                <w:rFonts w:ascii="Arial" w:hAnsi="Arial" w:cs="Arial"/>
                <w:sz w:val="24"/>
                <w:szCs w:val="24"/>
              </w:rPr>
              <w:t>Prosimy o podanie metrażu wszystkich oddziałów wraz z podaniem liczby łóżek na każdym oddziale.</w:t>
            </w:r>
          </w:p>
          <w:p w14:paraId="273A48ED" w14:textId="3E9B1680"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D6988" w:rsidRPr="00E9450D">
              <w:rPr>
                <w:rFonts w:ascii="Arial" w:hAnsi="Arial" w:cs="Arial"/>
                <w:b/>
                <w:bCs/>
                <w:sz w:val="24"/>
                <w:szCs w:val="24"/>
              </w:rPr>
              <w:t xml:space="preserve"> </w:t>
            </w:r>
            <w:r w:rsidR="00AC39BF" w:rsidRPr="00E9450D">
              <w:rPr>
                <w:rFonts w:ascii="Arial" w:hAnsi="Arial" w:cs="Arial"/>
                <w:b/>
                <w:bCs/>
                <w:sz w:val="24"/>
                <w:szCs w:val="24"/>
              </w:rPr>
              <w:t xml:space="preserve"> Powierzchnia oddziałów dotyczy strefy białej, strefy białej dezynfekcja, strefy szarej.</w:t>
            </w:r>
          </w:p>
          <w:tbl>
            <w:tblPr>
              <w:tblW w:w="8711" w:type="dxa"/>
              <w:tblLayout w:type="fixed"/>
              <w:tblCellMar>
                <w:left w:w="70" w:type="dxa"/>
                <w:right w:w="70" w:type="dxa"/>
              </w:tblCellMar>
              <w:tblLook w:val="04A0" w:firstRow="1" w:lastRow="0" w:firstColumn="1" w:lastColumn="0" w:noHBand="0" w:noVBand="1"/>
            </w:tblPr>
            <w:tblGrid>
              <w:gridCol w:w="960"/>
              <w:gridCol w:w="4680"/>
              <w:gridCol w:w="1653"/>
              <w:gridCol w:w="1418"/>
            </w:tblGrid>
            <w:tr w:rsidR="00AC39BF" w:rsidRPr="00E9450D" w14:paraId="2F0E7CED" w14:textId="77777777" w:rsidTr="00AC39BF">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8AC8F" w14:textId="77777777" w:rsidR="00AC39BF" w:rsidRPr="00E9450D" w:rsidRDefault="00AC39BF" w:rsidP="00AC39BF">
                  <w:pPr>
                    <w:rPr>
                      <w:rFonts w:ascii="Arial" w:hAnsi="Arial" w:cs="Arial"/>
                      <w:b/>
                      <w:bCs/>
                      <w:color w:val="000000"/>
                      <w:sz w:val="24"/>
                      <w:szCs w:val="24"/>
                    </w:rPr>
                  </w:pPr>
                  <w:r w:rsidRPr="00E9450D">
                    <w:rPr>
                      <w:rFonts w:ascii="Arial" w:hAnsi="Arial" w:cs="Arial"/>
                      <w:b/>
                      <w:bCs/>
                      <w:color w:val="000000"/>
                      <w:sz w:val="24"/>
                      <w:szCs w:val="24"/>
                    </w:rPr>
                    <w:t>lp</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14:paraId="7A30EC9F" w14:textId="77777777" w:rsidR="00AC39BF" w:rsidRPr="00E9450D" w:rsidRDefault="00AC39BF" w:rsidP="00AC39BF">
                  <w:pPr>
                    <w:rPr>
                      <w:rFonts w:ascii="Arial" w:hAnsi="Arial" w:cs="Arial"/>
                      <w:b/>
                      <w:bCs/>
                      <w:color w:val="000000"/>
                      <w:sz w:val="24"/>
                      <w:szCs w:val="24"/>
                    </w:rPr>
                  </w:pPr>
                  <w:r w:rsidRPr="00E9450D">
                    <w:rPr>
                      <w:rFonts w:ascii="Arial" w:hAnsi="Arial" w:cs="Arial"/>
                      <w:b/>
                      <w:bCs/>
                      <w:color w:val="000000"/>
                      <w:sz w:val="24"/>
                      <w:szCs w:val="24"/>
                    </w:rPr>
                    <w:t>Nazwa</w:t>
                  </w:r>
                </w:p>
              </w:tc>
              <w:tc>
                <w:tcPr>
                  <w:tcW w:w="1653" w:type="dxa"/>
                  <w:tcBorders>
                    <w:top w:val="single" w:sz="4" w:space="0" w:color="auto"/>
                    <w:left w:val="nil"/>
                    <w:bottom w:val="single" w:sz="4" w:space="0" w:color="auto"/>
                    <w:right w:val="single" w:sz="4" w:space="0" w:color="auto"/>
                  </w:tcBorders>
                  <w:shd w:val="clear" w:color="auto" w:fill="auto"/>
                  <w:vAlign w:val="bottom"/>
                  <w:hideMark/>
                </w:tcPr>
                <w:p w14:paraId="41F28793" w14:textId="0DE16EA0" w:rsidR="00AC39BF" w:rsidRPr="00E9450D" w:rsidRDefault="00AC39BF" w:rsidP="00AC39BF">
                  <w:pPr>
                    <w:rPr>
                      <w:rFonts w:ascii="Arial" w:hAnsi="Arial" w:cs="Arial"/>
                      <w:b/>
                      <w:bCs/>
                      <w:color w:val="000000"/>
                      <w:sz w:val="24"/>
                      <w:szCs w:val="24"/>
                    </w:rPr>
                  </w:pPr>
                  <w:r w:rsidRPr="00E9450D">
                    <w:rPr>
                      <w:rFonts w:ascii="Arial" w:hAnsi="Arial" w:cs="Arial"/>
                      <w:b/>
                      <w:bCs/>
                      <w:color w:val="000000"/>
                      <w:sz w:val="24"/>
                      <w:szCs w:val="24"/>
                    </w:rPr>
                    <w:t>Powierzchnia w m2</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1047D6F7" w14:textId="77777777" w:rsidR="00AC39BF" w:rsidRPr="00E9450D" w:rsidRDefault="00AC39BF" w:rsidP="00AC39BF">
                  <w:pPr>
                    <w:rPr>
                      <w:rFonts w:ascii="Arial" w:hAnsi="Arial" w:cs="Arial"/>
                      <w:b/>
                      <w:bCs/>
                      <w:color w:val="000000"/>
                      <w:sz w:val="24"/>
                      <w:szCs w:val="24"/>
                    </w:rPr>
                  </w:pPr>
                  <w:r w:rsidRPr="00E9450D">
                    <w:rPr>
                      <w:rFonts w:ascii="Arial" w:hAnsi="Arial" w:cs="Arial"/>
                      <w:b/>
                      <w:bCs/>
                      <w:color w:val="000000"/>
                      <w:sz w:val="24"/>
                      <w:szCs w:val="24"/>
                    </w:rPr>
                    <w:t>Liczba łóżek</w:t>
                  </w:r>
                </w:p>
              </w:tc>
            </w:tr>
            <w:tr w:rsidR="00AC39BF" w:rsidRPr="00E9450D" w14:paraId="4BFC4E95" w14:textId="77777777" w:rsidTr="00ED19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DB569B"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1</w:t>
                  </w:r>
                </w:p>
              </w:tc>
              <w:tc>
                <w:tcPr>
                  <w:tcW w:w="4680" w:type="dxa"/>
                  <w:tcBorders>
                    <w:top w:val="nil"/>
                    <w:left w:val="nil"/>
                    <w:bottom w:val="single" w:sz="4" w:space="0" w:color="auto"/>
                    <w:right w:val="single" w:sz="4" w:space="0" w:color="auto"/>
                  </w:tcBorders>
                  <w:shd w:val="clear" w:color="000000" w:fill="FFFFFF"/>
                  <w:vAlign w:val="bottom"/>
                  <w:hideMark/>
                </w:tcPr>
                <w:p w14:paraId="4E964F3A" w14:textId="77777777" w:rsidR="00AC39BF" w:rsidRPr="00E9450D" w:rsidRDefault="00AC39BF" w:rsidP="00AC39BF">
                  <w:pPr>
                    <w:rPr>
                      <w:rFonts w:ascii="Arial" w:hAnsi="Arial" w:cs="Arial"/>
                      <w:color w:val="000000"/>
                      <w:sz w:val="24"/>
                      <w:szCs w:val="24"/>
                    </w:rPr>
                  </w:pPr>
                  <w:r w:rsidRPr="00E9450D">
                    <w:rPr>
                      <w:rFonts w:ascii="Arial" w:hAnsi="Arial" w:cs="Arial"/>
                      <w:color w:val="000000"/>
                      <w:sz w:val="24"/>
                      <w:szCs w:val="24"/>
                    </w:rPr>
                    <w:t>Oddział Chorób Wewnętrznych</w:t>
                  </w:r>
                </w:p>
              </w:tc>
              <w:tc>
                <w:tcPr>
                  <w:tcW w:w="1653" w:type="dxa"/>
                  <w:tcBorders>
                    <w:top w:val="nil"/>
                    <w:left w:val="nil"/>
                    <w:bottom w:val="single" w:sz="4" w:space="0" w:color="auto"/>
                    <w:right w:val="single" w:sz="4" w:space="0" w:color="auto"/>
                  </w:tcBorders>
                  <w:shd w:val="clear" w:color="000000" w:fill="FFFFFF"/>
                  <w:noWrap/>
                  <w:vAlign w:val="bottom"/>
                  <w:hideMark/>
                </w:tcPr>
                <w:p w14:paraId="776A3284"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1 127,21</w:t>
                  </w:r>
                </w:p>
              </w:tc>
              <w:tc>
                <w:tcPr>
                  <w:tcW w:w="1418" w:type="dxa"/>
                  <w:tcBorders>
                    <w:top w:val="nil"/>
                    <w:left w:val="nil"/>
                    <w:bottom w:val="single" w:sz="4" w:space="0" w:color="auto"/>
                    <w:right w:val="single" w:sz="4" w:space="0" w:color="auto"/>
                  </w:tcBorders>
                  <w:shd w:val="clear" w:color="000000" w:fill="FFFFFF"/>
                  <w:noWrap/>
                  <w:vAlign w:val="bottom"/>
                  <w:hideMark/>
                </w:tcPr>
                <w:p w14:paraId="4020F8F9" w14:textId="77777777" w:rsidR="00AC39BF" w:rsidRPr="00E9450D" w:rsidRDefault="00AC39BF" w:rsidP="00AC39BF">
                  <w:pPr>
                    <w:jc w:val="center"/>
                    <w:rPr>
                      <w:rFonts w:ascii="Arial" w:hAnsi="Arial" w:cs="Arial"/>
                      <w:color w:val="000000"/>
                      <w:sz w:val="24"/>
                      <w:szCs w:val="24"/>
                    </w:rPr>
                  </w:pPr>
                  <w:r w:rsidRPr="00E9450D">
                    <w:rPr>
                      <w:rFonts w:ascii="Arial" w:hAnsi="Arial" w:cs="Arial"/>
                      <w:color w:val="000000"/>
                      <w:sz w:val="24"/>
                      <w:szCs w:val="24"/>
                    </w:rPr>
                    <w:t>32</w:t>
                  </w:r>
                </w:p>
              </w:tc>
            </w:tr>
            <w:tr w:rsidR="00AC39BF" w:rsidRPr="00E9450D" w14:paraId="33C00205" w14:textId="77777777" w:rsidTr="00ED198B">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95F9A13"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2</w:t>
                  </w:r>
                </w:p>
              </w:tc>
              <w:tc>
                <w:tcPr>
                  <w:tcW w:w="4680" w:type="dxa"/>
                  <w:tcBorders>
                    <w:top w:val="nil"/>
                    <w:left w:val="nil"/>
                    <w:bottom w:val="single" w:sz="4" w:space="0" w:color="auto"/>
                    <w:right w:val="single" w:sz="4" w:space="0" w:color="auto"/>
                  </w:tcBorders>
                  <w:shd w:val="clear" w:color="auto" w:fill="auto"/>
                  <w:vAlign w:val="bottom"/>
                  <w:hideMark/>
                </w:tcPr>
                <w:p w14:paraId="53A68C9D" w14:textId="77777777" w:rsidR="00AC39BF" w:rsidRPr="00E9450D" w:rsidRDefault="00AC39BF" w:rsidP="00AC39BF">
                  <w:pPr>
                    <w:rPr>
                      <w:rFonts w:ascii="Arial" w:hAnsi="Arial" w:cs="Arial"/>
                      <w:color w:val="000000"/>
                      <w:sz w:val="24"/>
                      <w:szCs w:val="24"/>
                    </w:rPr>
                  </w:pPr>
                  <w:r w:rsidRPr="00E9450D">
                    <w:rPr>
                      <w:rFonts w:ascii="Arial" w:hAnsi="Arial" w:cs="Arial"/>
                      <w:color w:val="000000"/>
                      <w:sz w:val="24"/>
                      <w:szCs w:val="24"/>
                    </w:rPr>
                    <w:t>II Oddział Chorób Wewnętrznych i Kardiologii z Odcinkiem Intensywnego Nadzoru Kardiologicznego</w:t>
                  </w:r>
                </w:p>
              </w:tc>
              <w:tc>
                <w:tcPr>
                  <w:tcW w:w="1653" w:type="dxa"/>
                  <w:tcBorders>
                    <w:top w:val="nil"/>
                    <w:left w:val="nil"/>
                    <w:bottom w:val="single" w:sz="4" w:space="0" w:color="auto"/>
                    <w:right w:val="single" w:sz="4" w:space="0" w:color="auto"/>
                  </w:tcBorders>
                  <w:shd w:val="clear" w:color="auto" w:fill="auto"/>
                  <w:noWrap/>
                  <w:vAlign w:val="bottom"/>
                  <w:hideMark/>
                </w:tcPr>
                <w:p w14:paraId="376D4857"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883,03</w:t>
                  </w:r>
                </w:p>
              </w:tc>
              <w:tc>
                <w:tcPr>
                  <w:tcW w:w="1418" w:type="dxa"/>
                  <w:tcBorders>
                    <w:top w:val="nil"/>
                    <w:left w:val="nil"/>
                    <w:bottom w:val="single" w:sz="4" w:space="0" w:color="auto"/>
                    <w:right w:val="single" w:sz="4" w:space="0" w:color="auto"/>
                  </w:tcBorders>
                  <w:shd w:val="clear" w:color="auto" w:fill="auto"/>
                  <w:noWrap/>
                  <w:vAlign w:val="bottom"/>
                  <w:hideMark/>
                </w:tcPr>
                <w:p w14:paraId="767CFB42" w14:textId="77777777" w:rsidR="00AC39BF" w:rsidRPr="00E9450D" w:rsidRDefault="00AC39BF" w:rsidP="00AC39BF">
                  <w:pPr>
                    <w:jc w:val="center"/>
                    <w:rPr>
                      <w:rFonts w:ascii="Arial" w:hAnsi="Arial" w:cs="Arial"/>
                      <w:color w:val="000000"/>
                      <w:sz w:val="24"/>
                      <w:szCs w:val="24"/>
                    </w:rPr>
                  </w:pPr>
                  <w:r w:rsidRPr="00E9450D">
                    <w:rPr>
                      <w:rFonts w:ascii="Arial" w:hAnsi="Arial" w:cs="Arial"/>
                      <w:color w:val="000000"/>
                      <w:sz w:val="24"/>
                      <w:szCs w:val="24"/>
                    </w:rPr>
                    <w:t>35</w:t>
                  </w:r>
                </w:p>
              </w:tc>
            </w:tr>
            <w:tr w:rsidR="00575561" w:rsidRPr="00E9450D" w14:paraId="554F53C1" w14:textId="77777777" w:rsidTr="0057556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1A5B25"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3</w:t>
                  </w:r>
                </w:p>
              </w:tc>
              <w:tc>
                <w:tcPr>
                  <w:tcW w:w="4680" w:type="dxa"/>
                  <w:tcBorders>
                    <w:top w:val="nil"/>
                    <w:left w:val="nil"/>
                    <w:bottom w:val="single" w:sz="4" w:space="0" w:color="auto"/>
                    <w:right w:val="single" w:sz="4" w:space="0" w:color="auto"/>
                  </w:tcBorders>
                  <w:shd w:val="clear" w:color="auto" w:fill="auto"/>
                  <w:vAlign w:val="bottom"/>
                  <w:hideMark/>
                </w:tcPr>
                <w:p w14:paraId="562798C5"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Ginekologiczno - Położniczy i Ginekologii Onkologicznej</w:t>
                  </w:r>
                </w:p>
              </w:tc>
              <w:tc>
                <w:tcPr>
                  <w:tcW w:w="1653" w:type="dxa"/>
                  <w:tcBorders>
                    <w:top w:val="nil"/>
                    <w:left w:val="nil"/>
                    <w:bottom w:val="single" w:sz="4" w:space="0" w:color="auto"/>
                    <w:right w:val="single" w:sz="4" w:space="0" w:color="auto"/>
                  </w:tcBorders>
                  <w:shd w:val="clear" w:color="auto" w:fill="auto"/>
                  <w:noWrap/>
                  <w:vAlign w:val="bottom"/>
                  <w:hideMark/>
                </w:tcPr>
                <w:p w14:paraId="481CA0D9" w14:textId="227B4666"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1 486,44</w:t>
                  </w:r>
                </w:p>
              </w:tc>
              <w:tc>
                <w:tcPr>
                  <w:tcW w:w="1418" w:type="dxa"/>
                  <w:tcBorders>
                    <w:top w:val="nil"/>
                    <w:left w:val="nil"/>
                    <w:bottom w:val="single" w:sz="4" w:space="0" w:color="auto"/>
                    <w:right w:val="single" w:sz="4" w:space="0" w:color="auto"/>
                  </w:tcBorders>
                  <w:shd w:val="clear" w:color="auto" w:fill="auto"/>
                  <w:noWrap/>
                  <w:vAlign w:val="bottom"/>
                  <w:hideMark/>
                </w:tcPr>
                <w:p w14:paraId="0D537229" w14:textId="706738CF"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50</w:t>
                  </w:r>
                </w:p>
              </w:tc>
            </w:tr>
            <w:tr w:rsidR="00575561" w:rsidRPr="00E9450D" w14:paraId="64B8CD3F"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4CEA2E"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4</w:t>
                  </w:r>
                </w:p>
              </w:tc>
              <w:tc>
                <w:tcPr>
                  <w:tcW w:w="4680" w:type="dxa"/>
                  <w:tcBorders>
                    <w:top w:val="nil"/>
                    <w:left w:val="nil"/>
                    <w:bottom w:val="single" w:sz="4" w:space="0" w:color="auto"/>
                    <w:right w:val="single" w:sz="4" w:space="0" w:color="auto"/>
                  </w:tcBorders>
                  <w:shd w:val="clear" w:color="auto" w:fill="auto"/>
                  <w:vAlign w:val="bottom"/>
                  <w:hideMark/>
                </w:tcPr>
                <w:p w14:paraId="24C0C319"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Pediatryczny</w:t>
                  </w:r>
                </w:p>
              </w:tc>
              <w:tc>
                <w:tcPr>
                  <w:tcW w:w="1653" w:type="dxa"/>
                  <w:tcBorders>
                    <w:top w:val="nil"/>
                    <w:left w:val="nil"/>
                    <w:bottom w:val="single" w:sz="4" w:space="0" w:color="auto"/>
                    <w:right w:val="single" w:sz="4" w:space="0" w:color="auto"/>
                  </w:tcBorders>
                  <w:shd w:val="clear" w:color="auto" w:fill="auto"/>
                  <w:noWrap/>
                  <w:vAlign w:val="bottom"/>
                  <w:hideMark/>
                </w:tcPr>
                <w:p w14:paraId="12096E80" w14:textId="3FD38ED2"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1 015,08</w:t>
                  </w:r>
                </w:p>
              </w:tc>
              <w:tc>
                <w:tcPr>
                  <w:tcW w:w="1418" w:type="dxa"/>
                  <w:tcBorders>
                    <w:top w:val="nil"/>
                    <w:left w:val="nil"/>
                    <w:bottom w:val="single" w:sz="4" w:space="0" w:color="auto"/>
                    <w:right w:val="single" w:sz="4" w:space="0" w:color="auto"/>
                  </w:tcBorders>
                  <w:shd w:val="clear" w:color="auto" w:fill="auto"/>
                  <w:noWrap/>
                  <w:vAlign w:val="bottom"/>
                  <w:hideMark/>
                </w:tcPr>
                <w:p w14:paraId="0EE0E4DE" w14:textId="43834D33" w:rsidR="00575561" w:rsidRPr="00E9450D" w:rsidRDefault="00216F37" w:rsidP="00575561">
                  <w:pPr>
                    <w:jc w:val="center"/>
                    <w:rPr>
                      <w:rFonts w:ascii="Arial" w:hAnsi="Arial" w:cs="Arial"/>
                      <w:color w:val="000000"/>
                      <w:sz w:val="24"/>
                      <w:szCs w:val="24"/>
                    </w:rPr>
                  </w:pPr>
                  <w:r w:rsidRPr="00E9450D">
                    <w:rPr>
                      <w:rFonts w:ascii="Arial" w:hAnsi="Arial" w:cs="Arial"/>
                      <w:color w:val="000000"/>
                      <w:sz w:val="24"/>
                      <w:szCs w:val="24"/>
                    </w:rPr>
                    <w:t>26</w:t>
                  </w:r>
                </w:p>
              </w:tc>
            </w:tr>
            <w:tr w:rsidR="00575561" w:rsidRPr="00E9450D" w14:paraId="6E165A39"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0A6D75C"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5</w:t>
                  </w:r>
                </w:p>
              </w:tc>
              <w:tc>
                <w:tcPr>
                  <w:tcW w:w="4680" w:type="dxa"/>
                  <w:tcBorders>
                    <w:top w:val="nil"/>
                    <w:left w:val="nil"/>
                    <w:bottom w:val="single" w:sz="4" w:space="0" w:color="auto"/>
                    <w:right w:val="single" w:sz="4" w:space="0" w:color="auto"/>
                  </w:tcBorders>
                  <w:shd w:val="clear" w:color="auto" w:fill="auto"/>
                  <w:vAlign w:val="bottom"/>
                  <w:hideMark/>
                </w:tcPr>
                <w:p w14:paraId="3BA0A65C"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 xml:space="preserve">Oddział Obserwacyjno - Zakaźny </w:t>
                  </w:r>
                </w:p>
              </w:tc>
              <w:tc>
                <w:tcPr>
                  <w:tcW w:w="1653" w:type="dxa"/>
                  <w:tcBorders>
                    <w:top w:val="nil"/>
                    <w:left w:val="nil"/>
                    <w:bottom w:val="single" w:sz="4" w:space="0" w:color="auto"/>
                    <w:right w:val="single" w:sz="4" w:space="0" w:color="auto"/>
                  </w:tcBorders>
                  <w:shd w:val="clear" w:color="auto" w:fill="auto"/>
                  <w:noWrap/>
                  <w:vAlign w:val="bottom"/>
                  <w:hideMark/>
                </w:tcPr>
                <w:p w14:paraId="1D1AEB45" w14:textId="73EA8018"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730,99</w:t>
                  </w:r>
                </w:p>
              </w:tc>
              <w:tc>
                <w:tcPr>
                  <w:tcW w:w="1418" w:type="dxa"/>
                  <w:tcBorders>
                    <w:top w:val="nil"/>
                    <w:left w:val="nil"/>
                    <w:bottom w:val="single" w:sz="4" w:space="0" w:color="auto"/>
                    <w:right w:val="single" w:sz="4" w:space="0" w:color="auto"/>
                  </w:tcBorders>
                  <w:shd w:val="clear" w:color="auto" w:fill="auto"/>
                  <w:noWrap/>
                  <w:vAlign w:val="bottom"/>
                  <w:hideMark/>
                </w:tcPr>
                <w:p w14:paraId="2CC0735C" w14:textId="09C20EEE"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20</w:t>
                  </w:r>
                </w:p>
              </w:tc>
            </w:tr>
            <w:tr w:rsidR="00575561" w:rsidRPr="00E9450D" w14:paraId="75339B20"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9039AF"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6</w:t>
                  </w:r>
                </w:p>
              </w:tc>
              <w:tc>
                <w:tcPr>
                  <w:tcW w:w="4680" w:type="dxa"/>
                  <w:tcBorders>
                    <w:top w:val="nil"/>
                    <w:left w:val="nil"/>
                    <w:bottom w:val="single" w:sz="4" w:space="0" w:color="auto"/>
                    <w:right w:val="single" w:sz="4" w:space="0" w:color="auto"/>
                  </w:tcBorders>
                  <w:shd w:val="clear" w:color="auto" w:fill="auto"/>
                  <w:vAlign w:val="bottom"/>
                  <w:hideMark/>
                </w:tcPr>
                <w:p w14:paraId="3A01EDE1"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Intensywnej Terapii</w:t>
                  </w:r>
                </w:p>
              </w:tc>
              <w:tc>
                <w:tcPr>
                  <w:tcW w:w="1653" w:type="dxa"/>
                  <w:tcBorders>
                    <w:top w:val="nil"/>
                    <w:left w:val="nil"/>
                    <w:bottom w:val="single" w:sz="4" w:space="0" w:color="auto"/>
                    <w:right w:val="single" w:sz="4" w:space="0" w:color="auto"/>
                  </w:tcBorders>
                  <w:shd w:val="clear" w:color="auto" w:fill="auto"/>
                  <w:noWrap/>
                  <w:vAlign w:val="bottom"/>
                  <w:hideMark/>
                </w:tcPr>
                <w:p w14:paraId="770F9B84" w14:textId="0BFE1070"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984,24</w:t>
                  </w:r>
                </w:p>
              </w:tc>
              <w:tc>
                <w:tcPr>
                  <w:tcW w:w="1418" w:type="dxa"/>
                  <w:tcBorders>
                    <w:top w:val="nil"/>
                    <w:left w:val="nil"/>
                    <w:bottom w:val="single" w:sz="4" w:space="0" w:color="auto"/>
                    <w:right w:val="single" w:sz="4" w:space="0" w:color="auto"/>
                  </w:tcBorders>
                  <w:shd w:val="clear" w:color="auto" w:fill="auto"/>
                  <w:noWrap/>
                  <w:vAlign w:val="bottom"/>
                  <w:hideMark/>
                </w:tcPr>
                <w:p w14:paraId="2CCDFB6F" w14:textId="40D5006E"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12</w:t>
                  </w:r>
                </w:p>
              </w:tc>
            </w:tr>
            <w:tr w:rsidR="00575561" w:rsidRPr="00E9450D" w14:paraId="4AF454E9" w14:textId="77777777" w:rsidTr="0057556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7D3179B"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7</w:t>
                  </w:r>
                </w:p>
              </w:tc>
              <w:tc>
                <w:tcPr>
                  <w:tcW w:w="4680" w:type="dxa"/>
                  <w:tcBorders>
                    <w:top w:val="nil"/>
                    <w:left w:val="nil"/>
                    <w:bottom w:val="single" w:sz="4" w:space="0" w:color="auto"/>
                    <w:right w:val="single" w:sz="4" w:space="0" w:color="auto"/>
                  </w:tcBorders>
                  <w:shd w:val="clear" w:color="auto" w:fill="auto"/>
                  <w:vAlign w:val="bottom"/>
                  <w:hideMark/>
                </w:tcPr>
                <w:p w14:paraId="583D6E3F"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Chirurgii Ogólnej, Onkologicznej i Małoinwazyjnej</w:t>
                  </w:r>
                </w:p>
              </w:tc>
              <w:tc>
                <w:tcPr>
                  <w:tcW w:w="1653" w:type="dxa"/>
                  <w:tcBorders>
                    <w:top w:val="nil"/>
                    <w:left w:val="nil"/>
                    <w:bottom w:val="single" w:sz="4" w:space="0" w:color="auto"/>
                    <w:right w:val="single" w:sz="4" w:space="0" w:color="auto"/>
                  </w:tcBorders>
                  <w:shd w:val="clear" w:color="auto" w:fill="auto"/>
                  <w:noWrap/>
                  <w:vAlign w:val="bottom"/>
                  <w:hideMark/>
                </w:tcPr>
                <w:p w14:paraId="47BB5807" w14:textId="78F05CA8"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823,51</w:t>
                  </w:r>
                </w:p>
              </w:tc>
              <w:tc>
                <w:tcPr>
                  <w:tcW w:w="1418" w:type="dxa"/>
                  <w:tcBorders>
                    <w:top w:val="nil"/>
                    <w:left w:val="nil"/>
                    <w:bottom w:val="single" w:sz="4" w:space="0" w:color="auto"/>
                    <w:right w:val="single" w:sz="4" w:space="0" w:color="auto"/>
                  </w:tcBorders>
                  <w:shd w:val="clear" w:color="auto" w:fill="auto"/>
                  <w:noWrap/>
                  <w:vAlign w:val="bottom"/>
                  <w:hideMark/>
                </w:tcPr>
                <w:p w14:paraId="792CE905" w14:textId="2F072764"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38</w:t>
                  </w:r>
                </w:p>
              </w:tc>
            </w:tr>
            <w:tr w:rsidR="00575561" w:rsidRPr="00E9450D" w14:paraId="5C53D5B1"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6A3E4C"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8</w:t>
                  </w:r>
                </w:p>
              </w:tc>
              <w:tc>
                <w:tcPr>
                  <w:tcW w:w="4680" w:type="dxa"/>
                  <w:tcBorders>
                    <w:top w:val="nil"/>
                    <w:left w:val="nil"/>
                    <w:bottom w:val="single" w:sz="4" w:space="0" w:color="auto"/>
                    <w:right w:val="single" w:sz="4" w:space="0" w:color="auto"/>
                  </w:tcBorders>
                  <w:shd w:val="clear" w:color="auto" w:fill="auto"/>
                  <w:vAlign w:val="bottom"/>
                  <w:hideMark/>
                </w:tcPr>
                <w:p w14:paraId="78E4A04E"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Chirurgii Dzieci</w:t>
                  </w:r>
                </w:p>
              </w:tc>
              <w:tc>
                <w:tcPr>
                  <w:tcW w:w="1653" w:type="dxa"/>
                  <w:tcBorders>
                    <w:top w:val="nil"/>
                    <w:left w:val="nil"/>
                    <w:bottom w:val="single" w:sz="4" w:space="0" w:color="auto"/>
                    <w:right w:val="single" w:sz="4" w:space="0" w:color="auto"/>
                  </w:tcBorders>
                  <w:shd w:val="clear" w:color="auto" w:fill="auto"/>
                  <w:noWrap/>
                  <w:vAlign w:val="bottom"/>
                  <w:hideMark/>
                </w:tcPr>
                <w:p w14:paraId="75E6C11A" w14:textId="60AD9F33"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868,08</w:t>
                  </w:r>
                </w:p>
              </w:tc>
              <w:tc>
                <w:tcPr>
                  <w:tcW w:w="1418" w:type="dxa"/>
                  <w:tcBorders>
                    <w:top w:val="nil"/>
                    <w:left w:val="nil"/>
                    <w:bottom w:val="single" w:sz="4" w:space="0" w:color="auto"/>
                    <w:right w:val="single" w:sz="4" w:space="0" w:color="auto"/>
                  </w:tcBorders>
                  <w:shd w:val="clear" w:color="auto" w:fill="auto"/>
                  <w:noWrap/>
                  <w:vAlign w:val="bottom"/>
                  <w:hideMark/>
                </w:tcPr>
                <w:p w14:paraId="308AEA86" w14:textId="612E42F3"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1</w:t>
                  </w:r>
                  <w:r w:rsidR="00216F37" w:rsidRPr="00E9450D">
                    <w:rPr>
                      <w:rFonts w:ascii="Arial" w:hAnsi="Arial" w:cs="Arial"/>
                      <w:color w:val="000000"/>
                      <w:sz w:val="24"/>
                      <w:szCs w:val="24"/>
                    </w:rPr>
                    <w:t>7</w:t>
                  </w:r>
                </w:p>
              </w:tc>
            </w:tr>
            <w:tr w:rsidR="00575561" w:rsidRPr="00E9450D" w14:paraId="7C17BBA0"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39DE4A"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9</w:t>
                  </w:r>
                </w:p>
              </w:tc>
              <w:tc>
                <w:tcPr>
                  <w:tcW w:w="4680" w:type="dxa"/>
                  <w:tcBorders>
                    <w:top w:val="nil"/>
                    <w:left w:val="nil"/>
                    <w:bottom w:val="single" w:sz="4" w:space="0" w:color="auto"/>
                    <w:right w:val="single" w:sz="4" w:space="0" w:color="auto"/>
                  </w:tcBorders>
                  <w:shd w:val="clear" w:color="auto" w:fill="auto"/>
                  <w:vAlign w:val="bottom"/>
                  <w:hideMark/>
                </w:tcPr>
                <w:p w14:paraId="22118172"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Chirurgii Ortopedyczno - Urazowej</w:t>
                  </w:r>
                </w:p>
              </w:tc>
              <w:tc>
                <w:tcPr>
                  <w:tcW w:w="1653" w:type="dxa"/>
                  <w:tcBorders>
                    <w:top w:val="nil"/>
                    <w:left w:val="nil"/>
                    <w:bottom w:val="single" w:sz="4" w:space="0" w:color="auto"/>
                    <w:right w:val="single" w:sz="4" w:space="0" w:color="auto"/>
                  </w:tcBorders>
                  <w:shd w:val="clear" w:color="auto" w:fill="auto"/>
                  <w:noWrap/>
                  <w:vAlign w:val="bottom"/>
                  <w:hideMark/>
                </w:tcPr>
                <w:p w14:paraId="149FAD9C" w14:textId="7690070B"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936,46</w:t>
                  </w:r>
                </w:p>
              </w:tc>
              <w:tc>
                <w:tcPr>
                  <w:tcW w:w="1418" w:type="dxa"/>
                  <w:tcBorders>
                    <w:top w:val="nil"/>
                    <w:left w:val="nil"/>
                    <w:bottom w:val="single" w:sz="4" w:space="0" w:color="auto"/>
                    <w:right w:val="single" w:sz="4" w:space="0" w:color="auto"/>
                  </w:tcBorders>
                  <w:shd w:val="clear" w:color="auto" w:fill="auto"/>
                  <w:noWrap/>
                  <w:vAlign w:val="bottom"/>
                  <w:hideMark/>
                </w:tcPr>
                <w:p w14:paraId="4CD4002E" w14:textId="3DE16A97"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45</w:t>
                  </w:r>
                </w:p>
              </w:tc>
            </w:tr>
            <w:tr w:rsidR="00575561" w:rsidRPr="00E9450D" w14:paraId="7BDAC834"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585DDF0"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10</w:t>
                  </w:r>
                </w:p>
              </w:tc>
              <w:tc>
                <w:tcPr>
                  <w:tcW w:w="4680" w:type="dxa"/>
                  <w:tcBorders>
                    <w:top w:val="nil"/>
                    <w:left w:val="nil"/>
                    <w:bottom w:val="single" w:sz="4" w:space="0" w:color="auto"/>
                    <w:right w:val="single" w:sz="4" w:space="0" w:color="auto"/>
                  </w:tcBorders>
                  <w:shd w:val="clear" w:color="auto" w:fill="auto"/>
                  <w:vAlign w:val="bottom"/>
                  <w:hideMark/>
                </w:tcPr>
                <w:p w14:paraId="6BA020EB"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 xml:space="preserve">Oddział Okulistyczny z Pododdziałem </w:t>
                  </w:r>
                </w:p>
              </w:tc>
              <w:tc>
                <w:tcPr>
                  <w:tcW w:w="1653" w:type="dxa"/>
                  <w:tcBorders>
                    <w:top w:val="nil"/>
                    <w:left w:val="nil"/>
                    <w:bottom w:val="single" w:sz="4" w:space="0" w:color="auto"/>
                    <w:right w:val="single" w:sz="4" w:space="0" w:color="auto"/>
                  </w:tcBorders>
                  <w:shd w:val="clear" w:color="auto" w:fill="auto"/>
                  <w:noWrap/>
                  <w:vAlign w:val="bottom"/>
                  <w:hideMark/>
                </w:tcPr>
                <w:p w14:paraId="791BC450" w14:textId="516535D8"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413,45</w:t>
                  </w:r>
                </w:p>
              </w:tc>
              <w:tc>
                <w:tcPr>
                  <w:tcW w:w="1418" w:type="dxa"/>
                  <w:tcBorders>
                    <w:top w:val="nil"/>
                    <w:left w:val="nil"/>
                    <w:bottom w:val="single" w:sz="4" w:space="0" w:color="auto"/>
                    <w:right w:val="single" w:sz="4" w:space="0" w:color="auto"/>
                  </w:tcBorders>
                  <w:shd w:val="clear" w:color="auto" w:fill="auto"/>
                  <w:noWrap/>
                  <w:vAlign w:val="bottom"/>
                  <w:hideMark/>
                </w:tcPr>
                <w:p w14:paraId="39473576" w14:textId="7EA7B03B"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1</w:t>
                  </w:r>
                  <w:r w:rsidR="00216F37" w:rsidRPr="00E9450D">
                    <w:rPr>
                      <w:rFonts w:ascii="Arial" w:hAnsi="Arial" w:cs="Arial"/>
                      <w:color w:val="000000"/>
                      <w:sz w:val="24"/>
                      <w:szCs w:val="24"/>
                    </w:rPr>
                    <w:t>2</w:t>
                  </w:r>
                </w:p>
              </w:tc>
            </w:tr>
            <w:tr w:rsidR="00575561" w:rsidRPr="00E9450D" w14:paraId="1FAB03DA" w14:textId="77777777" w:rsidTr="0057556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3F7904"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11</w:t>
                  </w:r>
                </w:p>
              </w:tc>
              <w:tc>
                <w:tcPr>
                  <w:tcW w:w="4680" w:type="dxa"/>
                  <w:tcBorders>
                    <w:top w:val="nil"/>
                    <w:left w:val="nil"/>
                    <w:bottom w:val="single" w:sz="4" w:space="0" w:color="auto"/>
                    <w:right w:val="single" w:sz="4" w:space="0" w:color="auto"/>
                  </w:tcBorders>
                  <w:shd w:val="clear" w:color="auto" w:fill="auto"/>
                  <w:vAlign w:val="bottom"/>
                  <w:hideMark/>
                </w:tcPr>
                <w:p w14:paraId="05124754"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Neurologiczny z Pododdziałem Leczenia Udarów Mózgu</w:t>
                  </w:r>
                </w:p>
              </w:tc>
              <w:tc>
                <w:tcPr>
                  <w:tcW w:w="1653" w:type="dxa"/>
                  <w:tcBorders>
                    <w:top w:val="nil"/>
                    <w:left w:val="nil"/>
                    <w:bottom w:val="single" w:sz="4" w:space="0" w:color="auto"/>
                    <w:right w:val="single" w:sz="4" w:space="0" w:color="auto"/>
                  </w:tcBorders>
                  <w:shd w:val="clear" w:color="auto" w:fill="auto"/>
                  <w:noWrap/>
                  <w:vAlign w:val="bottom"/>
                  <w:hideMark/>
                </w:tcPr>
                <w:p w14:paraId="29470FD3" w14:textId="39E15B1F"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922,26</w:t>
                  </w:r>
                </w:p>
              </w:tc>
              <w:tc>
                <w:tcPr>
                  <w:tcW w:w="1418" w:type="dxa"/>
                  <w:tcBorders>
                    <w:top w:val="nil"/>
                    <w:left w:val="nil"/>
                    <w:bottom w:val="single" w:sz="4" w:space="0" w:color="auto"/>
                    <w:right w:val="single" w:sz="4" w:space="0" w:color="auto"/>
                  </w:tcBorders>
                  <w:shd w:val="clear" w:color="auto" w:fill="auto"/>
                  <w:noWrap/>
                  <w:vAlign w:val="bottom"/>
                  <w:hideMark/>
                </w:tcPr>
                <w:p w14:paraId="2636CEDF" w14:textId="3F7997B9"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31</w:t>
                  </w:r>
                </w:p>
              </w:tc>
            </w:tr>
            <w:tr w:rsidR="00575561" w:rsidRPr="00E9450D" w14:paraId="7A928053"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EBF7691"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12</w:t>
                  </w:r>
                </w:p>
              </w:tc>
              <w:tc>
                <w:tcPr>
                  <w:tcW w:w="4680" w:type="dxa"/>
                  <w:tcBorders>
                    <w:top w:val="nil"/>
                    <w:left w:val="nil"/>
                    <w:bottom w:val="single" w:sz="4" w:space="0" w:color="auto"/>
                    <w:right w:val="single" w:sz="4" w:space="0" w:color="auto"/>
                  </w:tcBorders>
                  <w:shd w:val="clear" w:color="auto" w:fill="auto"/>
                  <w:vAlign w:val="bottom"/>
                  <w:hideMark/>
                </w:tcPr>
                <w:p w14:paraId="1234979C"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Dermatologiczny z Pododdziałem</w:t>
                  </w:r>
                </w:p>
              </w:tc>
              <w:tc>
                <w:tcPr>
                  <w:tcW w:w="1653" w:type="dxa"/>
                  <w:tcBorders>
                    <w:top w:val="nil"/>
                    <w:left w:val="nil"/>
                    <w:bottom w:val="single" w:sz="4" w:space="0" w:color="auto"/>
                    <w:right w:val="single" w:sz="4" w:space="0" w:color="auto"/>
                  </w:tcBorders>
                  <w:shd w:val="clear" w:color="auto" w:fill="auto"/>
                  <w:noWrap/>
                  <w:vAlign w:val="bottom"/>
                  <w:hideMark/>
                </w:tcPr>
                <w:p w14:paraId="06A8E3C3" w14:textId="4165A17B"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1 061,13</w:t>
                  </w:r>
                </w:p>
              </w:tc>
              <w:tc>
                <w:tcPr>
                  <w:tcW w:w="1418" w:type="dxa"/>
                  <w:tcBorders>
                    <w:top w:val="nil"/>
                    <w:left w:val="nil"/>
                    <w:bottom w:val="single" w:sz="4" w:space="0" w:color="auto"/>
                    <w:right w:val="single" w:sz="4" w:space="0" w:color="auto"/>
                  </w:tcBorders>
                  <w:shd w:val="clear" w:color="auto" w:fill="auto"/>
                  <w:noWrap/>
                  <w:vAlign w:val="bottom"/>
                  <w:hideMark/>
                </w:tcPr>
                <w:p w14:paraId="18366A23" w14:textId="1AC22CC0"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24</w:t>
                  </w:r>
                </w:p>
              </w:tc>
            </w:tr>
            <w:tr w:rsidR="00575561" w:rsidRPr="00E9450D" w14:paraId="1F49D937"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51F885"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13</w:t>
                  </w:r>
                </w:p>
              </w:tc>
              <w:tc>
                <w:tcPr>
                  <w:tcW w:w="4680" w:type="dxa"/>
                  <w:tcBorders>
                    <w:top w:val="nil"/>
                    <w:left w:val="nil"/>
                    <w:bottom w:val="single" w:sz="4" w:space="0" w:color="auto"/>
                    <w:right w:val="single" w:sz="4" w:space="0" w:color="auto"/>
                  </w:tcBorders>
                  <w:shd w:val="clear" w:color="auto" w:fill="auto"/>
                  <w:vAlign w:val="bottom"/>
                  <w:hideMark/>
                </w:tcPr>
                <w:p w14:paraId="20B7F6A3"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Urologiczny</w:t>
                  </w:r>
                </w:p>
              </w:tc>
              <w:tc>
                <w:tcPr>
                  <w:tcW w:w="1653" w:type="dxa"/>
                  <w:tcBorders>
                    <w:top w:val="nil"/>
                    <w:left w:val="nil"/>
                    <w:bottom w:val="single" w:sz="4" w:space="0" w:color="auto"/>
                    <w:right w:val="single" w:sz="4" w:space="0" w:color="auto"/>
                  </w:tcBorders>
                  <w:shd w:val="clear" w:color="auto" w:fill="auto"/>
                  <w:noWrap/>
                  <w:vAlign w:val="bottom"/>
                  <w:hideMark/>
                </w:tcPr>
                <w:p w14:paraId="4C7D8968" w14:textId="531577D8"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450,00</w:t>
                  </w:r>
                </w:p>
              </w:tc>
              <w:tc>
                <w:tcPr>
                  <w:tcW w:w="1418" w:type="dxa"/>
                  <w:tcBorders>
                    <w:top w:val="nil"/>
                    <w:left w:val="nil"/>
                    <w:bottom w:val="single" w:sz="4" w:space="0" w:color="auto"/>
                    <w:right w:val="single" w:sz="4" w:space="0" w:color="auto"/>
                  </w:tcBorders>
                  <w:shd w:val="clear" w:color="auto" w:fill="auto"/>
                  <w:noWrap/>
                  <w:vAlign w:val="bottom"/>
                  <w:hideMark/>
                </w:tcPr>
                <w:p w14:paraId="070D2B7C" w14:textId="0F26A864"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16</w:t>
                  </w:r>
                </w:p>
              </w:tc>
            </w:tr>
            <w:tr w:rsidR="00575561" w:rsidRPr="00E9450D" w14:paraId="56229CB6"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F1ECA0D"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14</w:t>
                  </w:r>
                </w:p>
              </w:tc>
              <w:tc>
                <w:tcPr>
                  <w:tcW w:w="4680" w:type="dxa"/>
                  <w:tcBorders>
                    <w:top w:val="nil"/>
                    <w:left w:val="nil"/>
                    <w:bottom w:val="single" w:sz="4" w:space="0" w:color="auto"/>
                    <w:right w:val="single" w:sz="4" w:space="0" w:color="auto"/>
                  </w:tcBorders>
                  <w:shd w:val="clear" w:color="auto" w:fill="auto"/>
                  <w:vAlign w:val="bottom"/>
                  <w:hideMark/>
                </w:tcPr>
                <w:p w14:paraId="0B3A41F9"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Otolaryngologiczny z Pododdziałem</w:t>
                  </w:r>
                </w:p>
              </w:tc>
              <w:tc>
                <w:tcPr>
                  <w:tcW w:w="1653" w:type="dxa"/>
                  <w:tcBorders>
                    <w:top w:val="nil"/>
                    <w:left w:val="nil"/>
                    <w:bottom w:val="single" w:sz="4" w:space="0" w:color="auto"/>
                    <w:right w:val="single" w:sz="4" w:space="0" w:color="auto"/>
                  </w:tcBorders>
                  <w:shd w:val="clear" w:color="auto" w:fill="auto"/>
                  <w:noWrap/>
                  <w:vAlign w:val="bottom"/>
                  <w:hideMark/>
                </w:tcPr>
                <w:p w14:paraId="55019AA3" w14:textId="58AA1F1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715,16</w:t>
                  </w:r>
                </w:p>
              </w:tc>
              <w:tc>
                <w:tcPr>
                  <w:tcW w:w="1418" w:type="dxa"/>
                  <w:tcBorders>
                    <w:top w:val="nil"/>
                    <w:left w:val="nil"/>
                    <w:bottom w:val="single" w:sz="4" w:space="0" w:color="auto"/>
                    <w:right w:val="single" w:sz="4" w:space="0" w:color="auto"/>
                  </w:tcBorders>
                  <w:shd w:val="clear" w:color="auto" w:fill="auto"/>
                  <w:noWrap/>
                  <w:vAlign w:val="bottom"/>
                  <w:hideMark/>
                </w:tcPr>
                <w:p w14:paraId="39964D5C" w14:textId="369FD617"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25</w:t>
                  </w:r>
                </w:p>
              </w:tc>
            </w:tr>
            <w:tr w:rsidR="00575561" w:rsidRPr="00E9450D" w14:paraId="711D2436"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E2C73D"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15</w:t>
                  </w:r>
                </w:p>
              </w:tc>
              <w:tc>
                <w:tcPr>
                  <w:tcW w:w="4680" w:type="dxa"/>
                  <w:tcBorders>
                    <w:top w:val="nil"/>
                    <w:left w:val="nil"/>
                    <w:bottom w:val="single" w:sz="4" w:space="0" w:color="auto"/>
                    <w:right w:val="single" w:sz="4" w:space="0" w:color="auto"/>
                  </w:tcBorders>
                  <w:shd w:val="clear" w:color="auto" w:fill="auto"/>
                  <w:vAlign w:val="bottom"/>
                  <w:hideMark/>
                </w:tcPr>
                <w:p w14:paraId="7F022FD2"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Szpitalny Oddział Ratunkowy</w:t>
                  </w:r>
                </w:p>
              </w:tc>
              <w:tc>
                <w:tcPr>
                  <w:tcW w:w="1653" w:type="dxa"/>
                  <w:tcBorders>
                    <w:top w:val="nil"/>
                    <w:left w:val="nil"/>
                    <w:bottom w:val="single" w:sz="4" w:space="0" w:color="auto"/>
                    <w:right w:val="single" w:sz="4" w:space="0" w:color="auto"/>
                  </w:tcBorders>
                  <w:shd w:val="clear" w:color="auto" w:fill="auto"/>
                  <w:noWrap/>
                  <w:vAlign w:val="bottom"/>
                  <w:hideMark/>
                </w:tcPr>
                <w:p w14:paraId="11F18221" w14:textId="68BC7DBB"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951,81</w:t>
                  </w:r>
                </w:p>
              </w:tc>
              <w:tc>
                <w:tcPr>
                  <w:tcW w:w="1418" w:type="dxa"/>
                  <w:tcBorders>
                    <w:top w:val="nil"/>
                    <w:left w:val="nil"/>
                    <w:bottom w:val="single" w:sz="4" w:space="0" w:color="auto"/>
                    <w:right w:val="single" w:sz="4" w:space="0" w:color="auto"/>
                  </w:tcBorders>
                  <w:shd w:val="clear" w:color="auto" w:fill="auto"/>
                  <w:noWrap/>
                  <w:vAlign w:val="bottom"/>
                  <w:hideMark/>
                </w:tcPr>
                <w:p w14:paraId="7919E2C2" w14:textId="3666ABEC"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8</w:t>
                  </w:r>
                </w:p>
              </w:tc>
            </w:tr>
            <w:tr w:rsidR="00575561" w:rsidRPr="00E9450D" w14:paraId="29DC909B"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030FA6"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16</w:t>
                  </w:r>
                </w:p>
              </w:tc>
              <w:tc>
                <w:tcPr>
                  <w:tcW w:w="4680" w:type="dxa"/>
                  <w:tcBorders>
                    <w:top w:val="nil"/>
                    <w:left w:val="nil"/>
                    <w:bottom w:val="single" w:sz="4" w:space="0" w:color="auto"/>
                    <w:right w:val="single" w:sz="4" w:space="0" w:color="auto"/>
                  </w:tcBorders>
                  <w:shd w:val="clear" w:color="auto" w:fill="auto"/>
                  <w:vAlign w:val="bottom"/>
                  <w:hideMark/>
                </w:tcPr>
                <w:p w14:paraId="3E7C19AA"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Noworodków</w:t>
                  </w:r>
                </w:p>
              </w:tc>
              <w:tc>
                <w:tcPr>
                  <w:tcW w:w="1653" w:type="dxa"/>
                  <w:tcBorders>
                    <w:top w:val="nil"/>
                    <w:left w:val="nil"/>
                    <w:bottom w:val="single" w:sz="4" w:space="0" w:color="auto"/>
                    <w:right w:val="single" w:sz="4" w:space="0" w:color="auto"/>
                  </w:tcBorders>
                  <w:shd w:val="clear" w:color="auto" w:fill="auto"/>
                  <w:noWrap/>
                  <w:vAlign w:val="bottom"/>
                  <w:hideMark/>
                </w:tcPr>
                <w:p w14:paraId="39F157BD" w14:textId="3C1F11E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254,83</w:t>
                  </w:r>
                </w:p>
              </w:tc>
              <w:tc>
                <w:tcPr>
                  <w:tcW w:w="1418" w:type="dxa"/>
                  <w:tcBorders>
                    <w:top w:val="nil"/>
                    <w:left w:val="nil"/>
                    <w:bottom w:val="single" w:sz="4" w:space="0" w:color="auto"/>
                    <w:right w:val="single" w:sz="4" w:space="0" w:color="auto"/>
                  </w:tcBorders>
                  <w:shd w:val="clear" w:color="auto" w:fill="auto"/>
                  <w:noWrap/>
                  <w:vAlign w:val="bottom"/>
                  <w:hideMark/>
                </w:tcPr>
                <w:p w14:paraId="7ABFC459" w14:textId="583D4C95"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30</w:t>
                  </w:r>
                </w:p>
              </w:tc>
            </w:tr>
            <w:tr w:rsidR="00575561" w:rsidRPr="00E9450D" w14:paraId="6EC0DD20" w14:textId="77777777" w:rsidTr="0057556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A450F8"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17</w:t>
                  </w:r>
                </w:p>
              </w:tc>
              <w:tc>
                <w:tcPr>
                  <w:tcW w:w="4680" w:type="dxa"/>
                  <w:tcBorders>
                    <w:top w:val="nil"/>
                    <w:left w:val="nil"/>
                    <w:bottom w:val="single" w:sz="4" w:space="0" w:color="auto"/>
                    <w:right w:val="single" w:sz="4" w:space="0" w:color="auto"/>
                  </w:tcBorders>
                  <w:shd w:val="clear" w:color="auto" w:fill="auto"/>
                  <w:vAlign w:val="bottom"/>
                  <w:hideMark/>
                </w:tcPr>
                <w:p w14:paraId="73C2F895"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Oddział Chorób Infekcyjnych i Pediatrii</w:t>
                  </w:r>
                </w:p>
              </w:tc>
              <w:tc>
                <w:tcPr>
                  <w:tcW w:w="1653" w:type="dxa"/>
                  <w:tcBorders>
                    <w:top w:val="nil"/>
                    <w:left w:val="nil"/>
                    <w:bottom w:val="single" w:sz="4" w:space="0" w:color="auto"/>
                    <w:right w:val="single" w:sz="4" w:space="0" w:color="auto"/>
                  </w:tcBorders>
                  <w:shd w:val="clear" w:color="auto" w:fill="auto"/>
                  <w:noWrap/>
                  <w:vAlign w:val="bottom"/>
                  <w:hideMark/>
                </w:tcPr>
                <w:p w14:paraId="19C758B4" w14:textId="6CAA835A"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1 114,19</w:t>
                  </w:r>
                </w:p>
              </w:tc>
              <w:tc>
                <w:tcPr>
                  <w:tcW w:w="1418" w:type="dxa"/>
                  <w:tcBorders>
                    <w:top w:val="nil"/>
                    <w:left w:val="nil"/>
                    <w:bottom w:val="single" w:sz="4" w:space="0" w:color="auto"/>
                    <w:right w:val="single" w:sz="4" w:space="0" w:color="auto"/>
                  </w:tcBorders>
                  <w:shd w:val="clear" w:color="auto" w:fill="auto"/>
                  <w:noWrap/>
                  <w:vAlign w:val="bottom"/>
                  <w:hideMark/>
                </w:tcPr>
                <w:p w14:paraId="0FA2AC83" w14:textId="4ED7A977"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30</w:t>
                  </w:r>
                </w:p>
              </w:tc>
            </w:tr>
            <w:tr w:rsidR="00575561" w:rsidRPr="00E9450D" w14:paraId="63D6CBC5" w14:textId="77777777" w:rsidTr="00ED198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7F01606" w14:textId="77777777"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18</w:t>
                  </w:r>
                </w:p>
              </w:tc>
              <w:tc>
                <w:tcPr>
                  <w:tcW w:w="4680" w:type="dxa"/>
                  <w:tcBorders>
                    <w:top w:val="nil"/>
                    <w:left w:val="nil"/>
                    <w:bottom w:val="single" w:sz="4" w:space="0" w:color="auto"/>
                    <w:right w:val="single" w:sz="4" w:space="0" w:color="auto"/>
                  </w:tcBorders>
                  <w:shd w:val="clear" w:color="auto" w:fill="auto"/>
                  <w:vAlign w:val="bottom"/>
                  <w:hideMark/>
                </w:tcPr>
                <w:p w14:paraId="5089D8B1" w14:textId="77777777" w:rsidR="00575561" w:rsidRPr="00E9450D" w:rsidRDefault="00575561" w:rsidP="00575561">
                  <w:pPr>
                    <w:rPr>
                      <w:rFonts w:ascii="Arial" w:hAnsi="Arial" w:cs="Arial"/>
                      <w:color w:val="000000"/>
                      <w:sz w:val="24"/>
                      <w:szCs w:val="24"/>
                    </w:rPr>
                  </w:pPr>
                  <w:r w:rsidRPr="00E9450D">
                    <w:rPr>
                      <w:rFonts w:ascii="Arial" w:hAnsi="Arial" w:cs="Arial"/>
                      <w:color w:val="000000"/>
                      <w:sz w:val="24"/>
                      <w:szCs w:val="24"/>
                    </w:rPr>
                    <w:t xml:space="preserve">Blok Operacyjny </w:t>
                  </w:r>
                </w:p>
              </w:tc>
              <w:tc>
                <w:tcPr>
                  <w:tcW w:w="1653" w:type="dxa"/>
                  <w:tcBorders>
                    <w:top w:val="nil"/>
                    <w:left w:val="nil"/>
                    <w:bottom w:val="single" w:sz="4" w:space="0" w:color="auto"/>
                    <w:right w:val="single" w:sz="4" w:space="0" w:color="auto"/>
                  </w:tcBorders>
                  <w:shd w:val="clear" w:color="auto" w:fill="auto"/>
                  <w:noWrap/>
                  <w:vAlign w:val="bottom"/>
                  <w:hideMark/>
                </w:tcPr>
                <w:p w14:paraId="534AE986" w14:textId="37453F5C" w:rsidR="00575561" w:rsidRPr="00E9450D" w:rsidRDefault="00575561" w:rsidP="00575561">
                  <w:pPr>
                    <w:jc w:val="right"/>
                    <w:rPr>
                      <w:rFonts w:ascii="Arial" w:hAnsi="Arial" w:cs="Arial"/>
                      <w:color w:val="000000"/>
                      <w:sz w:val="24"/>
                      <w:szCs w:val="24"/>
                    </w:rPr>
                  </w:pPr>
                  <w:r w:rsidRPr="00E9450D">
                    <w:rPr>
                      <w:rFonts w:ascii="Arial" w:hAnsi="Arial" w:cs="Arial"/>
                      <w:color w:val="000000"/>
                      <w:sz w:val="24"/>
                      <w:szCs w:val="24"/>
                    </w:rPr>
                    <w:t>642,56</w:t>
                  </w:r>
                </w:p>
              </w:tc>
              <w:tc>
                <w:tcPr>
                  <w:tcW w:w="1418" w:type="dxa"/>
                  <w:tcBorders>
                    <w:top w:val="nil"/>
                    <w:left w:val="nil"/>
                    <w:bottom w:val="single" w:sz="4" w:space="0" w:color="auto"/>
                    <w:right w:val="single" w:sz="4" w:space="0" w:color="auto"/>
                  </w:tcBorders>
                  <w:shd w:val="clear" w:color="auto" w:fill="auto"/>
                  <w:noWrap/>
                  <w:vAlign w:val="bottom"/>
                  <w:hideMark/>
                </w:tcPr>
                <w:p w14:paraId="7BED90BE" w14:textId="6F169BA7" w:rsidR="00575561" w:rsidRPr="00E9450D" w:rsidRDefault="00575561" w:rsidP="00575561">
                  <w:pPr>
                    <w:jc w:val="center"/>
                    <w:rPr>
                      <w:rFonts w:ascii="Arial" w:hAnsi="Arial" w:cs="Arial"/>
                      <w:color w:val="000000"/>
                      <w:sz w:val="24"/>
                      <w:szCs w:val="24"/>
                    </w:rPr>
                  </w:pPr>
                  <w:r w:rsidRPr="00E9450D">
                    <w:rPr>
                      <w:rFonts w:ascii="Arial" w:hAnsi="Arial" w:cs="Arial"/>
                      <w:color w:val="000000"/>
                      <w:sz w:val="24"/>
                      <w:szCs w:val="24"/>
                    </w:rPr>
                    <w:t>0</w:t>
                  </w:r>
                </w:p>
              </w:tc>
            </w:tr>
          </w:tbl>
          <w:p w14:paraId="21A8AC25" w14:textId="5EE0DA16" w:rsidR="00AC39BF" w:rsidRPr="00E9450D" w:rsidRDefault="00AC39BF" w:rsidP="00B20E07">
            <w:pPr>
              <w:spacing w:after="120" w:line="360" w:lineRule="auto"/>
              <w:ind w:left="30" w:right="-72"/>
              <w:jc w:val="both"/>
              <w:rPr>
                <w:rFonts w:ascii="Arial" w:hAnsi="Arial" w:cs="Arial"/>
                <w:sz w:val="24"/>
                <w:szCs w:val="24"/>
              </w:rPr>
            </w:pPr>
          </w:p>
          <w:p w14:paraId="412FD44D" w14:textId="77777777" w:rsidR="00AC39BF" w:rsidRPr="00E9450D" w:rsidRDefault="00AC39BF" w:rsidP="00B20E07">
            <w:pPr>
              <w:spacing w:after="120" w:line="360" w:lineRule="auto"/>
              <w:ind w:left="30" w:right="-72"/>
              <w:jc w:val="both"/>
              <w:rPr>
                <w:rFonts w:ascii="Arial" w:hAnsi="Arial" w:cs="Arial"/>
                <w:sz w:val="24"/>
                <w:szCs w:val="24"/>
              </w:rPr>
            </w:pPr>
          </w:p>
          <w:p w14:paraId="6ECB19A6" w14:textId="020C7622"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12.</w:t>
            </w:r>
            <w:r w:rsidR="0061447D" w:rsidRPr="00E9450D">
              <w:rPr>
                <w:rFonts w:ascii="Arial" w:hAnsi="Arial" w:cs="Arial"/>
                <w:sz w:val="24"/>
                <w:szCs w:val="24"/>
              </w:rPr>
              <w:t xml:space="preserve"> </w:t>
            </w:r>
            <w:r w:rsidRPr="00E9450D">
              <w:rPr>
                <w:rFonts w:ascii="Arial" w:hAnsi="Arial" w:cs="Arial"/>
                <w:sz w:val="24"/>
                <w:szCs w:val="24"/>
              </w:rPr>
              <w:t>Prosimy o podanie metrażu poszczególnych komórek organizacyjnych szpitala.</w:t>
            </w:r>
          </w:p>
          <w:p w14:paraId="6A929F62" w14:textId="6207353D"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C39BF" w:rsidRPr="00E9450D">
              <w:rPr>
                <w:rFonts w:ascii="Arial" w:hAnsi="Arial" w:cs="Arial"/>
                <w:b/>
                <w:bCs/>
                <w:sz w:val="24"/>
                <w:szCs w:val="24"/>
              </w:rPr>
              <w:t xml:space="preserve"> </w:t>
            </w:r>
            <w:r w:rsidR="00ED198B" w:rsidRPr="00E9450D">
              <w:rPr>
                <w:rFonts w:ascii="Arial" w:hAnsi="Arial" w:cs="Arial"/>
                <w:b/>
                <w:bCs/>
                <w:sz w:val="24"/>
                <w:szCs w:val="24"/>
              </w:rPr>
              <w:t>metraż poszczególnych komórek:</w:t>
            </w:r>
          </w:p>
          <w:p w14:paraId="38128CE1" w14:textId="3AB36EED" w:rsidR="00AC39BF" w:rsidRPr="00E9450D" w:rsidRDefault="00AC39BF" w:rsidP="003C41CA">
            <w:pPr>
              <w:spacing w:after="40" w:line="276" w:lineRule="auto"/>
              <w:ind w:left="30" w:right="-72"/>
              <w:rPr>
                <w:rFonts w:ascii="Arial" w:hAnsi="Arial" w:cs="Arial"/>
                <w:b/>
                <w:bCs/>
                <w:sz w:val="24"/>
                <w:szCs w:val="24"/>
              </w:rPr>
            </w:pPr>
          </w:p>
          <w:tbl>
            <w:tblPr>
              <w:tblW w:w="8574" w:type="dxa"/>
              <w:tblLayout w:type="fixed"/>
              <w:tblCellMar>
                <w:left w:w="70" w:type="dxa"/>
                <w:right w:w="70" w:type="dxa"/>
              </w:tblCellMar>
              <w:tblLook w:val="04A0" w:firstRow="1" w:lastRow="0" w:firstColumn="1" w:lastColumn="0" w:noHBand="0" w:noVBand="1"/>
            </w:tblPr>
            <w:tblGrid>
              <w:gridCol w:w="960"/>
              <w:gridCol w:w="4940"/>
              <w:gridCol w:w="2674"/>
            </w:tblGrid>
            <w:tr w:rsidR="00AC39BF" w:rsidRPr="00E9450D" w14:paraId="2ED7EDD2" w14:textId="77777777" w:rsidTr="00ED198B">
              <w:trPr>
                <w:trHeight w:val="300"/>
              </w:trPr>
              <w:tc>
                <w:tcPr>
                  <w:tcW w:w="960" w:type="dxa"/>
                  <w:tcBorders>
                    <w:top w:val="nil"/>
                    <w:left w:val="nil"/>
                    <w:bottom w:val="nil"/>
                    <w:right w:val="nil"/>
                  </w:tcBorders>
                  <w:shd w:val="clear" w:color="auto" w:fill="auto"/>
                  <w:noWrap/>
                  <w:vAlign w:val="bottom"/>
                  <w:hideMark/>
                </w:tcPr>
                <w:p w14:paraId="21EA8FC5"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1</w:t>
                  </w:r>
                </w:p>
              </w:tc>
              <w:tc>
                <w:tcPr>
                  <w:tcW w:w="4940" w:type="dxa"/>
                  <w:tcBorders>
                    <w:top w:val="nil"/>
                    <w:left w:val="nil"/>
                    <w:bottom w:val="nil"/>
                    <w:right w:val="nil"/>
                  </w:tcBorders>
                  <w:shd w:val="clear" w:color="auto" w:fill="auto"/>
                  <w:noWrap/>
                  <w:vAlign w:val="bottom"/>
                  <w:hideMark/>
                </w:tcPr>
                <w:p w14:paraId="3E9A4272" w14:textId="77777777" w:rsidR="00AC39BF" w:rsidRPr="00E9450D" w:rsidRDefault="00AC39BF" w:rsidP="00AC39BF">
                  <w:pPr>
                    <w:rPr>
                      <w:rFonts w:ascii="Arial" w:hAnsi="Arial" w:cs="Arial"/>
                      <w:color w:val="000000"/>
                      <w:sz w:val="24"/>
                      <w:szCs w:val="24"/>
                    </w:rPr>
                  </w:pPr>
                  <w:r w:rsidRPr="00E9450D">
                    <w:rPr>
                      <w:rFonts w:ascii="Arial" w:hAnsi="Arial" w:cs="Arial"/>
                      <w:color w:val="000000"/>
                      <w:sz w:val="24"/>
                      <w:szCs w:val="24"/>
                    </w:rPr>
                    <w:t>Oddziały</w:t>
                  </w:r>
                </w:p>
              </w:tc>
              <w:tc>
                <w:tcPr>
                  <w:tcW w:w="2674" w:type="dxa"/>
                  <w:tcBorders>
                    <w:top w:val="nil"/>
                    <w:left w:val="nil"/>
                    <w:bottom w:val="nil"/>
                    <w:right w:val="nil"/>
                  </w:tcBorders>
                  <w:shd w:val="clear" w:color="auto" w:fill="auto"/>
                  <w:noWrap/>
                  <w:vAlign w:val="bottom"/>
                  <w:hideMark/>
                </w:tcPr>
                <w:p w14:paraId="3EF3ED00" w14:textId="50127390"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14734</w:t>
                  </w:r>
                  <w:r w:rsidR="00ED198B" w:rsidRPr="00E9450D">
                    <w:rPr>
                      <w:rFonts w:ascii="Arial" w:hAnsi="Arial" w:cs="Arial"/>
                      <w:color w:val="000000"/>
                      <w:sz w:val="24"/>
                      <w:szCs w:val="24"/>
                    </w:rPr>
                    <w:t xml:space="preserve"> m2</w:t>
                  </w:r>
                </w:p>
              </w:tc>
            </w:tr>
            <w:tr w:rsidR="00AC39BF" w:rsidRPr="00E9450D" w14:paraId="739DB380" w14:textId="77777777" w:rsidTr="00ED198B">
              <w:trPr>
                <w:trHeight w:val="300"/>
              </w:trPr>
              <w:tc>
                <w:tcPr>
                  <w:tcW w:w="960" w:type="dxa"/>
                  <w:tcBorders>
                    <w:top w:val="nil"/>
                    <w:left w:val="nil"/>
                    <w:bottom w:val="nil"/>
                    <w:right w:val="nil"/>
                  </w:tcBorders>
                  <w:shd w:val="clear" w:color="auto" w:fill="auto"/>
                  <w:noWrap/>
                  <w:vAlign w:val="bottom"/>
                  <w:hideMark/>
                </w:tcPr>
                <w:p w14:paraId="2CCB5C72"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2</w:t>
                  </w:r>
                </w:p>
              </w:tc>
              <w:tc>
                <w:tcPr>
                  <w:tcW w:w="4940" w:type="dxa"/>
                  <w:tcBorders>
                    <w:top w:val="nil"/>
                    <w:left w:val="nil"/>
                    <w:bottom w:val="nil"/>
                    <w:right w:val="nil"/>
                  </w:tcBorders>
                  <w:shd w:val="clear" w:color="auto" w:fill="auto"/>
                  <w:noWrap/>
                  <w:vAlign w:val="bottom"/>
                  <w:hideMark/>
                </w:tcPr>
                <w:p w14:paraId="10A63C03" w14:textId="5A108A59" w:rsidR="00AC39BF" w:rsidRPr="00E9450D" w:rsidRDefault="00AC39BF" w:rsidP="00AC39BF">
                  <w:pPr>
                    <w:rPr>
                      <w:rFonts w:ascii="Arial" w:hAnsi="Arial" w:cs="Arial"/>
                      <w:color w:val="000000"/>
                      <w:sz w:val="24"/>
                      <w:szCs w:val="24"/>
                    </w:rPr>
                  </w:pPr>
                  <w:r w:rsidRPr="00E9450D">
                    <w:rPr>
                      <w:rFonts w:ascii="Arial" w:hAnsi="Arial" w:cs="Arial"/>
                      <w:color w:val="000000"/>
                      <w:sz w:val="24"/>
                      <w:szCs w:val="24"/>
                    </w:rPr>
                    <w:t>Poradnie,</w:t>
                  </w:r>
                  <w:r w:rsidR="00BA0B8C" w:rsidRPr="00E9450D">
                    <w:rPr>
                      <w:rFonts w:ascii="Arial" w:hAnsi="Arial" w:cs="Arial"/>
                      <w:color w:val="000000"/>
                      <w:sz w:val="24"/>
                      <w:szCs w:val="24"/>
                    </w:rPr>
                    <w:t xml:space="preserve"> </w:t>
                  </w:r>
                  <w:r w:rsidRPr="00E9450D">
                    <w:rPr>
                      <w:rFonts w:ascii="Arial" w:hAnsi="Arial" w:cs="Arial"/>
                      <w:color w:val="000000"/>
                      <w:sz w:val="24"/>
                      <w:szCs w:val="24"/>
                    </w:rPr>
                    <w:t>pracownie,</w:t>
                  </w:r>
                  <w:r w:rsidR="00BA0B8C" w:rsidRPr="00E9450D">
                    <w:rPr>
                      <w:rFonts w:ascii="Arial" w:hAnsi="Arial" w:cs="Arial"/>
                      <w:color w:val="000000"/>
                      <w:sz w:val="24"/>
                      <w:szCs w:val="24"/>
                    </w:rPr>
                    <w:t xml:space="preserve"> </w:t>
                  </w:r>
                  <w:r w:rsidRPr="00E9450D">
                    <w:rPr>
                      <w:rFonts w:ascii="Arial" w:hAnsi="Arial" w:cs="Arial"/>
                      <w:color w:val="000000"/>
                      <w:sz w:val="24"/>
                      <w:szCs w:val="24"/>
                    </w:rPr>
                    <w:t>sterylizacja, apteka,</w:t>
                  </w:r>
                </w:p>
              </w:tc>
              <w:tc>
                <w:tcPr>
                  <w:tcW w:w="2674" w:type="dxa"/>
                  <w:tcBorders>
                    <w:top w:val="nil"/>
                    <w:left w:val="nil"/>
                    <w:bottom w:val="nil"/>
                    <w:right w:val="nil"/>
                  </w:tcBorders>
                  <w:shd w:val="clear" w:color="auto" w:fill="auto"/>
                  <w:noWrap/>
                  <w:vAlign w:val="bottom"/>
                  <w:hideMark/>
                </w:tcPr>
                <w:p w14:paraId="5458F437" w14:textId="25DD4282"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2624</w:t>
                  </w:r>
                  <w:r w:rsidR="00ED198B" w:rsidRPr="00E9450D">
                    <w:rPr>
                      <w:rFonts w:ascii="Arial" w:hAnsi="Arial" w:cs="Arial"/>
                      <w:color w:val="000000"/>
                      <w:sz w:val="24"/>
                      <w:szCs w:val="24"/>
                    </w:rPr>
                    <w:t xml:space="preserve"> m2</w:t>
                  </w:r>
                </w:p>
              </w:tc>
            </w:tr>
            <w:tr w:rsidR="00AC39BF" w:rsidRPr="00E9450D" w14:paraId="1C752B3A" w14:textId="77777777" w:rsidTr="00ED198B">
              <w:trPr>
                <w:trHeight w:val="300"/>
              </w:trPr>
              <w:tc>
                <w:tcPr>
                  <w:tcW w:w="960" w:type="dxa"/>
                  <w:tcBorders>
                    <w:top w:val="nil"/>
                    <w:left w:val="nil"/>
                    <w:bottom w:val="nil"/>
                    <w:right w:val="nil"/>
                  </w:tcBorders>
                  <w:shd w:val="clear" w:color="auto" w:fill="auto"/>
                  <w:noWrap/>
                  <w:vAlign w:val="bottom"/>
                  <w:hideMark/>
                </w:tcPr>
                <w:p w14:paraId="03FC2752" w14:textId="77777777"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3</w:t>
                  </w:r>
                </w:p>
              </w:tc>
              <w:tc>
                <w:tcPr>
                  <w:tcW w:w="4940" w:type="dxa"/>
                  <w:tcBorders>
                    <w:top w:val="nil"/>
                    <w:left w:val="nil"/>
                    <w:bottom w:val="nil"/>
                    <w:right w:val="nil"/>
                  </w:tcBorders>
                  <w:shd w:val="clear" w:color="auto" w:fill="auto"/>
                  <w:noWrap/>
                  <w:vAlign w:val="bottom"/>
                  <w:hideMark/>
                </w:tcPr>
                <w:p w14:paraId="7B7D24F7" w14:textId="77777777" w:rsidR="00AC39BF" w:rsidRPr="00E9450D" w:rsidRDefault="00AC39BF" w:rsidP="00AC39BF">
                  <w:pPr>
                    <w:rPr>
                      <w:rFonts w:ascii="Arial" w:hAnsi="Arial" w:cs="Arial"/>
                      <w:color w:val="000000"/>
                      <w:sz w:val="24"/>
                      <w:szCs w:val="24"/>
                    </w:rPr>
                  </w:pPr>
                  <w:r w:rsidRPr="00E9450D">
                    <w:rPr>
                      <w:rFonts w:ascii="Arial" w:hAnsi="Arial" w:cs="Arial"/>
                      <w:color w:val="000000"/>
                      <w:sz w:val="24"/>
                      <w:szCs w:val="24"/>
                    </w:rPr>
                    <w:t>Administracja</w:t>
                  </w:r>
                </w:p>
              </w:tc>
              <w:tc>
                <w:tcPr>
                  <w:tcW w:w="2674" w:type="dxa"/>
                  <w:tcBorders>
                    <w:top w:val="nil"/>
                    <w:left w:val="nil"/>
                    <w:bottom w:val="nil"/>
                    <w:right w:val="nil"/>
                  </w:tcBorders>
                  <w:shd w:val="clear" w:color="auto" w:fill="auto"/>
                  <w:noWrap/>
                  <w:vAlign w:val="bottom"/>
                  <w:hideMark/>
                </w:tcPr>
                <w:p w14:paraId="0B001012" w14:textId="0A384C8F" w:rsidR="00AC39BF" w:rsidRPr="00E9450D" w:rsidRDefault="00AC39BF" w:rsidP="00AC39BF">
                  <w:pPr>
                    <w:jc w:val="right"/>
                    <w:rPr>
                      <w:rFonts w:ascii="Arial" w:hAnsi="Arial" w:cs="Arial"/>
                      <w:color w:val="000000"/>
                      <w:sz w:val="24"/>
                      <w:szCs w:val="24"/>
                    </w:rPr>
                  </w:pPr>
                  <w:r w:rsidRPr="00E9450D">
                    <w:rPr>
                      <w:rFonts w:ascii="Arial" w:hAnsi="Arial" w:cs="Arial"/>
                      <w:color w:val="000000"/>
                      <w:sz w:val="24"/>
                      <w:szCs w:val="24"/>
                    </w:rPr>
                    <w:t>2868</w:t>
                  </w:r>
                  <w:r w:rsidR="00ED198B" w:rsidRPr="00E9450D">
                    <w:rPr>
                      <w:rFonts w:ascii="Arial" w:hAnsi="Arial" w:cs="Arial"/>
                      <w:color w:val="000000"/>
                      <w:sz w:val="24"/>
                      <w:szCs w:val="24"/>
                    </w:rPr>
                    <w:t xml:space="preserve"> m2</w:t>
                  </w:r>
                </w:p>
              </w:tc>
            </w:tr>
          </w:tbl>
          <w:p w14:paraId="10B3561D" w14:textId="77777777" w:rsidR="00AC39BF" w:rsidRPr="00E9450D" w:rsidRDefault="00AC39BF" w:rsidP="003C41CA">
            <w:pPr>
              <w:spacing w:after="40" w:line="276" w:lineRule="auto"/>
              <w:ind w:left="30" w:right="-72"/>
              <w:rPr>
                <w:rFonts w:ascii="Arial" w:hAnsi="Arial" w:cs="Arial"/>
                <w:b/>
                <w:bCs/>
                <w:sz w:val="24"/>
                <w:szCs w:val="24"/>
              </w:rPr>
            </w:pPr>
          </w:p>
          <w:p w14:paraId="331C9526" w14:textId="77777777" w:rsidR="003C41CA" w:rsidRPr="00E9450D" w:rsidRDefault="003C41CA" w:rsidP="00B20E07">
            <w:pPr>
              <w:spacing w:after="120" w:line="360" w:lineRule="auto"/>
              <w:ind w:left="30" w:right="-72"/>
              <w:jc w:val="both"/>
              <w:rPr>
                <w:rFonts w:ascii="Arial" w:hAnsi="Arial" w:cs="Arial"/>
                <w:sz w:val="24"/>
                <w:szCs w:val="24"/>
              </w:rPr>
            </w:pPr>
          </w:p>
          <w:p w14:paraId="2DA3C740" w14:textId="15F9558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13.</w:t>
            </w:r>
            <w:r w:rsidR="0061447D" w:rsidRPr="00E9450D">
              <w:rPr>
                <w:rFonts w:ascii="Arial" w:hAnsi="Arial" w:cs="Arial"/>
                <w:sz w:val="24"/>
                <w:szCs w:val="24"/>
              </w:rPr>
              <w:t xml:space="preserve"> </w:t>
            </w:r>
            <w:r w:rsidRPr="00E9450D">
              <w:rPr>
                <w:rFonts w:ascii="Arial" w:hAnsi="Arial" w:cs="Arial"/>
                <w:sz w:val="24"/>
                <w:szCs w:val="24"/>
              </w:rPr>
              <w:t>Prosimy o podanie godzin pracy w poszczególne dni tygodnia bloku operacyjnego.</w:t>
            </w:r>
          </w:p>
          <w:p w14:paraId="00980B5F" w14:textId="77108C62"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95484" w:rsidRPr="00E9450D">
              <w:rPr>
                <w:rFonts w:ascii="Arial" w:hAnsi="Arial" w:cs="Arial"/>
                <w:b/>
                <w:bCs/>
                <w:sz w:val="24"/>
                <w:szCs w:val="24"/>
              </w:rPr>
              <w:t xml:space="preserve"> Blok operacyjny całodobowo przez 7 dni w tygodniu. </w:t>
            </w:r>
          </w:p>
          <w:p w14:paraId="19522D14" w14:textId="4F9988B6" w:rsidR="003C41CA" w:rsidRPr="00E9450D" w:rsidRDefault="003C41CA" w:rsidP="0004314C">
            <w:pPr>
              <w:spacing w:after="120" w:line="360" w:lineRule="auto"/>
              <w:ind w:left="30" w:right="-72"/>
              <w:rPr>
                <w:rFonts w:ascii="Arial" w:hAnsi="Arial" w:cs="Arial"/>
                <w:sz w:val="24"/>
                <w:szCs w:val="24"/>
              </w:rPr>
            </w:pPr>
          </w:p>
          <w:p w14:paraId="7D1B5712" w14:textId="63F8EA5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14.</w:t>
            </w:r>
            <w:r w:rsidR="0061447D" w:rsidRPr="00E9450D">
              <w:rPr>
                <w:rFonts w:ascii="Arial" w:hAnsi="Arial" w:cs="Arial"/>
                <w:sz w:val="24"/>
                <w:szCs w:val="24"/>
              </w:rPr>
              <w:t xml:space="preserve"> </w:t>
            </w:r>
            <w:r w:rsidRPr="00E9450D">
              <w:rPr>
                <w:rFonts w:ascii="Arial" w:hAnsi="Arial" w:cs="Arial"/>
                <w:sz w:val="24"/>
                <w:szCs w:val="24"/>
              </w:rPr>
              <w:t>Prosimy o podanie liczby sal operacyjnych w Państwa szpitalu.</w:t>
            </w:r>
          </w:p>
          <w:p w14:paraId="276E60C3" w14:textId="50E690F9"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p>
          <w:p w14:paraId="54E66357" w14:textId="07FEB269" w:rsidR="00395484" w:rsidRPr="00E9450D" w:rsidRDefault="0004314C" w:rsidP="003C41CA">
            <w:pPr>
              <w:spacing w:after="40" w:line="276" w:lineRule="auto"/>
              <w:ind w:left="30" w:right="-72"/>
              <w:rPr>
                <w:rFonts w:ascii="Arial" w:hAnsi="Arial" w:cs="Arial"/>
                <w:b/>
                <w:bCs/>
                <w:sz w:val="24"/>
                <w:szCs w:val="24"/>
              </w:rPr>
            </w:pPr>
            <w:r w:rsidRPr="00E9450D">
              <w:rPr>
                <w:rFonts w:ascii="Arial" w:hAnsi="Arial" w:cs="Arial"/>
                <w:b/>
                <w:bCs/>
                <w:sz w:val="24"/>
                <w:szCs w:val="24"/>
              </w:rPr>
              <w:t xml:space="preserve">Blok operacyjny – 6 sal operacyjnych; 1 sala cięć cesarskich; </w:t>
            </w:r>
            <w:r w:rsidRPr="00E9450D">
              <w:rPr>
                <w:rFonts w:ascii="Arial" w:hAnsi="Arial" w:cs="Arial"/>
                <w:b/>
                <w:bCs/>
                <w:sz w:val="24"/>
                <w:szCs w:val="24"/>
              </w:rPr>
              <w:br/>
              <w:t>3 sale zabiegowe o podwyższonym reżimie sanitarnym.</w:t>
            </w:r>
          </w:p>
          <w:p w14:paraId="5F42F99A" w14:textId="77777777" w:rsidR="003C41CA" w:rsidRPr="00E9450D" w:rsidRDefault="003C41CA" w:rsidP="00B20E07">
            <w:pPr>
              <w:spacing w:after="120" w:line="360" w:lineRule="auto"/>
              <w:ind w:left="30" w:right="-72"/>
              <w:jc w:val="both"/>
              <w:rPr>
                <w:rFonts w:ascii="Arial" w:hAnsi="Arial" w:cs="Arial"/>
                <w:sz w:val="24"/>
                <w:szCs w:val="24"/>
              </w:rPr>
            </w:pPr>
          </w:p>
          <w:p w14:paraId="1870F2F6" w14:textId="5082EE2F"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15.</w:t>
            </w:r>
            <w:r w:rsidR="0061447D" w:rsidRPr="00E9450D">
              <w:rPr>
                <w:rFonts w:ascii="Arial" w:hAnsi="Arial" w:cs="Arial"/>
                <w:sz w:val="24"/>
                <w:szCs w:val="24"/>
              </w:rPr>
              <w:t xml:space="preserve"> </w:t>
            </w:r>
            <w:r w:rsidRPr="00E9450D">
              <w:rPr>
                <w:rFonts w:ascii="Arial" w:hAnsi="Arial" w:cs="Arial"/>
                <w:sz w:val="24"/>
                <w:szCs w:val="24"/>
              </w:rPr>
              <w:t>Czy blok operacyjny pracuje w trybie zabiegów planowych czy też pracuje 24 godziny na dobę przez 7 dni w tygodniu?</w:t>
            </w:r>
          </w:p>
          <w:p w14:paraId="33D4B86B" w14:textId="2CDB014D" w:rsidR="0004314C" w:rsidRPr="00E9450D" w:rsidRDefault="003C41CA" w:rsidP="00ED198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95484" w:rsidRPr="00E9450D">
              <w:rPr>
                <w:rFonts w:ascii="Arial" w:hAnsi="Arial" w:cs="Arial"/>
                <w:b/>
                <w:bCs/>
                <w:sz w:val="24"/>
                <w:szCs w:val="24"/>
              </w:rPr>
              <w:t xml:space="preserve"> całodobowo.</w:t>
            </w:r>
            <w:r w:rsidR="00ED198B" w:rsidRPr="00E9450D">
              <w:rPr>
                <w:rFonts w:ascii="Arial" w:hAnsi="Arial" w:cs="Arial"/>
                <w:b/>
                <w:bCs/>
                <w:sz w:val="24"/>
                <w:szCs w:val="24"/>
              </w:rPr>
              <w:t xml:space="preserve"> </w:t>
            </w:r>
            <w:r w:rsidR="0004314C" w:rsidRPr="00E9450D">
              <w:rPr>
                <w:rFonts w:ascii="Arial" w:hAnsi="Arial" w:cs="Arial"/>
                <w:b/>
                <w:bCs/>
                <w:sz w:val="24"/>
                <w:szCs w:val="24"/>
              </w:rPr>
              <w:t>Blok operacyjny - całodobowo przez 7 dni w tygodniu.</w:t>
            </w:r>
          </w:p>
          <w:p w14:paraId="49F856A4" w14:textId="77777777" w:rsidR="003C41CA" w:rsidRPr="00E9450D" w:rsidRDefault="003C41CA" w:rsidP="00B20E07">
            <w:pPr>
              <w:spacing w:after="120" w:line="360" w:lineRule="auto"/>
              <w:ind w:left="30" w:right="-72"/>
              <w:jc w:val="both"/>
              <w:rPr>
                <w:rFonts w:ascii="Arial" w:hAnsi="Arial" w:cs="Arial"/>
                <w:sz w:val="24"/>
                <w:szCs w:val="24"/>
              </w:rPr>
            </w:pPr>
          </w:p>
          <w:p w14:paraId="7A14548F" w14:textId="1DDB1CD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16.</w:t>
            </w:r>
            <w:r w:rsidR="0061447D" w:rsidRPr="00E9450D">
              <w:rPr>
                <w:rFonts w:ascii="Arial" w:hAnsi="Arial" w:cs="Arial"/>
                <w:sz w:val="24"/>
                <w:szCs w:val="24"/>
              </w:rPr>
              <w:t xml:space="preserve"> </w:t>
            </w:r>
            <w:r w:rsidRPr="00E9450D">
              <w:rPr>
                <w:rFonts w:ascii="Arial" w:hAnsi="Arial" w:cs="Arial"/>
                <w:sz w:val="24"/>
                <w:szCs w:val="24"/>
              </w:rPr>
              <w:t>Prosimy o podanie powierzchni szpitala ze względu na rodzaj powierzchni: wykładzina żywiczna, płytki pcv, płytki ceramiczne, wykładziny pcv, panele, lastriko, terakota.</w:t>
            </w:r>
          </w:p>
          <w:p w14:paraId="391AB9B4" w14:textId="65E53DD0"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C39BF" w:rsidRPr="00E9450D">
              <w:rPr>
                <w:rFonts w:ascii="Arial" w:hAnsi="Arial" w:cs="Arial"/>
                <w:b/>
                <w:bCs/>
                <w:sz w:val="24"/>
                <w:szCs w:val="24"/>
              </w:rPr>
              <w:t xml:space="preserve"> Cała powierzchnia szpitala jest w ok. 70 % pokryta wykładzinami , w około 25% płytkami ceramicznymi. Pozostała powierzchnia to panele i inne pokrycia .</w:t>
            </w:r>
          </w:p>
          <w:p w14:paraId="79EDF69C" w14:textId="77777777" w:rsidR="003C41CA" w:rsidRPr="00E9450D" w:rsidRDefault="003C41CA" w:rsidP="00B20E07">
            <w:pPr>
              <w:spacing w:after="120" w:line="360" w:lineRule="auto"/>
              <w:ind w:left="30" w:right="-72"/>
              <w:jc w:val="both"/>
              <w:rPr>
                <w:rFonts w:ascii="Arial" w:hAnsi="Arial" w:cs="Arial"/>
                <w:sz w:val="24"/>
                <w:szCs w:val="24"/>
              </w:rPr>
            </w:pPr>
          </w:p>
          <w:p w14:paraId="19364743" w14:textId="5153121F"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17.</w:t>
            </w:r>
            <w:r w:rsidR="0061447D" w:rsidRPr="00E9450D">
              <w:rPr>
                <w:rFonts w:ascii="Arial" w:hAnsi="Arial" w:cs="Arial"/>
                <w:sz w:val="24"/>
                <w:szCs w:val="24"/>
              </w:rPr>
              <w:t xml:space="preserve"> </w:t>
            </w:r>
            <w:r w:rsidRPr="00E9450D">
              <w:rPr>
                <w:rFonts w:ascii="Arial" w:hAnsi="Arial" w:cs="Arial"/>
                <w:sz w:val="24"/>
                <w:szCs w:val="24"/>
              </w:rPr>
              <w:t>Prosimy o podanie liczby toalet w strefie szarej.</w:t>
            </w:r>
          </w:p>
          <w:p w14:paraId="246D2BC5" w14:textId="0033A57E"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C39BF" w:rsidRPr="00E9450D">
              <w:rPr>
                <w:rFonts w:ascii="Arial" w:hAnsi="Arial" w:cs="Arial"/>
                <w:b/>
                <w:bCs/>
                <w:sz w:val="24"/>
                <w:szCs w:val="24"/>
              </w:rPr>
              <w:t xml:space="preserve"> liczba toalet w strefie szarej wynosi ok. 1</w:t>
            </w:r>
            <w:r w:rsidR="00ED198B" w:rsidRPr="00E9450D">
              <w:rPr>
                <w:rFonts w:ascii="Arial" w:hAnsi="Arial" w:cs="Arial"/>
                <w:b/>
                <w:bCs/>
                <w:sz w:val="24"/>
                <w:szCs w:val="24"/>
              </w:rPr>
              <w:t>5.</w:t>
            </w:r>
          </w:p>
          <w:p w14:paraId="7AEB0008" w14:textId="77777777" w:rsidR="003C41CA" w:rsidRPr="00E9450D" w:rsidRDefault="003C41CA" w:rsidP="00B20E07">
            <w:pPr>
              <w:spacing w:after="120" w:line="360" w:lineRule="auto"/>
              <w:ind w:left="30" w:right="-72"/>
              <w:jc w:val="both"/>
              <w:rPr>
                <w:rFonts w:ascii="Arial" w:hAnsi="Arial" w:cs="Arial"/>
                <w:sz w:val="24"/>
                <w:szCs w:val="24"/>
              </w:rPr>
            </w:pPr>
          </w:p>
          <w:p w14:paraId="2B9673CE" w14:textId="0B34D79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18.</w:t>
            </w:r>
            <w:r w:rsidR="0061447D" w:rsidRPr="00E9450D">
              <w:rPr>
                <w:rFonts w:ascii="Arial" w:hAnsi="Arial" w:cs="Arial"/>
                <w:sz w:val="24"/>
                <w:szCs w:val="24"/>
              </w:rPr>
              <w:t xml:space="preserve"> </w:t>
            </w:r>
            <w:r w:rsidRPr="00E9450D">
              <w:rPr>
                <w:rFonts w:ascii="Arial" w:hAnsi="Arial" w:cs="Arial"/>
                <w:sz w:val="24"/>
                <w:szCs w:val="24"/>
              </w:rPr>
              <w:t>Prosimy o podanie liczby toalet w strefie białej.</w:t>
            </w:r>
          </w:p>
          <w:p w14:paraId="053FB073" w14:textId="31048DC6" w:rsidR="003C41CA" w:rsidRPr="00E9450D" w:rsidRDefault="003C41CA" w:rsidP="00ED198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C39BF" w:rsidRPr="00E9450D">
              <w:rPr>
                <w:rFonts w:ascii="Arial" w:hAnsi="Arial" w:cs="Arial"/>
                <w:b/>
                <w:bCs/>
                <w:sz w:val="24"/>
                <w:szCs w:val="24"/>
              </w:rPr>
              <w:t xml:space="preserve"> średnia ilość toalet na </w:t>
            </w:r>
            <w:r w:rsidR="00ED198B" w:rsidRPr="00E9450D">
              <w:rPr>
                <w:rFonts w:ascii="Arial" w:hAnsi="Arial" w:cs="Arial"/>
                <w:b/>
                <w:bCs/>
                <w:sz w:val="24"/>
                <w:szCs w:val="24"/>
              </w:rPr>
              <w:t xml:space="preserve">każdym </w:t>
            </w:r>
            <w:r w:rsidR="00AC39BF" w:rsidRPr="00E9450D">
              <w:rPr>
                <w:rFonts w:ascii="Arial" w:hAnsi="Arial" w:cs="Arial"/>
                <w:b/>
                <w:bCs/>
                <w:sz w:val="24"/>
                <w:szCs w:val="24"/>
              </w:rPr>
              <w:t>oddzia</w:t>
            </w:r>
            <w:r w:rsidR="00ED198B" w:rsidRPr="00E9450D">
              <w:rPr>
                <w:rFonts w:ascii="Arial" w:hAnsi="Arial" w:cs="Arial"/>
                <w:b/>
                <w:bCs/>
                <w:sz w:val="24"/>
                <w:szCs w:val="24"/>
              </w:rPr>
              <w:t>le</w:t>
            </w:r>
            <w:r w:rsidR="00AC39BF" w:rsidRPr="00E9450D">
              <w:rPr>
                <w:rFonts w:ascii="Arial" w:hAnsi="Arial" w:cs="Arial"/>
                <w:b/>
                <w:bCs/>
                <w:sz w:val="24"/>
                <w:szCs w:val="24"/>
              </w:rPr>
              <w:t xml:space="preserve"> wynosi</w:t>
            </w:r>
            <w:r w:rsidR="00ED198B" w:rsidRPr="00E9450D">
              <w:rPr>
                <w:rFonts w:ascii="Arial" w:hAnsi="Arial" w:cs="Arial"/>
                <w:b/>
                <w:bCs/>
                <w:sz w:val="24"/>
                <w:szCs w:val="24"/>
              </w:rPr>
              <w:t xml:space="preserve"> średnio </w:t>
            </w:r>
            <w:r w:rsidR="00AC39BF" w:rsidRPr="00E9450D">
              <w:rPr>
                <w:rFonts w:ascii="Arial" w:hAnsi="Arial" w:cs="Arial"/>
                <w:b/>
                <w:bCs/>
                <w:sz w:val="24"/>
                <w:szCs w:val="24"/>
              </w:rPr>
              <w:t xml:space="preserve">15. </w:t>
            </w:r>
          </w:p>
          <w:p w14:paraId="16BFA96B" w14:textId="77777777" w:rsidR="00ED198B" w:rsidRPr="00E9450D" w:rsidRDefault="00ED198B" w:rsidP="00ED198B">
            <w:pPr>
              <w:spacing w:after="40" w:line="276" w:lineRule="auto"/>
              <w:ind w:left="30" w:right="-72"/>
              <w:rPr>
                <w:rFonts w:ascii="Arial" w:hAnsi="Arial" w:cs="Arial"/>
                <w:sz w:val="24"/>
                <w:szCs w:val="24"/>
              </w:rPr>
            </w:pPr>
          </w:p>
          <w:p w14:paraId="0BE7D4FF" w14:textId="58452A9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19.</w:t>
            </w:r>
            <w:r w:rsidR="0061447D" w:rsidRPr="00E9450D">
              <w:rPr>
                <w:rFonts w:ascii="Arial" w:hAnsi="Arial" w:cs="Arial"/>
                <w:sz w:val="24"/>
                <w:szCs w:val="24"/>
              </w:rPr>
              <w:t xml:space="preserve"> </w:t>
            </w:r>
            <w:r w:rsidRPr="00E9450D">
              <w:rPr>
                <w:rFonts w:ascii="Arial" w:hAnsi="Arial" w:cs="Arial"/>
                <w:sz w:val="24"/>
                <w:szCs w:val="24"/>
              </w:rPr>
              <w:t>Prosimy o podanie metrażu powierzchni wymagającej konserwacji w strefie szarej. Jednocześnie prosimy o podanie częstotliwości tejże konserwacji.</w:t>
            </w:r>
          </w:p>
          <w:p w14:paraId="6945F207" w14:textId="5E9EAA75" w:rsidR="00395484" w:rsidRPr="00E9450D" w:rsidRDefault="003C41CA" w:rsidP="00395484">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95484" w:rsidRPr="00E9450D">
              <w:rPr>
                <w:rFonts w:ascii="Arial" w:hAnsi="Arial" w:cs="Arial"/>
                <w:b/>
                <w:bCs/>
                <w:sz w:val="24"/>
                <w:szCs w:val="24"/>
              </w:rPr>
              <w:t xml:space="preserve"> powierzchnia 7600 m2 -częstotliwość jeden raz na kwartał.</w:t>
            </w:r>
          </w:p>
          <w:p w14:paraId="7080109D" w14:textId="77777777" w:rsidR="003C41CA" w:rsidRPr="00E9450D" w:rsidRDefault="003C41CA" w:rsidP="00B20E07">
            <w:pPr>
              <w:spacing w:after="120" w:line="360" w:lineRule="auto"/>
              <w:ind w:left="30" w:right="-72"/>
              <w:jc w:val="both"/>
              <w:rPr>
                <w:rFonts w:ascii="Arial" w:hAnsi="Arial" w:cs="Arial"/>
                <w:sz w:val="24"/>
                <w:szCs w:val="24"/>
              </w:rPr>
            </w:pPr>
          </w:p>
          <w:p w14:paraId="365A3147" w14:textId="2F4C645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20.</w:t>
            </w:r>
            <w:r w:rsidR="0061447D" w:rsidRPr="00E9450D">
              <w:rPr>
                <w:rFonts w:ascii="Arial" w:hAnsi="Arial" w:cs="Arial"/>
                <w:sz w:val="24"/>
                <w:szCs w:val="24"/>
              </w:rPr>
              <w:t xml:space="preserve"> </w:t>
            </w:r>
            <w:r w:rsidRPr="00E9450D">
              <w:rPr>
                <w:rFonts w:ascii="Arial" w:hAnsi="Arial" w:cs="Arial"/>
                <w:sz w:val="24"/>
                <w:szCs w:val="24"/>
              </w:rPr>
              <w:t>Prosimy o podanie metrażu okien wymagających mycia raz na kwartał w strefie szarej jednostronnie.</w:t>
            </w:r>
          </w:p>
          <w:p w14:paraId="5906EAF2" w14:textId="329D02C3"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95484" w:rsidRPr="00E9450D">
              <w:rPr>
                <w:rFonts w:ascii="Arial" w:hAnsi="Arial" w:cs="Arial"/>
                <w:b/>
                <w:bCs/>
                <w:sz w:val="24"/>
                <w:szCs w:val="24"/>
              </w:rPr>
              <w:t xml:space="preserve"> Okna p</w:t>
            </w:r>
            <w:r w:rsidR="00715035" w:rsidRPr="00E9450D">
              <w:rPr>
                <w:rFonts w:ascii="Arial" w:hAnsi="Arial" w:cs="Arial"/>
                <w:b/>
                <w:bCs/>
                <w:sz w:val="24"/>
                <w:szCs w:val="24"/>
              </w:rPr>
              <w:t>rzeciw</w:t>
            </w:r>
            <w:r w:rsidR="00395484" w:rsidRPr="00E9450D">
              <w:rPr>
                <w:rFonts w:ascii="Arial" w:hAnsi="Arial" w:cs="Arial"/>
                <w:b/>
                <w:bCs/>
                <w:sz w:val="24"/>
                <w:szCs w:val="24"/>
              </w:rPr>
              <w:t xml:space="preserve">pożarowe </w:t>
            </w:r>
            <w:r w:rsidR="00ED198B" w:rsidRPr="00E9450D">
              <w:rPr>
                <w:rFonts w:ascii="Arial" w:hAnsi="Arial" w:cs="Arial"/>
                <w:b/>
                <w:bCs/>
                <w:sz w:val="24"/>
                <w:szCs w:val="24"/>
              </w:rPr>
              <w:t xml:space="preserve">(okna jednostronne) </w:t>
            </w:r>
            <w:r w:rsidR="00395484" w:rsidRPr="00E9450D">
              <w:rPr>
                <w:rFonts w:ascii="Arial" w:hAnsi="Arial" w:cs="Arial"/>
                <w:b/>
                <w:bCs/>
                <w:sz w:val="24"/>
                <w:szCs w:val="24"/>
              </w:rPr>
              <w:t xml:space="preserve">o metrażu </w:t>
            </w:r>
            <w:r w:rsidR="00ED198B" w:rsidRPr="00E9450D">
              <w:rPr>
                <w:rFonts w:ascii="Arial" w:hAnsi="Arial" w:cs="Arial"/>
                <w:b/>
                <w:bCs/>
                <w:sz w:val="24"/>
                <w:szCs w:val="24"/>
              </w:rPr>
              <w:t xml:space="preserve"> ok </w:t>
            </w:r>
            <w:r w:rsidR="00395484" w:rsidRPr="00E9450D">
              <w:rPr>
                <w:rFonts w:ascii="Arial" w:hAnsi="Arial" w:cs="Arial"/>
                <w:b/>
                <w:bCs/>
                <w:sz w:val="24"/>
                <w:szCs w:val="24"/>
              </w:rPr>
              <w:t xml:space="preserve">45 m2 </w:t>
            </w:r>
            <w:r w:rsidR="00ED198B" w:rsidRPr="00E9450D">
              <w:rPr>
                <w:rFonts w:ascii="Arial" w:hAnsi="Arial" w:cs="Arial"/>
                <w:b/>
                <w:bCs/>
                <w:sz w:val="24"/>
                <w:szCs w:val="24"/>
              </w:rPr>
              <w:t>raz na kwartał</w:t>
            </w:r>
            <w:r w:rsidR="00395484" w:rsidRPr="00E9450D">
              <w:rPr>
                <w:rFonts w:ascii="Arial" w:hAnsi="Arial" w:cs="Arial"/>
                <w:b/>
                <w:bCs/>
                <w:sz w:val="24"/>
                <w:szCs w:val="24"/>
              </w:rPr>
              <w:t>. Pozostałe okna są dwustronne</w:t>
            </w:r>
            <w:r w:rsidR="00715035" w:rsidRPr="00E9450D">
              <w:rPr>
                <w:rFonts w:ascii="Arial" w:hAnsi="Arial" w:cs="Arial"/>
                <w:b/>
                <w:bCs/>
                <w:sz w:val="24"/>
                <w:szCs w:val="24"/>
              </w:rPr>
              <w:t>.</w:t>
            </w:r>
          </w:p>
          <w:p w14:paraId="20B19DFE" w14:textId="77777777" w:rsidR="003C41CA" w:rsidRPr="00E9450D" w:rsidRDefault="003C41CA" w:rsidP="00B20E07">
            <w:pPr>
              <w:spacing w:after="120" w:line="360" w:lineRule="auto"/>
              <w:ind w:left="30" w:right="-72"/>
              <w:jc w:val="both"/>
              <w:rPr>
                <w:rFonts w:ascii="Arial" w:hAnsi="Arial" w:cs="Arial"/>
                <w:sz w:val="24"/>
                <w:szCs w:val="24"/>
              </w:rPr>
            </w:pPr>
          </w:p>
          <w:p w14:paraId="42302F67" w14:textId="79701F4D"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21.</w:t>
            </w:r>
            <w:r w:rsidR="0061447D" w:rsidRPr="00E9450D">
              <w:rPr>
                <w:rFonts w:ascii="Arial" w:hAnsi="Arial" w:cs="Arial"/>
                <w:sz w:val="24"/>
                <w:szCs w:val="24"/>
              </w:rPr>
              <w:t xml:space="preserve"> </w:t>
            </w:r>
            <w:r w:rsidRPr="00E9450D">
              <w:rPr>
                <w:rFonts w:ascii="Arial" w:hAnsi="Arial" w:cs="Arial"/>
                <w:sz w:val="24"/>
                <w:szCs w:val="24"/>
              </w:rPr>
              <w:t>Prosimy o informację czy wszystkie okna w strefie szarej są dostępne z podłogi. Jeśli występują okna niedostępne z podłogi prosimy o podanie metrażu.</w:t>
            </w:r>
          </w:p>
          <w:p w14:paraId="56A77D10" w14:textId="6EBDFBDC"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w:t>
            </w:r>
            <w:r w:rsidR="00ED198B" w:rsidRPr="00E9450D">
              <w:rPr>
                <w:rFonts w:ascii="Arial" w:hAnsi="Arial" w:cs="Arial"/>
                <w:b/>
                <w:bCs/>
                <w:sz w:val="24"/>
                <w:szCs w:val="24"/>
              </w:rPr>
              <w:t>nie wszystkie okna w strefie szarej są dostępne z podłogi</w:t>
            </w:r>
            <w:r w:rsidR="00CF1F2A" w:rsidRPr="00E9450D">
              <w:rPr>
                <w:rFonts w:ascii="Arial" w:hAnsi="Arial" w:cs="Arial"/>
                <w:b/>
                <w:bCs/>
                <w:sz w:val="24"/>
                <w:szCs w:val="24"/>
              </w:rPr>
              <w:t xml:space="preserve">- </w:t>
            </w:r>
            <w:r w:rsidR="00715035" w:rsidRPr="00E9450D">
              <w:rPr>
                <w:rFonts w:ascii="Arial" w:hAnsi="Arial" w:cs="Arial"/>
                <w:b/>
                <w:bCs/>
                <w:sz w:val="24"/>
                <w:szCs w:val="24"/>
              </w:rPr>
              <w:t xml:space="preserve"> metraż ok 40</w:t>
            </w:r>
            <w:r w:rsidR="00ED198B" w:rsidRPr="00E9450D">
              <w:rPr>
                <w:rFonts w:ascii="Arial" w:hAnsi="Arial" w:cs="Arial"/>
                <w:b/>
                <w:bCs/>
                <w:sz w:val="24"/>
                <w:szCs w:val="24"/>
              </w:rPr>
              <w:t xml:space="preserve"> </w:t>
            </w:r>
            <w:r w:rsidR="00715035" w:rsidRPr="00E9450D">
              <w:rPr>
                <w:rFonts w:ascii="Arial" w:hAnsi="Arial" w:cs="Arial"/>
                <w:b/>
                <w:bCs/>
                <w:sz w:val="24"/>
                <w:szCs w:val="24"/>
              </w:rPr>
              <w:t>m2</w:t>
            </w:r>
            <w:r w:rsidR="00ED198B" w:rsidRPr="00E9450D">
              <w:rPr>
                <w:rFonts w:ascii="Arial" w:hAnsi="Arial" w:cs="Arial"/>
                <w:b/>
                <w:bCs/>
                <w:sz w:val="24"/>
                <w:szCs w:val="24"/>
              </w:rPr>
              <w:t>.</w:t>
            </w:r>
          </w:p>
          <w:p w14:paraId="5D6DC18F" w14:textId="77777777" w:rsidR="003C41CA" w:rsidRPr="00E9450D" w:rsidRDefault="003C41CA" w:rsidP="00B20E07">
            <w:pPr>
              <w:spacing w:after="120" w:line="360" w:lineRule="auto"/>
              <w:ind w:left="30" w:right="-72"/>
              <w:jc w:val="both"/>
              <w:rPr>
                <w:rFonts w:ascii="Arial" w:hAnsi="Arial" w:cs="Arial"/>
                <w:sz w:val="24"/>
                <w:szCs w:val="24"/>
              </w:rPr>
            </w:pPr>
          </w:p>
          <w:p w14:paraId="414B3234" w14:textId="7275C12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22.</w:t>
            </w:r>
            <w:r w:rsidR="0061447D" w:rsidRPr="00E9450D">
              <w:rPr>
                <w:rFonts w:ascii="Arial" w:hAnsi="Arial" w:cs="Arial"/>
                <w:sz w:val="24"/>
                <w:szCs w:val="24"/>
              </w:rPr>
              <w:t xml:space="preserve"> </w:t>
            </w:r>
            <w:r w:rsidRPr="00E9450D">
              <w:rPr>
                <w:rFonts w:ascii="Arial" w:hAnsi="Arial" w:cs="Arial"/>
                <w:sz w:val="24"/>
                <w:szCs w:val="24"/>
              </w:rPr>
              <w:t>Prosimy o podanie powierzchni żaluzji wymagających mycia na mokro. Czy wszystkie żaluzje są dostępne z podłogi. Jeśli nie prosimy o podanie wysokości żaluzji niedostępnych z podłogi.</w:t>
            </w:r>
          </w:p>
          <w:p w14:paraId="05438552" w14:textId="1624F77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w:t>
            </w:r>
            <w:r w:rsidR="00CF1F2A" w:rsidRPr="00E9450D">
              <w:rPr>
                <w:rFonts w:ascii="Arial" w:hAnsi="Arial" w:cs="Arial"/>
                <w:b/>
                <w:bCs/>
                <w:sz w:val="24"/>
                <w:szCs w:val="24"/>
              </w:rPr>
              <w:t xml:space="preserve">Zamawiający modyfikuje załącznik nr 2 Wykaz czynności  - ma być przecieranie. </w:t>
            </w:r>
          </w:p>
          <w:p w14:paraId="2A7FD60D" w14:textId="77777777" w:rsidR="003C41CA" w:rsidRPr="00E9450D" w:rsidRDefault="003C41CA" w:rsidP="00B20E07">
            <w:pPr>
              <w:spacing w:after="120" w:line="360" w:lineRule="auto"/>
              <w:ind w:left="30" w:right="-72"/>
              <w:jc w:val="both"/>
              <w:rPr>
                <w:rFonts w:ascii="Arial" w:hAnsi="Arial" w:cs="Arial"/>
                <w:sz w:val="24"/>
                <w:szCs w:val="24"/>
              </w:rPr>
            </w:pPr>
          </w:p>
          <w:p w14:paraId="16737EF0" w14:textId="0A5E510A"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23.</w:t>
            </w:r>
            <w:r w:rsidR="0061447D" w:rsidRPr="00E9450D">
              <w:rPr>
                <w:rFonts w:ascii="Arial" w:hAnsi="Arial" w:cs="Arial"/>
                <w:sz w:val="24"/>
                <w:szCs w:val="24"/>
              </w:rPr>
              <w:t xml:space="preserve"> </w:t>
            </w:r>
            <w:r w:rsidRPr="00E9450D">
              <w:rPr>
                <w:rFonts w:ascii="Arial" w:hAnsi="Arial" w:cs="Arial"/>
                <w:sz w:val="24"/>
                <w:szCs w:val="24"/>
              </w:rPr>
              <w:t>Prosimy o informację o planowanych w trakcie trwania kontraktu remontach. Terminie, czasie trwania, powierzchni wyłączonej z użytkowania, komórki organizacyjnej.</w:t>
            </w:r>
          </w:p>
          <w:p w14:paraId="5F57B397" w14:textId="1040490F" w:rsidR="003C41CA" w:rsidRPr="00E9450D" w:rsidRDefault="003C41CA" w:rsidP="00B20E07">
            <w:pPr>
              <w:spacing w:after="120" w:line="360" w:lineRule="auto"/>
              <w:ind w:left="30" w:right="-72"/>
              <w:jc w:val="both"/>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w:t>
            </w:r>
            <w:r w:rsidR="00CF1F2A" w:rsidRPr="00E9450D">
              <w:rPr>
                <w:rFonts w:ascii="Arial" w:hAnsi="Arial" w:cs="Arial"/>
                <w:b/>
                <w:bCs/>
                <w:sz w:val="24"/>
                <w:szCs w:val="24"/>
              </w:rPr>
              <w:t>Plan remontowy uzależniony od pozyskanych środków zewnętrznych - w chwili obecnej jest nie znany.</w:t>
            </w:r>
          </w:p>
          <w:p w14:paraId="0AD10883" w14:textId="77777777" w:rsidR="00CF1F2A" w:rsidRPr="00E9450D" w:rsidRDefault="00CF1F2A" w:rsidP="00B20E07">
            <w:pPr>
              <w:spacing w:after="120" w:line="360" w:lineRule="auto"/>
              <w:ind w:left="30" w:right="-72"/>
              <w:jc w:val="both"/>
              <w:rPr>
                <w:rFonts w:ascii="Arial" w:hAnsi="Arial" w:cs="Arial"/>
                <w:sz w:val="24"/>
                <w:szCs w:val="24"/>
              </w:rPr>
            </w:pPr>
          </w:p>
          <w:p w14:paraId="1DF76216" w14:textId="633D7A6E"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24.</w:t>
            </w:r>
            <w:r w:rsidR="0061447D" w:rsidRPr="00E9450D">
              <w:rPr>
                <w:rFonts w:ascii="Arial" w:hAnsi="Arial" w:cs="Arial"/>
                <w:sz w:val="24"/>
                <w:szCs w:val="24"/>
              </w:rPr>
              <w:t xml:space="preserve"> </w:t>
            </w:r>
            <w:r w:rsidRPr="00E9450D">
              <w:rPr>
                <w:rFonts w:ascii="Arial" w:hAnsi="Arial" w:cs="Arial"/>
                <w:sz w:val="24"/>
                <w:szCs w:val="24"/>
              </w:rPr>
              <w:t>W związku z zapisem „Usuwanie wody w tunelach po opadach deszczu lub śniegu – wg potrzeb.” Prosimy o informację jak często występują takie zalania i jaką powierzchnię obejmują?</w:t>
            </w:r>
          </w:p>
          <w:p w14:paraId="2524057F" w14:textId="79DF728C"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w:t>
            </w:r>
            <w:r w:rsidR="00C4207F" w:rsidRPr="00E9450D">
              <w:rPr>
                <w:rFonts w:ascii="Arial" w:hAnsi="Arial" w:cs="Arial"/>
                <w:b/>
                <w:bCs/>
                <w:sz w:val="24"/>
                <w:szCs w:val="24"/>
              </w:rPr>
              <w:t xml:space="preserve"> średnio </w:t>
            </w:r>
            <w:r w:rsidR="00715035" w:rsidRPr="00E9450D">
              <w:rPr>
                <w:rFonts w:ascii="Arial" w:hAnsi="Arial" w:cs="Arial"/>
                <w:b/>
                <w:bCs/>
                <w:sz w:val="24"/>
                <w:szCs w:val="24"/>
              </w:rPr>
              <w:t xml:space="preserve">raz w roku przy dużych opadach </w:t>
            </w:r>
            <w:r w:rsidR="00C4207F" w:rsidRPr="00E9450D">
              <w:rPr>
                <w:rFonts w:ascii="Arial" w:hAnsi="Arial" w:cs="Arial"/>
                <w:b/>
                <w:bCs/>
                <w:sz w:val="24"/>
                <w:szCs w:val="24"/>
              </w:rPr>
              <w:t xml:space="preserve">na powierzchni </w:t>
            </w:r>
            <w:r w:rsidR="00715035" w:rsidRPr="00E9450D">
              <w:rPr>
                <w:rFonts w:ascii="Arial" w:hAnsi="Arial" w:cs="Arial"/>
                <w:b/>
                <w:bCs/>
                <w:sz w:val="24"/>
                <w:szCs w:val="24"/>
              </w:rPr>
              <w:t xml:space="preserve">ok. 150 m2. </w:t>
            </w:r>
          </w:p>
          <w:p w14:paraId="488EB0DE" w14:textId="77777777" w:rsidR="003C41CA" w:rsidRPr="00E9450D" w:rsidRDefault="003C41CA" w:rsidP="00B20E07">
            <w:pPr>
              <w:spacing w:after="120" w:line="360" w:lineRule="auto"/>
              <w:ind w:left="30" w:right="-72"/>
              <w:jc w:val="both"/>
              <w:rPr>
                <w:rFonts w:ascii="Arial" w:hAnsi="Arial" w:cs="Arial"/>
                <w:sz w:val="24"/>
                <w:szCs w:val="24"/>
              </w:rPr>
            </w:pPr>
          </w:p>
          <w:p w14:paraId="17FCA6AA" w14:textId="71F3B29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25.</w:t>
            </w:r>
            <w:r w:rsidR="0061447D" w:rsidRPr="00E9450D">
              <w:rPr>
                <w:rFonts w:ascii="Arial" w:hAnsi="Arial" w:cs="Arial"/>
                <w:sz w:val="24"/>
                <w:szCs w:val="24"/>
              </w:rPr>
              <w:t xml:space="preserve"> </w:t>
            </w:r>
            <w:r w:rsidRPr="00E9450D">
              <w:rPr>
                <w:rFonts w:ascii="Arial" w:hAnsi="Arial" w:cs="Arial"/>
                <w:sz w:val="24"/>
                <w:szCs w:val="24"/>
              </w:rPr>
              <w:t>Prosimy o podanie powierzchni terenu zewnętrznego z rozbiciem na: chodniki, drogi dojazdowe, parkingi, teren zielony.</w:t>
            </w:r>
          </w:p>
          <w:p w14:paraId="7C7493C8" w14:textId="592EE91E"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zgodnie z SWZ</w:t>
            </w:r>
            <w:r w:rsidR="00C4207F" w:rsidRPr="00E9450D">
              <w:rPr>
                <w:rFonts w:ascii="Arial" w:hAnsi="Arial" w:cs="Arial"/>
                <w:b/>
                <w:bCs/>
                <w:sz w:val="24"/>
                <w:szCs w:val="24"/>
              </w:rPr>
              <w:t xml:space="preserve"> – teren zewnętrzny 2 h, taki sam zakres pracy i rodzaju zużywalnego sprzętu</w:t>
            </w:r>
            <w:r w:rsidR="00715035" w:rsidRPr="00E9450D">
              <w:rPr>
                <w:rFonts w:ascii="Arial" w:hAnsi="Arial" w:cs="Arial"/>
                <w:b/>
                <w:bCs/>
                <w:sz w:val="24"/>
                <w:szCs w:val="24"/>
              </w:rPr>
              <w:t xml:space="preserve">. </w:t>
            </w:r>
          </w:p>
          <w:p w14:paraId="2D179324" w14:textId="77777777" w:rsidR="003C41CA" w:rsidRPr="00E9450D" w:rsidRDefault="003C41CA" w:rsidP="00B20E07">
            <w:pPr>
              <w:spacing w:after="120" w:line="360" w:lineRule="auto"/>
              <w:ind w:left="30" w:right="-72"/>
              <w:jc w:val="both"/>
              <w:rPr>
                <w:rFonts w:ascii="Arial" w:hAnsi="Arial" w:cs="Arial"/>
                <w:sz w:val="24"/>
                <w:szCs w:val="24"/>
              </w:rPr>
            </w:pPr>
          </w:p>
          <w:p w14:paraId="5C3D540C" w14:textId="1F565958"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26.</w:t>
            </w:r>
            <w:r w:rsidR="0061447D" w:rsidRPr="00E9450D">
              <w:rPr>
                <w:rFonts w:ascii="Arial" w:hAnsi="Arial" w:cs="Arial"/>
                <w:sz w:val="24"/>
                <w:szCs w:val="24"/>
              </w:rPr>
              <w:t xml:space="preserve"> </w:t>
            </w:r>
            <w:r w:rsidRPr="00E9450D">
              <w:rPr>
                <w:rFonts w:ascii="Arial" w:hAnsi="Arial" w:cs="Arial"/>
                <w:sz w:val="24"/>
                <w:szCs w:val="24"/>
              </w:rPr>
              <w:t>Prosimy o informację czy Zamawiający przewiduje miejsce do składowania skoszonej trawy, zgrabionych liści itp.?</w:t>
            </w:r>
          </w:p>
          <w:p w14:paraId="0CA14020" w14:textId="48765EF9"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Tak, krótko terminowo do 5 dni, następnie należy </w:t>
            </w:r>
            <w:r w:rsidR="00C4207F" w:rsidRPr="00E9450D">
              <w:rPr>
                <w:rFonts w:ascii="Arial" w:hAnsi="Arial" w:cs="Arial"/>
                <w:b/>
                <w:bCs/>
                <w:sz w:val="24"/>
                <w:szCs w:val="24"/>
              </w:rPr>
              <w:t>usunąć</w:t>
            </w:r>
            <w:r w:rsidR="00715035" w:rsidRPr="00E9450D">
              <w:rPr>
                <w:rFonts w:ascii="Arial" w:hAnsi="Arial" w:cs="Arial"/>
                <w:b/>
                <w:bCs/>
                <w:sz w:val="24"/>
                <w:szCs w:val="24"/>
              </w:rPr>
              <w:t xml:space="preserve"> z terenu szpitala.</w:t>
            </w:r>
          </w:p>
          <w:p w14:paraId="4EAE37D8" w14:textId="77777777" w:rsidR="003C41CA" w:rsidRPr="00E9450D" w:rsidRDefault="003C41CA" w:rsidP="00B20E07">
            <w:pPr>
              <w:spacing w:after="120" w:line="360" w:lineRule="auto"/>
              <w:ind w:left="30" w:right="-72"/>
              <w:jc w:val="both"/>
              <w:rPr>
                <w:rFonts w:ascii="Arial" w:hAnsi="Arial" w:cs="Arial"/>
                <w:sz w:val="24"/>
                <w:szCs w:val="24"/>
              </w:rPr>
            </w:pPr>
          </w:p>
          <w:p w14:paraId="7F8B4647" w14:textId="2125B942"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27.</w:t>
            </w:r>
            <w:r w:rsidR="0061447D" w:rsidRPr="00E9450D">
              <w:rPr>
                <w:rFonts w:ascii="Arial" w:hAnsi="Arial" w:cs="Arial"/>
                <w:sz w:val="24"/>
                <w:szCs w:val="24"/>
              </w:rPr>
              <w:t xml:space="preserve"> </w:t>
            </w:r>
            <w:r w:rsidRPr="00E9450D">
              <w:rPr>
                <w:rFonts w:ascii="Arial" w:hAnsi="Arial" w:cs="Arial"/>
                <w:sz w:val="24"/>
                <w:szCs w:val="24"/>
              </w:rPr>
              <w:t>Czy Zamawiający przewiduje miejsce do składowania śniegu?</w:t>
            </w:r>
          </w:p>
          <w:p w14:paraId="377F86D1" w14:textId="1838A42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715035" w:rsidRPr="00E9450D">
              <w:rPr>
                <w:rFonts w:ascii="Arial" w:hAnsi="Arial" w:cs="Arial"/>
                <w:b/>
                <w:bCs/>
                <w:sz w:val="24"/>
                <w:szCs w:val="24"/>
              </w:rPr>
              <w:t xml:space="preserve"> Tak.</w:t>
            </w:r>
          </w:p>
          <w:p w14:paraId="3F40E434" w14:textId="77777777" w:rsidR="003C41CA" w:rsidRPr="00E9450D" w:rsidRDefault="003C41CA" w:rsidP="00B20E07">
            <w:pPr>
              <w:spacing w:after="120" w:line="360" w:lineRule="auto"/>
              <w:ind w:left="30" w:right="-72"/>
              <w:jc w:val="both"/>
              <w:rPr>
                <w:rFonts w:ascii="Arial" w:hAnsi="Arial" w:cs="Arial"/>
                <w:sz w:val="24"/>
                <w:szCs w:val="24"/>
              </w:rPr>
            </w:pPr>
          </w:p>
          <w:p w14:paraId="2345D4F1" w14:textId="0D7A78A0"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28.</w:t>
            </w:r>
            <w:r w:rsidR="0061447D" w:rsidRPr="00E9450D">
              <w:rPr>
                <w:rFonts w:ascii="Arial" w:hAnsi="Arial" w:cs="Arial"/>
                <w:sz w:val="24"/>
                <w:szCs w:val="24"/>
              </w:rPr>
              <w:t xml:space="preserve">  </w:t>
            </w:r>
            <w:r w:rsidRPr="00E9450D">
              <w:rPr>
                <w:rFonts w:ascii="Arial" w:hAnsi="Arial" w:cs="Arial"/>
                <w:sz w:val="24"/>
                <w:szCs w:val="24"/>
              </w:rPr>
              <w:t>W związku z zapisami</w:t>
            </w:r>
          </w:p>
          <w:p w14:paraId="4906E3A3" w14:textId="5DC998DC"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Utrzymanie porządku w wiatach na odpady komunalne na terenie Szpitala – wg potrzeb</w:t>
            </w:r>
            <w:r w:rsidR="00C4207F" w:rsidRPr="00E9450D">
              <w:rPr>
                <w:rFonts w:ascii="Arial" w:hAnsi="Arial" w:cs="Arial"/>
                <w:sz w:val="24"/>
                <w:szCs w:val="24"/>
              </w:rPr>
              <w:t xml:space="preserve"> </w:t>
            </w:r>
            <w:r w:rsidR="007D0E02" w:rsidRPr="00E9450D">
              <w:rPr>
                <w:rFonts w:ascii="Arial" w:hAnsi="Arial" w:cs="Arial"/>
                <w:b/>
                <w:bCs/>
                <w:sz w:val="24"/>
                <w:szCs w:val="24"/>
              </w:rPr>
              <w:t xml:space="preserve">Stanowisko (wyjaśnienie) Zamawiającego: </w:t>
            </w:r>
            <w:r w:rsidR="00C4207F" w:rsidRPr="00E9450D">
              <w:rPr>
                <w:rFonts w:ascii="Arial" w:hAnsi="Arial" w:cs="Arial"/>
                <w:b/>
                <w:bCs/>
                <w:sz w:val="24"/>
                <w:szCs w:val="24"/>
              </w:rPr>
              <w:t xml:space="preserve"> to znaczy na bieżąco.</w:t>
            </w:r>
          </w:p>
          <w:p w14:paraId="2857C5FF" w14:textId="6BEFC580" w:rsidR="00CA53D6" w:rsidRPr="00E9450D" w:rsidRDefault="00CA53D6" w:rsidP="00B20E07">
            <w:pPr>
              <w:spacing w:after="120" w:line="360" w:lineRule="auto"/>
              <w:ind w:left="30" w:right="-72"/>
              <w:jc w:val="both"/>
              <w:rPr>
                <w:rFonts w:ascii="Arial" w:hAnsi="Arial" w:cs="Arial"/>
                <w:b/>
                <w:bCs/>
                <w:sz w:val="24"/>
                <w:szCs w:val="24"/>
              </w:rPr>
            </w:pPr>
            <w:r w:rsidRPr="00E9450D">
              <w:rPr>
                <w:rFonts w:ascii="Arial" w:hAnsi="Arial" w:cs="Arial"/>
                <w:sz w:val="24"/>
                <w:szCs w:val="24"/>
              </w:rPr>
              <w:t>- Mycie schodów i tarasu – wg potrzeb.</w:t>
            </w:r>
            <w:r w:rsidR="00715035" w:rsidRPr="00E9450D">
              <w:rPr>
                <w:rFonts w:ascii="Arial" w:hAnsi="Arial" w:cs="Arial"/>
                <w:sz w:val="24"/>
                <w:szCs w:val="24"/>
              </w:rPr>
              <w:t xml:space="preserve"> </w:t>
            </w:r>
            <w:r w:rsidR="007D0E02" w:rsidRPr="00E9450D">
              <w:rPr>
                <w:rFonts w:ascii="Arial" w:hAnsi="Arial" w:cs="Arial"/>
                <w:b/>
                <w:bCs/>
                <w:sz w:val="24"/>
                <w:szCs w:val="24"/>
              </w:rPr>
              <w:t xml:space="preserve">Stanowisko (wyjaśnienie) Zamawiającego: </w:t>
            </w:r>
            <w:r w:rsidR="00715035" w:rsidRPr="00E9450D">
              <w:rPr>
                <w:rFonts w:ascii="Arial" w:hAnsi="Arial" w:cs="Arial"/>
                <w:b/>
                <w:bCs/>
                <w:sz w:val="24"/>
                <w:szCs w:val="24"/>
              </w:rPr>
              <w:t xml:space="preserve"> </w:t>
            </w:r>
            <w:r w:rsidR="00057C58" w:rsidRPr="00E9450D">
              <w:rPr>
                <w:rFonts w:ascii="Arial" w:hAnsi="Arial" w:cs="Arial"/>
                <w:b/>
                <w:bCs/>
                <w:sz w:val="24"/>
                <w:szCs w:val="24"/>
              </w:rPr>
              <w:t>na bieżąco</w:t>
            </w:r>
            <w:r w:rsidR="007D0E02" w:rsidRPr="00E9450D">
              <w:rPr>
                <w:rFonts w:ascii="Arial" w:hAnsi="Arial" w:cs="Arial"/>
                <w:b/>
                <w:bCs/>
                <w:sz w:val="24"/>
                <w:szCs w:val="24"/>
              </w:rPr>
              <w:t>.</w:t>
            </w:r>
          </w:p>
          <w:p w14:paraId="4A53A30D" w14:textId="7FA99F8D" w:rsidR="00CA53D6" w:rsidRPr="00E9450D" w:rsidRDefault="00CA53D6" w:rsidP="007D0E02">
            <w:pPr>
              <w:spacing w:after="120" w:line="360" w:lineRule="auto"/>
              <w:ind w:left="30" w:right="-72"/>
              <w:jc w:val="both"/>
              <w:rPr>
                <w:rFonts w:ascii="Arial" w:hAnsi="Arial" w:cs="Arial"/>
                <w:b/>
                <w:bCs/>
                <w:sz w:val="24"/>
                <w:szCs w:val="24"/>
              </w:rPr>
            </w:pPr>
            <w:r w:rsidRPr="00E9450D">
              <w:rPr>
                <w:rFonts w:ascii="Arial" w:hAnsi="Arial" w:cs="Arial"/>
                <w:sz w:val="24"/>
                <w:szCs w:val="24"/>
              </w:rPr>
              <w:t>- Mycie podjazdów dla karetek k/SOR – wg potrzeb.</w:t>
            </w:r>
            <w:r w:rsidR="00715035" w:rsidRPr="00E9450D">
              <w:rPr>
                <w:rFonts w:ascii="Arial" w:hAnsi="Arial" w:cs="Arial"/>
                <w:sz w:val="24"/>
                <w:szCs w:val="24"/>
              </w:rPr>
              <w:t xml:space="preserve"> </w:t>
            </w:r>
            <w:r w:rsidR="007D0E02" w:rsidRPr="00E9450D">
              <w:rPr>
                <w:rFonts w:ascii="Arial" w:hAnsi="Arial" w:cs="Arial"/>
                <w:b/>
                <w:bCs/>
                <w:sz w:val="24"/>
                <w:szCs w:val="24"/>
              </w:rPr>
              <w:t xml:space="preserve">Stanowisko (wyjaśnienie) Zamawiającego: </w:t>
            </w:r>
            <w:r w:rsidR="00715035" w:rsidRPr="00E9450D">
              <w:rPr>
                <w:rFonts w:ascii="Arial" w:hAnsi="Arial" w:cs="Arial"/>
                <w:b/>
                <w:bCs/>
                <w:sz w:val="24"/>
                <w:szCs w:val="24"/>
              </w:rPr>
              <w:t xml:space="preserve"> jeden raz na 2 tygodnie mycie podjazdów wraz ze ścianami i bram żaluzjow</w:t>
            </w:r>
            <w:r w:rsidR="007D0E02" w:rsidRPr="00E9450D">
              <w:rPr>
                <w:rFonts w:ascii="Arial" w:hAnsi="Arial" w:cs="Arial"/>
                <w:b/>
                <w:bCs/>
                <w:sz w:val="24"/>
                <w:szCs w:val="24"/>
              </w:rPr>
              <w:t>ych</w:t>
            </w:r>
            <w:r w:rsidR="00715035" w:rsidRPr="00E9450D">
              <w:rPr>
                <w:rFonts w:ascii="Arial" w:hAnsi="Arial" w:cs="Arial"/>
                <w:b/>
                <w:bCs/>
                <w:sz w:val="24"/>
                <w:szCs w:val="24"/>
              </w:rPr>
              <w:t xml:space="preserve"> </w:t>
            </w:r>
            <w:r w:rsidR="007D0E02" w:rsidRPr="00E9450D">
              <w:rPr>
                <w:rFonts w:ascii="Arial" w:hAnsi="Arial" w:cs="Arial"/>
                <w:b/>
                <w:bCs/>
                <w:sz w:val="24"/>
                <w:szCs w:val="24"/>
              </w:rPr>
              <w:t>i</w:t>
            </w:r>
            <w:r w:rsidR="00715035" w:rsidRPr="00E9450D">
              <w:rPr>
                <w:rFonts w:ascii="Arial" w:hAnsi="Arial" w:cs="Arial"/>
                <w:b/>
                <w:bCs/>
                <w:sz w:val="24"/>
                <w:szCs w:val="24"/>
              </w:rPr>
              <w:t xml:space="preserve"> zgodnie z potrzebami.  </w:t>
            </w:r>
          </w:p>
          <w:p w14:paraId="73E68F33" w14:textId="11E74095" w:rsidR="00715035" w:rsidRPr="00E9450D" w:rsidRDefault="00CA53D6" w:rsidP="00715035">
            <w:pPr>
              <w:spacing w:after="120" w:line="360" w:lineRule="auto"/>
              <w:ind w:left="30" w:right="-72"/>
              <w:jc w:val="both"/>
              <w:rPr>
                <w:rFonts w:ascii="Arial" w:hAnsi="Arial" w:cs="Arial"/>
                <w:sz w:val="24"/>
                <w:szCs w:val="24"/>
              </w:rPr>
            </w:pPr>
            <w:r w:rsidRPr="00E9450D">
              <w:rPr>
                <w:rFonts w:ascii="Arial" w:hAnsi="Arial" w:cs="Arial"/>
                <w:sz w:val="24"/>
                <w:szCs w:val="24"/>
              </w:rPr>
              <w:t>- Porządkowanie pomieszczeń, korytarzy, tuneli, piwnic po remoncie, usuwanie gruzu, piasku, okresowe sprzątanie strychów, itp. – wg potrzeb</w:t>
            </w:r>
            <w:r w:rsidR="00715035" w:rsidRPr="00E9450D">
              <w:rPr>
                <w:rFonts w:ascii="Arial" w:hAnsi="Arial" w:cs="Arial"/>
                <w:sz w:val="24"/>
                <w:szCs w:val="24"/>
              </w:rPr>
              <w:t>. Prosimy o określenie średniej liczby wykonywania tychże czynności. Wykonawca kalkulując cenę usługi musi znać częstotliwość sprzątania.</w:t>
            </w:r>
          </w:p>
          <w:p w14:paraId="05A2F448" w14:textId="7F6006AB" w:rsidR="00CA53D6" w:rsidRPr="00E9450D" w:rsidRDefault="00715035" w:rsidP="00715035">
            <w:pPr>
              <w:spacing w:after="40" w:line="276" w:lineRule="auto"/>
              <w:ind w:left="30" w:right="-72"/>
              <w:rPr>
                <w:rFonts w:ascii="Arial" w:hAnsi="Arial" w:cs="Arial"/>
                <w:b/>
                <w:bCs/>
                <w:sz w:val="24"/>
                <w:szCs w:val="24"/>
              </w:rPr>
            </w:pPr>
            <w:r w:rsidRPr="00E9450D">
              <w:rPr>
                <w:rFonts w:ascii="Arial" w:hAnsi="Arial" w:cs="Arial"/>
                <w:b/>
                <w:bCs/>
                <w:sz w:val="24"/>
                <w:szCs w:val="24"/>
              </w:rPr>
              <w:t xml:space="preserve">Stanowisko (wyjaśnienie) Zamawiającego: usuwanie gruzu po stronie Zamawiającego, </w:t>
            </w:r>
            <w:r w:rsidR="00013382" w:rsidRPr="00E9450D">
              <w:rPr>
                <w:rFonts w:ascii="Arial" w:hAnsi="Arial" w:cs="Arial"/>
                <w:b/>
                <w:bCs/>
                <w:sz w:val="24"/>
                <w:szCs w:val="24"/>
              </w:rPr>
              <w:t>niewielkie ilości gruzu ( dosprząt</w:t>
            </w:r>
            <w:r w:rsidR="00B306C8" w:rsidRPr="00E9450D">
              <w:rPr>
                <w:rFonts w:ascii="Arial" w:hAnsi="Arial" w:cs="Arial"/>
                <w:b/>
                <w:bCs/>
                <w:sz w:val="24"/>
                <w:szCs w:val="24"/>
              </w:rPr>
              <w:t>a</w:t>
            </w:r>
            <w:r w:rsidR="00013382" w:rsidRPr="00E9450D">
              <w:rPr>
                <w:rFonts w:ascii="Arial" w:hAnsi="Arial" w:cs="Arial"/>
                <w:b/>
                <w:bCs/>
                <w:sz w:val="24"/>
                <w:szCs w:val="24"/>
              </w:rPr>
              <w:t xml:space="preserve">nie) na zgłoszenie , </w:t>
            </w:r>
            <w:r w:rsidRPr="00E9450D">
              <w:rPr>
                <w:rFonts w:ascii="Arial" w:hAnsi="Arial" w:cs="Arial"/>
                <w:b/>
                <w:bCs/>
                <w:sz w:val="24"/>
                <w:szCs w:val="24"/>
              </w:rPr>
              <w:t>porządkowanie pomieszczeń</w:t>
            </w:r>
            <w:r w:rsidR="00013382" w:rsidRPr="00E9450D">
              <w:rPr>
                <w:rFonts w:ascii="Arial" w:hAnsi="Arial" w:cs="Arial"/>
                <w:b/>
                <w:bCs/>
                <w:sz w:val="24"/>
                <w:szCs w:val="24"/>
              </w:rPr>
              <w:t xml:space="preserve"> – wg potrzeb</w:t>
            </w:r>
            <w:r w:rsidRPr="00E9450D">
              <w:rPr>
                <w:rFonts w:ascii="Arial" w:hAnsi="Arial" w:cs="Arial"/>
                <w:b/>
                <w:bCs/>
                <w:sz w:val="24"/>
                <w:szCs w:val="24"/>
              </w:rPr>
              <w:t>, korytarzy</w:t>
            </w:r>
            <w:r w:rsidR="00013382" w:rsidRPr="00E9450D">
              <w:rPr>
                <w:rFonts w:ascii="Arial" w:hAnsi="Arial" w:cs="Arial"/>
                <w:b/>
                <w:bCs/>
                <w:sz w:val="24"/>
                <w:szCs w:val="24"/>
              </w:rPr>
              <w:t xml:space="preserve"> i tuneli</w:t>
            </w:r>
            <w:r w:rsidRPr="00E9450D">
              <w:rPr>
                <w:rFonts w:ascii="Arial" w:hAnsi="Arial" w:cs="Arial"/>
                <w:b/>
                <w:bCs/>
                <w:sz w:val="24"/>
                <w:szCs w:val="24"/>
              </w:rPr>
              <w:t xml:space="preserve"> </w:t>
            </w:r>
            <w:r w:rsidR="00013382" w:rsidRPr="00E9450D">
              <w:rPr>
                <w:rFonts w:ascii="Arial" w:hAnsi="Arial" w:cs="Arial"/>
                <w:b/>
                <w:bCs/>
                <w:sz w:val="24"/>
                <w:szCs w:val="24"/>
              </w:rPr>
              <w:t>na bieżąco</w:t>
            </w:r>
            <w:r w:rsidRPr="00E9450D">
              <w:rPr>
                <w:rFonts w:ascii="Arial" w:hAnsi="Arial" w:cs="Arial"/>
                <w:b/>
                <w:bCs/>
                <w:sz w:val="24"/>
                <w:szCs w:val="24"/>
              </w:rPr>
              <w:t xml:space="preserve">, okresowe sprzątanie strychów 1 raz na 6 miesięcy. </w:t>
            </w:r>
          </w:p>
          <w:p w14:paraId="3B472A25" w14:textId="77777777" w:rsidR="003C41CA" w:rsidRPr="00E9450D" w:rsidRDefault="003C41CA" w:rsidP="00B20E07">
            <w:pPr>
              <w:spacing w:after="120" w:line="360" w:lineRule="auto"/>
              <w:ind w:left="30" w:right="-72"/>
              <w:jc w:val="both"/>
              <w:rPr>
                <w:rFonts w:ascii="Arial" w:hAnsi="Arial" w:cs="Arial"/>
                <w:sz w:val="24"/>
                <w:szCs w:val="24"/>
              </w:rPr>
            </w:pPr>
          </w:p>
          <w:p w14:paraId="5C04E40C" w14:textId="6EFC4C9A"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29.</w:t>
            </w:r>
            <w:r w:rsidR="0061447D" w:rsidRPr="00E9450D">
              <w:rPr>
                <w:rFonts w:ascii="Arial" w:hAnsi="Arial" w:cs="Arial"/>
                <w:sz w:val="24"/>
                <w:szCs w:val="24"/>
              </w:rPr>
              <w:t xml:space="preserve"> </w:t>
            </w:r>
            <w:r w:rsidRPr="00E9450D">
              <w:rPr>
                <w:rFonts w:ascii="Arial" w:hAnsi="Arial" w:cs="Arial"/>
                <w:sz w:val="24"/>
                <w:szCs w:val="24"/>
              </w:rPr>
              <w:t>W związku z zapisem dotyczącym wymiany przez Wykonawcę:</w:t>
            </w:r>
          </w:p>
          <w:p w14:paraId="42AD87F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 dozowników ściennych, pojemników i wkładów na emulsje/mydło w płynie, ręczniki papierowe, papier toaletowy, odpady medyczne zakaźne, specjalne i pozostałe (worki foliowe zróżnicowane kolorystycznie wg. obowiązujących wymogów),</w:t>
            </w:r>
          </w:p>
          <w:p w14:paraId="1646B068"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na odpady medyczne o charakterze zakaźnym o pojemności średniej od 35/60 l do 120 l, odporne na uszkodzenia mechaniczne, w ilości odpowiedniej do bieżących potrzeb.</w:t>
            </w:r>
          </w:p>
          <w:p w14:paraId="30EA41CD"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odporne na uszkodzenia mechaniczne lub uchylne z pokrywą na odpady pozostałe,</w:t>
            </w:r>
          </w:p>
          <w:p w14:paraId="25EB1BE8"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Kosze parkowe metalowe z wymiennym wkładem</w:t>
            </w:r>
          </w:p>
          <w:p w14:paraId="479A633B"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Wycieraczki na zewnątrz i wewnątrz budynków całoroczne plus wzmożone w okresie zimowym</w:t>
            </w:r>
          </w:p>
          <w:p w14:paraId="08DDA102" w14:textId="13F745BD"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Prosimy o informację w jakich ilościach były wymieniane wskazane powyżej elementy średniomiesięcznie?</w:t>
            </w:r>
          </w:p>
          <w:p w14:paraId="49C1DF8C" w14:textId="78695254"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w:t>
            </w:r>
            <w:r w:rsidR="007D0E02" w:rsidRPr="00E9450D">
              <w:rPr>
                <w:rFonts w:ascii="Arial" w:hAnsi="Arial" w:cs="Arial"/>
                <w:b/>
                <w:bCs/>
                <w:sz w:val="24"/>
                <w:szCs w:val="24"/>
              </w:rPr>
              <w:t xml:space="preserve">Zamawiający nie dokonuje zakupu ww. asortymentu. </w:t>
            </w:r>
          </w:p>
          <w:p w14:paraId="103B308A" w14:textId="77777777" w:rsidR="003C41CA" w:rsidRPr="00E9450D" w:rsidRDefault="003C41CA" w:rsidP="00B20E07">
            <w:pPr>
              <w:spacing w:after="120" w:line="360" w:lineRule="auto"/>
              <w:ind w:left="30" w:right="-72"/>
              <w:jc w:val="both"/>
              <w:rPr>
                <w:rFonts w:ascii="Arial" w:hAnsi="Arial" w:cs="Arial"/>
                <w:sz w:val="24"/>
                <w:szCs w:val="24"/>
              </w:rPr>
            </w:pPr>
          </w:p>
          <w:p w14:paraId="12A53A72" w14:textId="6A09A53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30.</w:t>
            </w:r>
            <w:r w:rsidR="0061447D" w:rsidRPr="00E9450D">
              <w:rPr>
                <w:rFonts w:ascii="Arial" w:hAnsi="Arial" w:cs="Arial"/>
                <w:sz w:val="24"/>
                <w:szCs w:val="24"/>
              </w:rPr>
              <w:t xml:space="preserve"> </w:t>
            </w:r>
            <w:r w:rsidRPr="00E9450D">
              <w:rPr>
                <w:rFonts w:ascii="Arial" w:hAnsi="Arial" w:cs="Arial"/>
                <w:sz w:val="24"/>
                <w:szCs w:val="24"/>
              </w:rPr>
              <w:t>W związku w uzupełnianiem przez Wykonawcę:</w:t>
            </w:r>
          </w:p>
          <w:p w14:paraId="67BFD14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dozowników ściennych,</w:t>
            </w:r>
          </w:p>
          <w:p w14:paraId="44CD3F0E"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pojemników i wkładów na emulsje/mydło w płynie,</w:t>
            </w:r>
          </w:p>
          <w:p w14:paraId="10F8CBE3"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dozowników na ręczniki papierowe,</w:t>
            </w:r>
          </w:p>
          <w:p w14:paraId="33B2881A"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dozowniki na papier toaletowy,</w:t>
            </w:r>
          </w:p>
          <w:p w14:paraId="631C0F9B"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pojemników na odpady medyczne zakaźne, specjalne i pozostałe (worki foliowe zróżnicowane kolorystycznie wg. obowiązujących wymogów),</w:t>
            </w:r>
          </w:p>
          <w:p w14:paraId="468F960F"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na odpady medyczne o charakterze zakaźnym o pojemności średniej od 35/60 l do 120 l, odporne na uszkodzenia mechaniczne,</w:t>
            </w:r>
          </w:p>
          <w:p w14:paraId="0D7C94BE"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odporne na uszkodzenia mechaniczne lub uchylne z pokrywą na odpady pozostałe,</w:t>
            </w:r>
          </w:p>
          <w:p w14:paraId="7F6307F3"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Kosze parkowe metalowe z wymiennym wkładem</w:t>
            </w:r>
          </w:p>
          <w:p w14:paraId="1534E7B2"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 Wycieraczki na zewnątrz i wewnątrz budynków całoroczne plus wzmożone w okresie zimowym</w:t>
            </w:r>
          </w:p>
          <w:p w14:paraId="29A9593A" w14:textId="2DA9C74A"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Prosimy o podanie rodzajów (producent, model) wymienionych elementów.</w:t>
            </w:r>
          </w:p>
          <w:p w14:paraId="2BBE795D" w14:textId="2CB03C91"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Zamawiający nie wskazuje producenta i rodzaju , ale oczekuje </w:t>
            </w:r>
            <w:r w:rsidR="007D0E02" w:rsidRPr="00E9450D">
              <w:rPr>
                <w:rFonts w:ascii="Arial" w:hAnsi="Arial" w:cs="Arial"/>
                <w:b/>
                <w:bCs/>
                <w:sz w:val="24"/>
                <w:szCs w:val="24"/>
              </w:rPr>
              <w:t>uzupełniania dobrych jakościowo elementów</w:t>
            </w:r>
            <w:r w:rsidR="00EF2571" w:rsidRPr="00E9450D">
              <w:rPr>
                <w:rFonts w:ascii="Arial" w:hAnsi="Arial" w:cs="Arial"/>
                <w:b/>
                <w:bCs/>
                <w:sz w:val="24"/>
                <w:szCs w:val="24"/>
              </w:rPr>
              <w:t xml:space="preserve">. </w:t>
            </w:r>
          </w:p>
          <w:p w14:paraId="654F3C05" w14:textId="77777777" w:rsidR="003C41CA" w:rsidRPr="00E9450D" w:rsidRDefault="003C41CA" w:rsidP="00B20E07">
            <w:pPr>
              <w:spacing w:after="120" w:line="360" w:lineRule="auto"/>
              <w:ind w:left="30" w:right="-72"/>
              <w:jc w:val="both"/>
              <w:rPr>
                <w:rFonts w:ascii="Arial" w:hAnsi="Arial" w:cs="Arial"/>
                <w:sz w:val="24"/>
                <w:szCs w:val="24"/>
              </w:rPr>
            </w:pPr>
          </w:p>
          <w:p w14:paraId="47CBE395" w14:textId="0B4D7860"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31.</w:t>
            </w:r>
            <w:r w:rsidR="0061447D" w:rsidRPr="00E9450D">
              <w:rPr>
                <w:rFonts w:ascii="Arial" w:hAnsi="Arial" w:cs="Arial"/>
                <w:sz w:val="24"/>
                <w:szCs w:val="24"/>
              </w:rPr>
              <w:t xml:space="preserve"> </w:t>
            </w:r>
            <w:r w:rsidRPr="00E9450D">
              <w:rPr>
                <w:rFonts w:ascii="Arial" w:hAnsi="Arial" w:cs="Arial"/>
                <w:sz w:val="24"/>
                <w:szCs w:val="24"/>
              </w:rPr>
              <w:t>Czy wykonawca jest zobowiązany do uzupełniania zużytego sprzętu tylko na wskazany przez Zamawiającego sprzęt? Czy Wykonawca może wymieniać na inne z zachowaniem oczekiwanych przez Zamawiającego parametrów jakościowych?</w:t>
            </w:r>
          </w:p>
          <w:p w14:paraId="4542ADB1" w14:textId="6CD0EF69"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w:t>
            </w:r>
            <w:r w:rsidR="007D0E02" w:rsidRPr="00E9450D">
              <w:rPr>
                <w:rFonts w:ascii="Arial" w:hAnsi="Arial" w:cs="Arial"/>
                <w:b/>
                <w:bCs/>
                <w:sz w:val="24"/>
                <w:szCs w:val="24"/>
              </w:rPr>
              <w:t>Wykonawca n</w:t>
            </w:r>
            <w:r w:rsidR="00EF2571" w:rsidRPr="00E9450D">
              <w:rPr>
                <w:rFonts w:ascii="Arial" w:hAnsi="Arial" w:cs="Arial"/>
                <w:b/>
                <w:bCs/>
                <w:sz w:val="24"/>
                <w:szCs w:val="24"/>
              </w:rPr>
              <w:t>ie jest zobowiązany</w:t>
            </w:r>
            <w:r w:rsidR="007D0E02" w:rsidRPr="00E9450D">
              <w:rPr>
                <w:rFonts w:ascii="Arial" w:hAnsi="Arial" w:cs="Arial"/>
                <w:b/>
                <w:bCs/>
                <w:sz w:val="24"/>
                <w:szCs w:val="24"/>
              </w:rPr>
              <w:t xml:space="preserve"> do uzupełniania zużytego sprzętu tylko na wskazany przez Zamawiającego .</w:t>
            </w:r>
          </w:p>
          <w:p w14:paraId="267D7606" w14:textId="59CCD599" w:rsidR="007D0E02" w:rsidRPr="00E9450D" w:rsidRDefault="007D0E02" w:rsidP="003C41CA">
            <w:pPr>
              <w:spacing w:after="40" w:line="276" w:lineRule="auto"/>
              <w:ind w:left="30" w:right="-72"/>
              <w:rPr>
                <w:rFonts w:ascii="Arial" w:hAnsi="Arial" w:cs="Arial"/>
                <w:b/>
                <w:bCs/>
                <w:sz w:val="24"/>
                <w:szCs w:val="24"/>
              </w:rPr>
            </w:pPr>
            <w:r w:rsidRPr="00E9450D">
              <w:rPr>
                <w:rFonts w:ascii="Arial" w:hAnsi="Arial" w:cs="Arial"/>
                <w:b/>
                <w:bCs/>
                <w:sz w:val="24"/>
                <w:szCs w:val="24"/>
              </w:rPr>
              <w:t>Wykonawca może wymieniać na inne z zachowaniem oczekiwanych przez Zamawiającego parametrów jakościowych</w:t>
            </w:r>
            <w:r w:rsidR="00BD6779" w:rsidRPr="00E9450D">
              <w:rPr>
                <w:rFonts w:ascii="Arial" w:hAnsi="Arial" w:cs="Arial"/>
                <w:b/>
                <w:bCs/>
                <w:sz w:val="24"/>
                <w:szCs w:val="24"/>
              </w:rPr>
              <w:t>.</w:t>
            </w:r>
          </w:p>
          <w:p w14:paraId="5B7AB834" w14:textId="77777777" w:rsidR="0061447D" w:rsidRPr="00E9450D" w:rsidRDefault="0061447D" w:rsidP="00B20E07">
            <w:pPr>
              <w:spacing w:after="120" w:line="360" w:lineRule="auto"/>
              <w:ind w:left="30" w:right="-72"/>
              <w:jc w:val="both"/>
              <w:rPr>
                <w:rFonts w:ascii="Arial" w:hAnsi="Arial" w:cs="Arial"/>
                <w:sz w:val="24"/>
                <w:szCs w:val="24"/>
              </w:rPr>
            </w:pPr>
          </w:p>
          <w:p w14:paraId="3B1E2D79" w14:textId="77777777" w:rsidR="0061447D" w:rsidRPr="00E9450D" w:rsidRDefault="0061447D" w:rsidP="00B20E07">
            <w:pPr>
              <w:spacing w:after="120" w:line="360" w:lineRule="auto"/>
              <w:ind w:left="30" w:right="-72"/>
              <w:jc w:val="both"/>
              <w:rPr>
                <w:rFonts w:ascii="Arial" w:hAnsi="Arial" w:cs="Arial"/>
                <w:sz w:val="24"/>
                <w:szCs w:val="24"/>
              </w:rPr>
            </w:pPr>
          </w:p>
          <w:p w14:paraId="08FE4F60" w14:textId="2A0E2F0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32.</w:t>
            </w:r>
            <w:r w:rsidR="00EF0DBC" w:rsidRPr="00E9450D">
              <w:rPr>
                <w:rFonts w:ascii="Arial" w:hAnsi="Arial" w:cs="Arial"/>
                <w:sz w:val="24"/>
                <w:szCs w:val="24"/>
              </w:rPr>
              <w:t xml:space="preserve"> </w:t>
            </w:r>
            <w:r w:rsidRPr="00E9450D">
              <w:rPr>
                <w:rFonts w:ascii="Arial" w:hAnsi="Arial" w:cs="Arial"/>
                <w:sz w:val="24"/>
                <w:szCs w:val="24"/>
              </w:rPr>
              <w:t>Prosimy o zamieszczenie nowego załącznika nr.9 w Opisie Przedmiotu Zamówienia. Obecnie załączony najprawdopodobniej jest uszkodzony – nie da się go otworzyć.</w:t>
            </w:r>
          </w:p>
          <w:p w14:paraId="09E926E7" w14:textId="263D0660"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Zamawiający nie stwierdził uszkodzenia załącznika, jednak w załączeniu przedkłada wymagany załącznik nr 9.</w:t>
            </w:r>
          </w:p>
          <w:p w14:paraId="7D2EDD35" w14:textId="77777777" w:rsidR="003C41CA" w:rsidRPr="00E9450D" w:rsidRDefault="003C41CA" w:rsidP="00B20E07">
            <w:pPr>
              <w:spacing w:after="120" w:line="360" w:lineRule="auto"/>
              <w:ind w:left="30" w:right="-72"/>
              <w:jc w:val="both"/>
              <w:rPr>
                <w:rFonts w:ascii="Arial" w:hAnsi="Arial" w:cs="Arial"/>
                <w:sz w:val="24"/>
                <w:szCs w:val="24"/>
              </w:rPr>
            </w:pPr>
          </w:p>
          <w:p w14:paraId="3A795044" w14:textId="50862E14"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33.</w:t>
            </w:r>
            <w:r w:rsidR="00EF0DBC" w:rsidRPr="00E9450D">
              <w:rPr>
                <w:rFonts w:ascii="Arial" w:hAnsi="Arial" w:cs="Arial"/>
                <w:sz w:val="24"/>
                <w:szCs w:val="24"/>
              </w:rPr>
              <w:t xml:space="preserve"> </w:t>
            </w:r>
            <w:r w:rsidRPr="00E9450D">
              <w:rPr>
                <w:rFonts w:ascii="Arial" w:hAnsi="Arial" w:cs="Arial"/>
                <w:sz w:val="24"/>
                <w:szCs w:val="24"/>
              </w:rPr>
              <w:t>Prosimy o informacje, czy poza centralnym blokiem operacyjnym występują jeszcze jakieś inne sale gdzie odbywają się zabiegi w trybie podwyższonego reżimu sanitarnego? Jeżeli tak to prosimy o podanie ich ilość, lokalizacji (przypisanie do oddziału) oraz godzin i dni pracy.</w:t>
            </w:r>
          </w:p>
          <w:p w14:paraId="6794D6BE" w14:textId="226F6D95"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w:t>
            </w:r>
          </w:p>
          <w:p w14:paraId="7EBE3720" w14:textId="0501E5FA" w:rsidR="0004314C" w:rsidRPr="00E9450D" w:rsidRDefault="0004314C" w:rsidP="0004314C">
            <w:pPr>
              <w:spacing w:after="40" w:line="276" w:lineRule="auto"/>
              <w:ind w:left="30" w:right="-72"/>
              <w:rPr>
                <w:rFonts w:ascii="Arial" w:hAnsi="Arial" w:cs="Arial"/>
                <w:b/>
                <w:bCs/>
                <w:sz w:val="24"/>
                <w:szCs w:val="24"/>
              </w:rPr>
            </w:pPr>
            <w:r w:rsidRPr="00E9450D">
              <w:rPr>
                <w:rFonts w:ascii="Arial" w:hAnsi="Arial" w:cs="Arial"/>
                <w:b/>
                <w:bCs/>
                <w:sz w:val="24"/>
                <w:szCs w:val="24"/>
              </w:rPr>
              <w:t>Trakt porodowy – sala cięć cesarskich całodobowo przez 7 dni w tygodniu. Trzy Sale zabiegowe o podwyższonym reżimie sanitarnym: przy Oddziale Ginekologiczno-Położniczym,  Oddziale Otolaryngologicznym i Oddziale Okulistycznym 5 dni w tygodniu, sb,nd w  sytuacjach nagłych</w:t>
            </w:r>
            <w:r w:rsidR="007D0E02" w:rsidRPr="00E9450D">
              <w:rPr>
                <w:rFonts w:ascii="Arial" w:hAnsi="Arial" w:cs="Arial"/>
                <w:b/>
                <w:bCs/>
                <w:sz w:val="24"/>
                <w:szCs w:val="24"/>
              </w:rPr>
              <w:t xml:space="preserve">  zgodnie z załącznikiem nr 3 do SWZ.</w:t>
            </w:r>
          </w:p>
          <w:p w14:paraId="46A29E04" w14:textId="77777777" w:rsidR="003C41CA" w:rsidRPr="00E9450D" w:rsidRDefault="003C41CA" w:rsidP="00BD6779">
            <w:pPr>
              <w:spacing w:after="120" w:line="360" w:lineRule="auto"/>
              <w:ind w:right="-72"/>
              <w:jc w:val="both"/>
              <w:rPr>
                <w:rFonts w:ascii="Arial" w:hAnsi="Arial" w:cs="Arial"/>
                <w:sz w:val="24"/>
                <w:szCs w:val="24"/>
              </w:rPr>
            </w:pPr>
          </w:p>
          <w:p w14:paraId="03E7FF3A" w14:textId="53FF2850"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34.</w:t>
            </w:r>
            <w:r w:rsidR="00EF0DBC" w:rsidRPr="00E9450D">
              <w:rPr>
                <w:rFonts w:ascii="Arial" w:hAnsi="Arial" w:cs="Arial"/>
                <w:sz w:val="24"/>
                <w:szCs w:val="24"/>
              </w:rPr>
              <w:t xml:space="preserve"> </w:t>
            </w:r>
            <w:r w:rsidRPr="00E9450D">
              <w:rPr>
                <w:rFonts w:ascii="Arial" w:hAnsi="Arial" w:cs="Arial"/>
                <w:sz w:val="24"/>
                <w:szCs w:val="24"/>
              </w:rPr>
              <w:t>Zamawiający wymaga aby: „Ilość pracowników świadczących usługę na terenach zewnętrznych , zielonych powinna być nie mniejsza niż 6 etatów.” W związku z tym, ze prace na terenie zewnętrznym są często pracami okresowymi związanymi np. z porą roku i warunkami pogodowymi, prosimy o informacje czy podana liczba etatów jest wartość minimalną, wartością stałą niezmienną dla każdego miesiąca czy też może jest to wartość uśredniona, a jeżeli tak to jak Zamawiający będzie weryfikował ilość zatrudnionych przy tej usłudze pracowników?</w:t>
            </w:r>
          </w:p>
          <w:p w14:paraId="52866B2C" w14:textId="7FBB656A"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stała liczba </w:t>
            </w:r>
            <w:r w:rsidR="007D0E02" w:rsidRPr="00E9450D">
              <w:rPr>
                <w:rFonts w:ascii="Arial" w:hAnsi="Arial" w:cs="Arial"/>
                <w:b/>
                <w:bCs/>
                <w:sz w:val="24"/>
                <w:szCs w:val="24"/>
              </w:rPr>
              <w:t xml:space="preserve">pełnych 6 </w:t>
            </w:r>
            <w:r w:rsidR="00EF2571" w:rsidRPr="00E9450D">
              <w:rPr>
                <w:rFonts w:ascii="Arial" w:hAnsi="Arial" w:cs="Arial"/>
                <w:b/>
                <w:bCs/>
                <w:sz w:val="24"/>
                <w:szCs w:val="24"/>
              </w:rPr>
              <w:t xml:space="preserve">etatów. </w:t>
            </w:r>
          </w:p>
          <w:p w14:paraId="7EBA7779" w14:textId="77777777" w:rsidR="003C41CA" w:rsidRPr="00E9450D" w:rsidRDefault="003C41CA" w:rsidP="00B20E07">
            <w:pPr>
              <w:spacing w:after="120" w:line="360" w:lineRule="auto"/>
              <w:ind w:left="30" w:right="-72"/>
              <w:jc w:val="both"/>
              <w:rPr>
                <w:rFonts w:ascii="Arial" w:hAnsi="Arial" w:cs="Arial"/>
                <w:sz w:val="24"/>
                <w:szCs w:val="24"/>
              </w:rPr>
            </w:pPr>
          </w:p>
          <w:p w14:paraId="3AA1BB15" w14:textId="09CA478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35.</w:t>
            </w:r>
            <w:r w:rsidR="00EF0DBC" w:rsidRPr="00E9450D">
              <w:rPr>
                <w:rFonts w:ascii="Arial" w:hAnsi="Arial" w:cs="Arial"/>
                <w:sz w:val="24"/>
                <w:szCs w:val="24"/>
              </w:rPr>
              <w:t xml:space="preserve"> </w:t>
            </w:r>
            <w:r w:rsidRPr="00E9450D">
              <w:rPr>
                <w:rFonts w:ascii="Arial" w:hAnsi="Arial" w:cs="Arial"/>
                <w:sz w:val="24"/>
                <w:szCs w:val="24"/>
              </w:rPr>
              <w:t>Prosimy o informację w jakim stanie są pomieszczenia przewidziane do wynajęcia Wykonawcy. Czy wymagają remontów? Niestety w trakcie wizji lokalnej owe lokale nie zostały pokazane Wykonawcom.</w:t>
            </w:r>
          </w:p>
          <w:p w14:paraId="65AB7F19" w14:textId="79E43A71"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Pomieszczenia wymagają okresowego odświeżenia w zakresie malowania. </w:t>
            </w:r>
          </w:p>
          <w:p w14:paraId="3027105D" w14:textId="77777777" w:rsidR="003C41CA" w:rsidRPr="00E9450D" w:rsidRDefault="003C41CA" w:rsidP="00B20E07">
            <w:pPr>
              <w:spacing w:after="120" w:line="360" w:lineRule="auto"/>
              <w:ind w:left="30" w:right="-72"/>
              <w:jc w:val="both"/>
              <w:rPr>
                <w:rFonts w:ascii="Arial" w:hAnsi="Arial" w:cs="Arial"/>
                <w:sz w:val="24"/>
                <w:szCs w:val="24"/>
              </w:rPr>
            </w:pPr>
          </w:p>
          <w:p w14:paraId="41246DAF" w14:textId="3AB2183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36.</w:t>
            </w:r>
            <w:r w:rsidR="00EF0DBC" w:rsidRPr="00E9450D">
              <w:rPr>
                <w:rFonts w:ascii="Arial" w:hAnsi="Arial" w:cs="Arial"/>
                <w:sz w:val="24"/>
                <w:szCs w:val="24"/>
              </w:rPr>
              <w:t xml:space="preserve"> </w:t>
            </w:r>
            <w:r w:rsidRPr="00E9450D">
              <w:rPr>
                <w:rFonts w:ascii="Arial" w:hAnsi="Arial" w:cs="Arial"/>
                <w:sz w:val="24"/>
                <w:szCs w:val="24"/>
              </w:rPr>
              <w:t xml:space="preserve">Prosimy o potwierdzenie, </w:t>
            </w:r>
            <w:r w:rsidR="007D0E02" w:rsidRPr="00E9450D">
              <w:rPr>
                <w:rFonts w:ascii="Arial" w:hAnsi="Arial" w:cs="Arial"/>
                <w:sz w:val="24"/>
                <w:szCs w:val="24"/>
              </w:rPr>
              <w:t>ż</w:t>
            </w:r>
            <w:r w:rsidRPr="00E9450D">
              <w:rPr>
                <w:rFonts w:ascii="Arial" w:hAnsi="Arial" w:cs="Arial"/>
                <w:sz w:val="24"/>
                <w:szCs w:val="24"/>
              </w:rPr>
              <w:t>e za montaż i demontaż kloszy i pokryw lamp podlegających usłudze mycia i czyszczenia odpowiada wyspecjalizowany personel Wykonawcy.</w:t>
            </w:r>
          </w:p>
          <w:p w14:paraId="71E55405" w14:textId="5B94F74D"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Tak. </w:t>
            </w:r>
          </w:p>
          <w:p w14:paraId="1AFCDE35" w14:textId="77777777" w:rsidR="003C41CA" w:rsidRPr="00E9450D" w:rsidRDefault="003C41CA" w:rsidP="00B20E07">
            <w:pPr>
              <w:spacing w:after="120" w:line="360" w:lineRule="auto"/>
              <w:ind w:left="30" w:right="-72"/>
              <w:jc w:val="both"/>
              <w:rPr>
                <w:rFonts w:ascii="Arial" w:hAnsi="Arial" w:cs="Arial"/>
                <w:sz w:val="24"/>
                <w:szCs w:val="24"/>
              </w:rPr>
            </w:pPr>
          </w:p>
          <w:p w14:paraId="237AE170" w14:textId="05D5299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37.</w:t>
            </w:r>
            <w:r w:rsidR="00EF0DBC" w:rsidRPr="00E9450D">
              <w:rPr>
                <w:rFonts w:ascii="Arial" w:hAnsi="Arial" w:cs="Arial"/>
                <w:sz w:val="24"/>
                <w:szCs w:val="24"/>
              </w:rPr>
              <w:t xml:space="preserve"> </w:t>
            </w:r>
            <w:r w:rsidRPr="00E9450D">
              <w:rPr>
                <w:rFonts w:ascii="Arial" w:hAnsi="Arial" w:cs="Arial"/>
                <w:sz w:val="24"/>
                <w:szCs w:val="24"/>
              </w:rPr>
              <w:t>W związku z zapisem” Okresowe wg potrzeb sprzątanie strychów szpitalnych. Prosimy o podanie metraży strychów wraz ich dokładnym podaniem częstotliwości wykonania usługi okresowego sprzątania</w:t>
            </w:r>
          </w:p>
          <w:p w14:paraId="27276224" w14:textId="623CBCE5"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w:t>
            </w:r>
            <w:r w:rsidR="007D0E02" w:rsidRPr="00E9450D">
              <w:rPr>
                <w:rFonts w:ascii="Arial" w:hAnsi="Arial" w:cs="Arial"/>
                <w:b/>
                <w:bCs/>
                <w:sz w:val="24"/>
                <w:szCs w:val="24"/>
              </w:rPr>
              <w:t>dwa razy</w:t>
            </w:r>
            <w:r w:rsidR="00EF2571" w:rsidRPr="00E9450D">
              <w:rPr>
                <w:rFonts w:ascii="Arial" w:hAnsi="Arial" w:cs="Arial"/>
                <w:b/>
                <w:bCs/>
                <w:sz w:val="24"/>
                <w:szCs w:val="24"/>
              </w:rPr>
              <w:t xml:space="preserve"> w roku metraż strychu </w:t>
            </w:r>
            <w:r w:rsidR="007D0E02" w:rsidRPr="00E9450D">
              <w:rPr>
                <w:rFonts w:ascii="Arial" w:hAnsi="Arial" w:cs="Arial"/>
                <w:b/>
                <w:bCs/>
                <w:sz w:val="24"/>
                <w:szCs w:val="24"/>
              </w:rPr>
              <w:t xml:space="preserve"> ok</w:t>
            </w:r>
            <w:r w:rsidR="00D91120" w:rsidRPr="00E9450D">
              <w:rPr>
                <w:rFonts w:ascii="Arial" w:hAnsi="Arial" w:cs="Arial"/>
                <w:b/>
                <w:bCs/>
                <w:sz w:val="24"/>
                <w:szCs w:val="24"/>
              </w:rPr>
              <w:t>oło</w:t>
            </w:r>
            <w:r w:rsidR="007D0E02" w:rsidRPr="00E9450D">
              <w:rPr>
                <w:rFonts w:ascii="Arial" w:hAnsi="Arial" w:cs="Arial"/>
                <w:b/>
                <w:bCs/>
                <w:sz w:val="24"/>
                <w:szCs w:val="24"/>
              </w:rPr>
              <w:t xml:space="preserve"> </w:t>
            </w:r>
            <w:r w:rsidR="00EF2571" w:rsidRPr="00E9450D">
              <w:rPr>
                <w:rFonts w:ascii="Arial" w:hAnsi="Arial" w:cs="Arial"/>
                <w:b/>
                <w:bCs/>
                <w:sz w:val="24"/>
                <w:szCs w:val="24"/>
              </w:rPr>
              <w:t xml:space="preserve">800 m2 </w:t>
            </w:r>
          </w:p>
          <w:p w14:paraId="5DA8934A" w14:textId="77777777" w:rsidR="003C41CA" w:rsidRPr="00E9450D" w:rsidRDefault="003C41CA" w:rsidP="00B20E07">
            <w:pPr>
              <w:spacing w:after="120" w:line="360" w:lineRule="auto"/>
              <w:ind w:left="30" w:right="-72"/>
              <w:jc w:val="both"/>
              <w:rPr>
                <w:rFonts w:ascii="Arial" w:hAnsi="Arial" w:cs="Arial"/>
                <w:sz w:val="24"/>
                <w:szCs w:val="24"/>
              </w:rPr>
            </w:pPr>
          </w:p>
          <w:p w14:paraId="4C0D20C9" w14:textId="2CECB3E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38.</w:t>
            </w:r>
            <w:r w:rsidR="00EF0DBC" w:rsidRPr="00E9450D">
              <w:rPr>
                <w:rFonts w:ascii="Arial" w:hAnsi="Arial" w:cs="Arial"/>
                <w:sz w:val="24"/>
                <w:szCs w:val="24"/>
              </w:rPr>
              <w:t xml:space="preserve"> </w:t>
            </w:r>
            <w:r w:rsidRPr="00E9450D">
              <w:rPr>
                <w:rFonts w:ascii="Arial" w:hAnsi="Arial" w:cs="Arial"/>
                <w:sz w:val="24"/>
                <w:szCs w:val="24"/>
              </w:rPr>
              <w:t>Prosimy o potwierdzenie, że koszt utylizacji odpadów powstałych przy porządkowaniu terenów zewnętrznych ponosi Zamawiający.</w:t>
            </w:r>
          </w:p>
          <w:p w14:paraId="1A650667" w14:textId="55FFA9E9"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koszt utylizacji trawy, gałęzi, liści</w:t>
            </w:r>
            <w:r w:rsidR="007D0E02" w:rsidRPr="00E9450D">
              <w:rPr>
                <w:rFonts w:ascii="Arial" w:hAnsi="Arial" w:cs="Arial"/>
                <w:b/>
                <w:bCs/>
                <w:sz w:val="24"/>
                <w:szCs w:val="24"/>
              </w:rPr>
              <w:t xml:space="preserve">, </w:t>
            </w:r>
            <w:r w:rsidR="00EF2571" w:rsidRPr="00E9450D">
              <w:rPr>
                <w:rFonts w:ascii="Arial" w:hAnsi="Arial" w:cs="Arial"/>
                <w:b/>
                <w:bCs/>
                <w:sz w:val="24"/>
                <w:szCs w:val="24"/>
              </w:rPr>
              <w:t>śniegu ponosi Wykonawca</w:t>
            </w:r>
            <w:r w:rsidR="007D0E02" w:rsidRPr="00E9450D">
              <w:rPr>
                <w:rFonts w:ascii="Arial" w:hAnsi="Arial" w:cs="Arial"/>
                <w:b/>
                <w:bCs/>
                <w:sz w:val="24"/>
                <w:szCs w:val="24"/>
              </w:rPr>
              <w:t>,</w:t>
            </w:r>
            <w:r w:rsidR="00EF2571" w:rsidRPr="00E9450D">
              <w:rPr>
                <w:rFonts w:ascii="Arial" w:hAnsi="Arial" w:cs="Arial"/>
                <w:b/>
                <w:bCs/>
                <w:sz w:val="24"/>
                <w:szCs w:val="24"/>
              </w:rPr>
              <w:t xml:space="preserve"> natomiast pozostałe odpady komunalne po stronie Zamawiającego. </w:t>
            </w:r>
          </w:p>
          <w:p w14:paraId="0FBE80EF" w14:textId="77777777" w:rsidR="003C41CA" w:rsidRPr="00E9450D" w:rsidRDefault="003C41CA" w:rsidP="00B20E07">
            <w:pPr>
              <w:spacing w:after="120" w:line="360" w:lineRule="auto"/>
              <w:ind w:left="30" w:right="-72"/>
              <w:jc w:val="both"/>
              <w:rPr>
                <w:rFonts w:ascii="Arial" w:hAnsi="Arial" w:cs="Arial"/>
                <w:sz w:val="24"/>
                <w:szCs w:val="24"/>
              </w:rPr>
            </w:pPr>
          </w:p>
          <w:p w14:paraId="227F3679" w14:textId="30B34C0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39.</w:t>
            </w:r>
            <w:r w:rsidR="00EF0DBC" w:rsidRPr="00E9450D">
              <w:rPr>
                <w:rFonts w:ascii="Arial" w:hAnsi="Arial" w:cs="Arial"/>
                <w:sz w:val="24"/>
                <w:szCs w:val="24"/>
              </w:rPr>
              <w:t xml:space="preserve"> </w:t>
            </w:r>
            <w:r w:rsidRPr="00E9450D">
              <w:rPr>
                <w:rFonts w:ascii="Arial" w:hAnsi="Arial" w:cs="Arial"/>
                <w:sz w:val="24"/>
                <w:szCs w:val="24"/>
              </w:rPr>
              <w:t>Prosimy o podanie kosztu sadzonek jakie ponosił obecny wykonawca za ostatnie 12 miesięcy.</w:t>
            </w:r>
          </w:p>
          <w:p w14:paraId="49523EC8" w14:textId="15572F2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koszt sadzonek </w:t>
            </w:r>
            <w:r w:rsidR="00BC0DAD" w:rsidRPr="00E9450D">
              <w:rPr>
                <w:rFonts w:ascii="Arial" w:hAnsi="Arial" w:cs="Arial"/>
                <w:b/>
                <w:bCs/>
                <w:sz w:val="24"/>
                <w:szCs w:val="24"/>
              </w:rPr>
              <w:t>(</w:t>
            </w:r>
            <w:r w:rsidR="00EF2571" w:rsidRPr="00E9450D">
              <w:rPr>
                <w:rFonts w:ascii="Arial" w:hAnsi="Arial" w:cs="Arial"/>
                <w:b/>
                <w:bCs/>
                <w:sz w:val="24"/>
                <w:szCs w:val="24"/>
              </w:rPr>
              <w:t>ok</w:t>
            </w:r>
            <w:r w:rsidR="007D0E02" w:rsidRPr="00E9450D">
              <w:rPr>
                <w:rFonts w:ascii="Arial" w:hAnsi="Arial" w:cs="Arial"/>
                <w:b/>
                <w:bCs/>
                <w:sz w:val="24"/>
                <w:szCs w:val="24"/>
              </w:rPr>
              <w:t xml:space="preserve"> 100 szt</w:t>
            </w:r>
            <w:r w:rsidR="00BC0DAD" w:rsidRPr="00E9450D">
              <w:rPr>
                <w:rFonts w:ascii="Arial" w:hAnsi="Arial" w:cs="Arial"/>
                <w:b/>
                <w:bCs/>
                <w:sz w:val="24"/>
                <w:szCs w:val="24"/>
              </w:rPr>
              <w:t>)</w:t>
            </w:r>
            <w:r w:rsidR="007D0E02" w:rsidRPr="00E9450D">
              <w:rPr>
                <w:rFonts w:ascii="Arial" w:hAnsi="Arial" w:cs="Arial"/>
                <w:b/>
                <w:bCs/>
                <w:sz w:val="24"/>
                <w:szCs w:val="24"/>
              </w:rPr>
              <w:t xml:space="preserve"> rocznie wynosi ok</w:t>
            </w:r>
            <w:r w:rsidR="00EF2571" w:rsidRPr="00E9450D">
              <w:rPr>
                <w:rFonts w:ascii="Arial" w:hAnsi="Arial" w:cs="Arial"/>
                <w:b/>
                <w:bCs/>
                <w:sz w:val="24"/>
                <w:szCs w:val="24"/>
              </w:rPr>
              <w:t xml:space="preserve"> 500 zł </w:t>
            </w:r>
            <w:r w:rsidR="00BC0DAD" w:rsidRPr="00E9450D">
              <w:rPr>
                <w:rFonts w:ascii="Arial" w:hAnsi="Arial" w:cs="Arial"/>
                <w:b/>
                <w:bCs/>
                <w:sz w:val="24"/>
                <w:szCs w:val="24"/>
              </w:rPr>
              <w:t>.</w:t>
            </w:r>
          </w:p>
          <w:p w14:paraId="69785B44" w14:textId="77777777" w:rsidR="003C41CA" w:rsidRPr="00E9450D" w:rsidRDefault="003C41CA" w:rsidP="00B20E07">
            <w:pPr>
              <w:spacing w:after="120" w:line="360" w:lineRule="auto"/>
              <w:ind w:left="30" w:right="-72"/>
              <w:jc w:val="both"/>
              <w:rPr>
                <w:rFonts w:ascii="Arial" w:hAnsi="Arial" w:cs="Arial"/>
                <w:sz w:val="24"/>
                <w:szCs w:val="24"/>
              </w:rPr>
            </w:pPr>
          </w:p>
          <w:p w14:paraId="57FE0955" w14:textId="733F5AE4"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40.</w:t>
            </w:r>
            <w:r w:rsidR="00EF0DBC" w:rsidRPr="00E9450D">
              <w:rPr>
                <w:rFonts w:ascii="Arial" w:hAnsi="Arial" w:cs="Arial"/>
                <w:sz w:val="24"/>
                <w:szCs w:val="24"/>
              </w:rPr>
              <w:t xml:space="preserve"> </w:t>
            </w:r>
            <w:r w:rsidRPr="00E9450D">
              <w:rPr>
                <w:rFonts w:ascii="Arial" w:hAnsi="Arial" w:cs="Arial"/>
                <w:sz w:val="24"/>
                <w:szCs w:val="24"/>
              </w:rPr>
              <w:t>Prosimy o podanie szacunkowej ilości sadzonek wraz z ich rodzajem (z podziałem na kwiaty, krzewy ewentualnie drzewka) jakie wykonawca będzie zobowiązany zakupić w skali roku.</w:t>
            </w:r>
          </w:p>
          <w:p w14:paraId="6175083D" w14:textId="742962A3"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krzewa ewentualnie drzewka po stronie Zamawiającego</w:t>
            </w:r>
            <w:r w:rsidR="00BC0DAD" w:rsidRPr="00E9450D">
              <w:rPr>
                <w:rFonts w:ascii="Arial" w:hAnsi="Arial" w:cs="Arial"/>
                <w:b/>
                <w:bCs/>
                <w:sz w:val="24"/>
                <w:szCs w:val="24"/>
              </w:rPr>
              <w:t xml:space="preserve">. Wykonawca do </w:t>
            </w:r>
            <w:r w:rsidR="00EF2571" w:rsidRPr="00E9450D">
              <w:rPr>
                <w:rFonts w:ascii="Arial" w:hAnsi="Arial" w:cs="Arial"/>
                <w:b/>
                <w:bCs/>
                <w:sz w:val="24"/>
                <w:szCs w:val="24"/>
              </w:rPr>
              <w:t xml:space="preserve"> zakupu </w:t>
            </w:r>
            <w:r w:rsidR="00BC0DAD" w:rsidRPr="00E9450D">
              <w:rPr>
                <w:rFonts w:ascii="Arial" w:hAnsi="Arial" w:cs="Arial"/>
                <w:b/>
                <w:bCs/>
                <w:sz w:val="24"/>
                <w:szCs w:val="24"/>
              </w:rPr>
              <w:t xml:space="preserve">musi </w:t>
            </w:r>
            <w:r w:rsidR="00EF2571" w:rsidRPr="00E9450D">
              <w:rPr>
                <w:rFonts w:ascii="Arial" w:hAnsi="Arial" w:cs="Arial"/>
                <w:b/>
                <w:bCs/>
                <w:sz w:val="24"/>
                <w:szCs w:val="24"/>
              </w:rPr>
              <w:t>przewidzieć ok 100 szt. bratków</w:t>
            </w:r>
            <w:r w:rsidR="00BC0DAD" w:rsidRPr="00E9450D">
              <w:rPr>
                <w:rFonts w:ascii="Arial" w:hAnsi="Arial" w:cs="Arial"/>
                <w:b/>
                <w:bCs/>
                <w:sz w:val="24"/>
                <w:szCs w:val="24"/>
              </w:rPr>
              <w:t xml:space="preserve"> lub </w:t>
            </w:r>
            <w:r w:rsidR="00EF2571" w:rsidRPr="00E9450D">
              <w:rPr>
                <w:rFonts w:ascii="Arial" w:hAnsi="Arial" w:cs="Arial"/>
                <w:b/>
                <w:bCs/>
                <w:sz w:val="24"/>
                <w:szCs w:val="24"/>
              </w:rPr>
              <w:t xml:space="preserve"> aksamitek</w:t>
            </w:r>
            <w:r w:rsidR="00BC0DAD" w:rsidRPr="00E9450D">
              <w:rPr>
                <w:rFonts w:ascii="Arial" w:hAnsi="Arial" w:cs="Arial"/>
                <w:b/>
                <w:bCs/>
                <w:sz w:val="24"/>
                <w:szCs w:val="24"/>
              </w:rPr>
              <w:t xml:space="preserve"> rocznie.</w:t>
            </w:r>
          </w:p>
          <w:p w14:paraId="608ECDAB" w14:textId="77777777" w:rsidR="003C41CA" w:rsidRPr="00E9450D" w:rsidRDefault="003C41CA" w:rsidP="00B20E07">
            <w:pPr>
              <w:spacing w:after="120" w:line="360" w:lineRule="auto"/>
              <w:ind w:left="30" w:right="-72"/>
              <w:jc w:val="both"/>
              <w:rPr>
                <w:rFonts w:ascii="Arial" w:hAnsi="Arial" w:cs="Arial"/>
                <w:sz w:val="24"/>
                <w:szCs w:val="24"/>
              </w:rPr>
            </w:pPr>
          </w:p>
          <w:p w14:paraId="1E1082A2" w14:textId="61C9F44F"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41.</w:t>
            </w:r>
            <w:r w:rsidR="00EF0DBC" w:rsidRPr="00E9450D">
              <w:rPr>
                <w:rFonts w:ascii="Arial" w:hAnsi="Arial" w:cs="Arial"/>
                <w:sz w:val="24"/>
                <w:szCs w:val="24"/>
              </w:rPr>
              <w:t xml:space="preserve"> </w:t>
            </w:r>
            <w:r w:rsidRPr="00E9450D">
              <w:rPr>
                <w:rFonts w:ascii="Arial" w:hAnsi="Arial" w:cs="Arial"/>
                <w:sz w:val="24"/>
                <w:szCs w:val="24"/>
              </w:rPr>
              <w:t>Prosimy o potwierdzenie, że za zakup środków eksploatacyjnych i napraw myjni-dezynfekatorów, myjni do basenów oraz maceratorów odpowiada Zamawiający.</w:t>
            </w:r>
          </w:p>
          <w:p w14:paraId="0CB123FE" w14:textId="2BCCC72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EF2571" w:rsidRPr="00E9450D">
              <w:rPr>
                <w:rFonts w:ascii="Arial" w:hAnsi="Arial" w:cs="Arial"/>
                <w:b/>
                <w:bCs/>
                <w:sz w:val="24"/>
                <w:szCs w:val="24"/>
              </w:rPr>
              <w:t xml:space="preserve"> </w:t>
            </w:r>
            <w:r w:rsidR="00BC0DAD" w:rsidRPr="00E9450D">
              <w:rPr>
                <w:rFonts w:ascii="Arial" w:hAnsi="Arial" w:cs="Arial"/>
                <w:b/>
                <w:bCs/>
                <w:sz w:val="24"/>
                <w:szCs w:val="24"/>
              </w:rPr>
              <w:t>Z</w:t>
            </w:r>
            <w:r w:rsidR="00EF2571" w:rsidRPr="00E9450D">
              <w:rPr>
                <w:rFonts w:ascii="Arial" w:hAnsi="Arial" w:cs="Arial"/>
                <w:b/>
                <w:bCs/>
                <w:sz w:val="24"/>
                <w:szCs w:val="24"/>
              </w:rPr>
              <w:t xml:space="preserve">a zakup środków eksploatacyjnych  </w:t>
            </w:r>
            <w:r w:rsidR="00BC0DAD" w:rsidRPr="00E9450D">
              <w:rPr>
                <w:rFonts w:ascii="Arial" w:hAnsi="Arial" w:cs="Arial"/>
                <w:b/>
                <w:bCs/>
                <w:sz w:val="24"/>
                <w:szCs w:val="24"/>
              </w:rPr>
              <w:t xml:space="preserve">odpowiada </w:t>
            </w:r>
            <w:r w:rsidR="002728FD" w:rsidRPr="00E9450D">
              <w:rPr>
                <w:rFonts w:ascii="Arial" w:hAnsi="Arial" w:cs="Arial"/>
                <w:b/>
                <w:bCs/>
                <w:sz w:val="24"/>
                <w:szCs w:val="24"/>
              </w:rPr>
              <w:t>Wykonawca</w:t>
            </w:r>
            <w:r w:rsidR="00BC0DAD" w:rsidRPr="00E9450D">
              <w:rPr>
                <w:rFonts w:ascii="Arial" w:hAnsi="Arial" w:cs="Arial"/>
                <w:b/>
                <w:bCs/>
                <w:sz w:val="24"/>
                <w:szCs w:val="24"/>
              </w:rPr>
              <w:t>, naprawa myjni-dezynfektorów, myjni do basenów oraz maceratorów leży po stronie Zamawiającego zgodnie z wykazem w załączniku nr 9 do SWZ.</w:t>
            </w:r>
            <w:r w:rsidR="002728FD" w:rsidRPr="00E9450D">
              <w:rPr>
                <w:rFonts w:ascii="Arial" w:hAnsi="Arial" w:cs="Arial"/>
                <w:b/>
                <w:bCs/>
                <w:sz w:val="24"/>
                <w:szCs w:val="24"/>
              </w:rPr>
              <w:t xml:space="preserve"> Nie dotyczy przypadków niewłaściwego użytkowania przez Wykonawcę. </w:t>
            </w:r>
          </w:p>
          <w:p w14:paraId="394EF69F" w14:textId="77777777" w:rsidR="00BC0DAD" w:rsidRPr="00E9450D" w:rsidRDefault="00BC0DAD" w:rsidP="00B20E07">
            <w:pPr>
              <w:spacing w:after="120" w:line="360" w:lineRule="auto"/>
              <w:ind w:left="30" w:right="-72"/>
              <w:jc w:val="both"/>
              <w:rPr>
                <w:rFonts w:ascii="Arial" w:hAnsi="Arial" w:cs="Arial"/>
                <w:sz w:val="24"/>
                <w:szCs w:val="24"/>
              </w:rPr>
            </w:pPr>
          </w:p>
          <w:p w14:paraId="3FC7B2D7" w14:textId="6A00BC91"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42.</w:t>
            </w:r>
            <w:r w:rsidR="00EF0DBC" w:rsidRPr="00E9450D">
              <w:rPr>
                <w:rFonts w:ascii="Arial" w:hAnsi="Arial" w:cs="Arial"/>
                <w:sz w:val="24"/>
                <w:szCs w:val="24"/>
              </w:rPr>
              <w:t xml:space="preserve"> </w:t>
            </w:r>
            <w:r w:rsidRPr="00E9450D">
              <w:rPr>
                <w:rFonts w:ascii="Arial" w:hAnsi="Arial" w:cs="Arial"/>
                <w:sz w:val="24"/>
                <w:szCs w:val="24"/>
              </w:rPr>
              <w:t>W załączniku 5 do OPZ zamawiający wskazał komórki organizacyjne(powierzchnie w strefie szarej podlegające usłudze sprzątania, prosimy o podanie dni tygodnia świadczenia usługi w poszczególnych komórkach organizacyjnych.</w:t>
            </w:r>
          </w:p>
          <w:p w14:paraId="0279CE24" w14:textId="06174106"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Zamawiający z załącznika nr 5 </w:t>
            </w:r>
            <w:r w:rsidR="00BC0DAD" w:rsidRPr="00E9450D">
              <w:rPr>
                <w:rFonts w:ascii="Arial" w:hAnsi="Arial" w:cs="Arial"/>
                <w:b/>
                <w:bCs/>
                <w:sz w:val="24"/>
                <w:szCs w:val="24"/>
              </w:rPr>
              <w:t xml:space="preserve">do OPZ </w:t>
            </w:r>
            <w:r w:rsidR="00BC5CD0" w:rsidRPr="00E9450D">
              <w:rPr>
                <w:rFonts w:ascii="Arial" w:hAnsi="Arial" w:cs="Arial"/>
                <w:b/>
                <w:bCs/>
                <w:sz w:val="24"/>
                <w:szCs w:val="24"/>
              </w:rPr>
              <w:t>wykreśla sformułowanie „inne”</w:t>
            </w:r>
            <w:r w:rsidR="00BC0DAD" w:rsidRPr="00E9450D">
              <w:rPr>
                <w:rFonts w:ascii="Arial" w:hAnsi="Arial" w:cs="Arial"/>
                <w:b/>
                <w:bCs/>
                <w:sz w:val="24"/>
                <w:szCs w:val="24"/>
              </w:rPr>
              <w:t xml:space="preserve">, oraz dopisuje od poniedziałku do piątku w godzinach pomiędzy 7:00 a 16:00 pozostałe całodobowo. </w:t>
            </w:r>
          </w:p>
          <w:p w14:paraId="63B3C42D" w14:textId="77777777" w:rsidR="003C41CA" w:rsidRPr="00E9450D" w:rsidRDefault="003C41CA" w:rsidP="00B20E07">
            <w:pPr>
              <w:spacing w:after="120" w:line="360" w:lineRule="auto"/>
              <w:ind w:left="30" w:right="-72"/>
              <w:jc w:val="both"/>
              <w:rPr>
                <w:rFonts w:ascii="Arial" w:hAnsi="Arial" w:cs="Arial"/>
                <w:sz w:val="24"/>
                <w:szCs w:val="24"/>
              </w:rPr>
            </w:pPr>
          </w:p>
          <w:p w14:paraId="7AEF08B9" w14:textId="15E5F2C1"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43.</w:t>
            </w:r>
            <w:r w:rsidR="00EF0DBC" w:rsidRPr="00E9450D">
              <w:rPr>
                <w:rFonts w:ascii="Arial" w:hAnsi="Arial" w:cs="Arial"/>
                <w:sz w:val="24"/>
                <w:szCs w:val="24"/>
              </w:rPr>
              <w:t xml:space="preserve"> </w:t>
            </w:r>
            <w:r w:rsidRPr="00E9450D">
              <w:rPr>
                <w:rFonts w:ascii="Arial" w:hAnsi="Arial" w:cs="Arial"/>
                <w:sz w:val="24"/>
                <w:szCs w:val="24"/>
              </w:rPr>
              <w:t>Prosimy o informacje czy zamawiający narzuca konkretną organizację pracy ewentualnie ilość etatów przeliczeniowych odnośnie załącznika 5 do OPZ (analogicznie jak zamawiający zrobił z załącznikiem 3 do OPZ) czy też organizacja pracy leży w gestii Wykonawców.</w:t>
            </w:r>
          </w:p>
          <w:p w14:paraId="29D4F13F" w14:textId="6415E44D"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Zamawiający nie narzuca konkretnej organizacji pracy, ale należy przewidzieć godziny </w:t>
            </w:r>
            <w:r w:rsidR="00BC0DAD" w:rsidRPr="00E9450D">
              <w:rPr>
                <w:rFonts w:ascii="Arial" w:hAnsi="Arial" w:cs="Arial"/>
                <w:b/>
                <w:bCs/>
                <w:sz w:val="24"/>
                <w:szCs w:val="24"/>
              </w:rPr>
              <w:t xml:space="preserve">pomiędzy </w:t>
            </w:r>
            <w:r w:rsidR="00BC5CD0" w:rsidRPr="00E9450D">
              <w:rPr>
                <w:rFonts w:ascii="Arial" w:hAnsi="Arial" w:cs="Arial"/>
                <w:b/>
                <w:bCs/>
                <w:sz w:val="24"/>
                <w:szCs w:val="24"/>
              </w:rPr>
              <w:t xml:space="preserve">07:00 </w:t>
            </w:r>
            <w:r w:rsidR="00BC0DAD" w:rsidRPr="00E9450D">
              <w:rPr>
                <w:rFonts w:ascii="Arial" w:hAnsi="Arial" w:cs="Arial"/>
                <w:b/>
                <w:bCs/>
                <w:sz w:val="24"/>
                <w:szCs w:val="24"/>
              </w:rPr>
              <w:t xml:space="preserve">a </w:t>
            </w:r>
            <w:r w:rsidR="00BC5CD0" w:rsidRPr="00E9450D">
              <w:rPr>
                <w:rFonts w:ascii="Arial" w:hAnsi="Arial" w:cs="Arial"/>
                <w:b/>
                <w:bCs/>
                <w:sz w:val="24"/>
                <w:szCs w:val="24"/>
              </w:rPr>
              <w:t xml:space="preserve"> 1</w:t>
            </w:r>
            <w:r w:rsidR="00BC0DAD" w:rsidRPr="00E9450D">
              <w:rPr>
                <w:rFonts w:ascii="Arial" w:hAnsi="Arial" w:cs="Arial"/>
                <w:b/>
                <w:bCs/>
                <w:sz w:val="24"/>
                <w:szCs w:val="24"/>
              </w:rPr>
              <w:t>6</w:t>
            </w:r>
            <w:r w:rsidR="00BC5CD0" w:rsidRPr="00E9450D">
              <w:rPr>
                <w:rFonts w:ascii="Arial" w:hAnsi="Arial" w:cs="Arial"/>
                <w:b/>
                <w:bCs/>
                <w:sz w:val="24"/>
                <w:szCs w:val="24"/>
              </w:rPr>
              <w:t>:00</w:t>
            </w:r>
          </w:p>
          <w:p w14:paraId="319E8805" w14:textId="77777777" w:rsidR="003C41CA" w:rsidRPr="00E9450D" w:rsidRDefault="003C41CA" w:rsidP="00B20E07">
            <w:pPr>
              <w:spacing w:after="120" w:line="360" w:lineRule="auto"/>
              <w:ind w:left="30" w:right="-72"/>
              <w:jc w:val="both"/>
              <w:rPr>
                <w:rFonts w:ascii="Arial" w:hAnsi="Arial" w:cs="Arial"/>
                <w:sz w:val="24"/>
                <w:szCs w:val="24"/>
              </w:rPr>
            </w:pPr>
          </w:p>
          <w:p w14:paraId="77ABB0A7" w14:textId="5A44C67E"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44.</w:t>
            </w:r>
            <w:r w:rsidR="00EF0DBC" w:rsidRPr="00E9450D">
              <w:rPr>
                <w:rFonts w:ascii="Arial" w:hAnsi="Arial" w:cs="Arial"/>
                <w:sz w:val="24"/>
                <w:szCs w:val="24"/>
              </w:rPr>
              <w:t xml:space="preserve"> </w:t>
            </w:r>
            <w:r w:rsidRPr="00E9450D">
              <w:rPr>
                <w:rFonts w:ascii="Arial" w:hAnsi="Arial" w:cs="Arial"/>
                <w:sz w:val="24"/>
                <w:szCs w:val="24"/>
              </w:rPr>
              <w:t>W związku z zapisami:</w:t>
            </w:r>
          </w:p>
          <w:p w14:paraId="10A4E51E"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a)Zamawiający zastrzega sobie prawo okresowego zmniejszania czyszczonych powierzchni w przypadku remontów lub innych przyczyn powodujących wyłączenie danej powierzchni z czasowego użytkowania.</w:t>
            </w:r>
          </w:p>
          <w:p w14:paraId="20F6597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b) Zamawiający może wyłączyć z utrzymania czystości część powierzchni wewnątrz budynków Szpitalnych.</w:t>
            </w:r>
          </w:p>
          <w:p w14:paraId="25D3BC9F"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O zamiarze wyłączenia części powierzchni Zamawiający zawiadomi Wykonawcę na piśmie .</w:t>
            </w:r>
          </w:p>
          <w:p w14:paraId="46F7D9AE"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c) Zamawiającemu przysługuje prawo do zwiększania lub zmniejszania zakresu usług z przyczyn organizacyjnych wynikających z procesu restrukturyzacji Zamawiającego.”</w:t>
            </w:r>
          </w:p>
          <w:p w14:paraId="2D66D1B6" w14:textId="6937D80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Jakie będą następstwa finansowe i jak będą rozliczane zmniejszenia i wyłączenia w każdym z w/w przypadkach?</w:t>
            </w:r>
          </w:p>
          <w:p w14:paraId="7BD0E779" w14:textId="1E0081FC"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0DAD" w:rsidRPr="00E9450D">
              <w:rPr>
                <w:rFonts w:ascii="Arial" w:hAnsi="Arial" w:cs="Arial"/>
                <w:b/>
                <w:bCs/>
                <w:sz w:val="24"/>
                <w:szCs w:val="24"/>
              </w:rPr>
              <w:t xml:space="preserve"> zmiana będzie następowała proporcjonalnie do wielkości zmniejszenia lub  zwiększenia zakresu realizacji usługi w stosunku do realizacji kontraktu. </w:t>
            </w:r>
          </w:p>
          <w:p w14:paraId="1E674BBA" w14:textId="77777777" w:rsidR="003C41CA" w:rsidRPr="00E9450D" w:rsidRDefault="003C41CA" w:rsidP="00B20E07">
            <w:pPr>
              <w:spacing w:after="120" w:line="360" w:lineRule="auto"/>
              <w:ind w:left="30" w:right="-72"/>
              <w:jc w:val="both"/>
              <w:rPr>
                <w:rFonts w:ascii="Arial" w:hAnsi="Arial" w:cs="Arial"/>
                <w:sz w:val="24"/>
                <w:szCs w:val="24"/>
              </w:rPr>
            </w:pPr>
          </w:p>
          <w:p w14:paraId="68F5F53A" w14:textId="0E46DEEE"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45.</w:t>
            </w:r>
            <w:r w:rsidR="00EF0DBC" w:rsidRPr="00E9450D">
              <w:rPr>
                <w:rFonts w:ascii="Arial" w:hAnsi="Arial" w:cs="Arial"/>
                <w:sz w:val="24"/>
                <w:szCs w:val="24"/>
              </w:rPr>
              <w:t xml:space="preserve"> </w:t>
            </w:r>
            <w:r w:rsidRPr="00E9450D">
              <w:rPr>
                <w:rFonts w:ascii="Arial" w:hAnsi="Arial" w:cs="Arial"/>
                <w:sz w:val="24"/>
                <w:szCs w:val="24"/>
              </w:rPr>
              <w:t>W związku z zapisami:</w:t>
            </w:r>
          </w:p>
          <w:p w14:paraId="3ECDA83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Zamawiający wymaga żeby; „Proces dekontaminacji metodą zamgławiania winien być dokumentowany (zapisy z wykonanych czynności w danym miejscu z przeprowadzonego procesu – godzina rozpoczęcia, godzina zakończenia oraz inne parametry istotne dla procesu).”</w:t>
            </w:r>
          </w:p>
          <w:p w14:paraId="72BBCA6E" w14:textId="184D030C"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Czy proces dekontaminacji ma być dokumentowany przez urządzenie czy personel obsługujący urządzenie?</w:t>
            </w:r>
          </w:p>
          <w:p w14:paraId="5D7AA106" w14:textId="5D27E2B4" w:rsidR="003C41CA" w:rsidRPr="00E9450D" w:rsidRDefault="003C41CA" w:rsidP="00BC0DA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0DAD" w:rsidRPr="00E9450D">
              <w:rPr>
                <w:rFonts w:ascii="Arial" w:hAnsi="Arial" w:cs="Arial"/>
                <w:b/>
                <w:bCs/>
                <w:sz w:val="24"/>
                <w:szCs w:val="24"/>
              </w:rPr>
              <w:t xml:space="preserve"> </w:t>
            </w:r>
            <w:r w:rsidR="0004314C" w:rsidRPr="00E9450D">
              <w:rPr>
                <w:rFonts w:ascii="Arial" w:hAnsi="Arial" w:cs="Arial"/>
                <w:b/>
                <w:bCs/>
                <w:sz w:val="24"/>
                <w:szCs w:val="24"/>
              </w:rPr>
              <w:t>Przez personel obsługujący urządzenie i ew</w:t>
            </w:r>
            <w:r w:rsidR="00BD6779" w:rsidRPr="00E9450D">
              <w:rPr>
                <w:rFonts w:ascii="Arial" w:hAnsi="Arial" w:cs="Arial"/>
                <w:b/>
                <w:bCs/>
                <w:sz w:val="24"/>
                <w:szCs w:val="24"/>
              </w:rPr>
              <w:t>entualnie</w:t>
            </w:r>
            <w:r w:rsidR="0004314C" w:rsidRPr="00E9450D">
              <w:rPr>
                <w:rFonts w:ascii="Arial" w:hAnsi="Arial" w:cs="Arial"/>
                <w:b/>
                <w:bCs/>
                <w:sz w:val="24"/>
                <w:szCs w:val="24"/>
              </w:rPr>
              <w:t xml:space="preserve"> urządzenie</w:t>
            </w:r>
            <w:r w:rsidR="00BC0DAD" w:rsidRPr="00E9450D">
              <w:rPr>
                <w:rFonts w:ascii="Arial" w:hAnsi="Arial" w:cs="Arial"/>
                <w:b/>
                <w:bCs/>
                <w:sz w:val="24"/>
                <w:szCs w:val="24"/>
              </w:rPr>
              <w:t>.</w:t>
            </w:r>
          </w:p>
          <w:p w14:paraId="746793F9" w14:textId="77777777" w:rsidR="00BC0DAD" w:rsidRPr="00E9450D" w:rsidRDefault="00BC0DAD" w:rsidP="00BC0DAD">
            <w:pPr>
              <w:spacing w:after="40" w:line="276" w:lineRule="auto"/>
              <w:ind w:left="30" w:right="-72"/>
              <w:rPr>
                <w:rFonts w:ascii="Arial" w:hAnsi="Arial" w:cs="Arial"/>
                <w:b/>
                <w:bCs/>
                <w:sz w:val="24"/>
                <w:szCs w:val="24"/>
              </w:rPr>
            </w:pPr>
          </w:p>
          <w:p w14:paraId="41386BDF" w14:textId="09833A08"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46.</w:t>
            </w:r>
            <w:r w:rsidR="00EF0DBC" w:rsidRPr="00E9450D">
              <w:rPr>
                <w:rFonts w:ascii="Arial" w:hAnsi="Arial" w:cs="Arial"/>
                <w:sz w:val="24"/>
                <w:szCs w:val="24"/>
              </w:rPr>
              <w:t xml:space="preserve"> </w:t>
            </w:r>
            <w:r w:rsidRPr="00E9450D">
              <w:rPr>
                <w:rFonts w:ascii="Arial" w:hAnsi="Arial" w:cs="Arial"/>
                <w:sz w:val="24"/>
                <w:szCs w:val="24"/>
              </w:rPr>
              <w:t>Prosimy o informację w jakich obszarach/jednostkach organizacyjnych szpitala będzie wymóg stosowania mopów jednorazowych?</w:t>
            </w:r>
          </w:p>
          <w:p w14:paraId="0A55F95C" w14:textId="018FFFA7" w:rsidR="003C41CA" w:rsidRPr="00E9450D" w:rsidRDefault="003C41CA" w:rsidP="00BD6779">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w:t>
            </w:r>
            <w:r w:rsidR="0004314C" w:rsidRPr="00E9450D">
              <w:rPr>
                <w:rFonts w:ascii="Arial" w:hAnsi="Arial" w:cs="Arial"/>
                <w:b/>
                <w:bCs/>
                <w:sz w:val="24"/>
                <w:szCs w:val="24"/>
              </w:rPr>
              <w:t xml:space="preserve">W salach operacyjnych, w sali zabiegowej o podwyższonym reżimie sanitarnym oraz w przypadku ogniska </w:t>
            </w:r>
            <w:r w:rsidR="0004314C" w:rsidRPr="00E9450D">
              <w:rPr>
                <w:rFonts w:ascii="Arial" w:hAnsi="Arial" w:cs="Arial"/>
                <w:b/>
                <w:bCs/>
                <w:sz w:val="24"/>
                <w:szCs w:val="24"/>
              </w:rPr>
              <w:lastRenderedPageBreak/>
              <w:t xml:space="preserve">epidemicznego </w:t>
            </w:r>
            <w:bookmarkStart w:id="2" w:name="__DdeLink__639_2735239211"/>
            <w:r w:rsidR="0004314C" w:rsidRPr="00E9450D">
              <w:rPr>
                <w:rFonts w:ascii="Arial" w:hAnsi="Arial" w:cs="Arial"/>
                <w:b/>
                <w:bCs/>
                <w:sz w:val="24"/>
                <w:szCs w:val="24"/>
              </w:rPr>
              <w:t>i sytuacji istotnej z epidemiologicznego punktu widzenia</w:t>
            </w:r>
            <w:bookmarkEnd w:id="2"/>
            <w:r w:rsidR="0004314C" w:rsidRPr="00E9450D">
              <w:rPr>
                <w:rFonts w:ascii="Arial" w:hAnsi="Arial" w:cs="Arial"/>
                <w:b/>
                <w:bCs/>
                <w:sz w:val="24"/>
                <w:szCs w:val="24"/>
              </w:rPr>
              <w:t xml:space="preserve"> – decyzją Zespołu ds. Zakażeń Szpitalnych</w:t>
            </w:r>
            <w:r w:rsidR="00583EB2" w:rsidRPr="00E9450D">
              <w:rPr>
                <w:rFonts w:ascii="Arial" w:hAnsi="Arial" w:cs="Arial"/>
                <w:b/>
                <w:bCs/>
                <w:sz w:val="24"/>
                <w:szCs w:val="24"/>
              </w:rPr>
              <w:t>.</w:t>
            </w:r>
          </w:p>
          <w:p w14:paraId="0B08CC3E" w14:textId="40664C66"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47.</w:t>
            </w:r>
            <w:r w:rsidR="00EF0DBC" w:rsidRPr="00E9450D">
              <w:rPr>
                <w:rFonts w:ascii="Arial" w:hAnsi="Arial" w:cs="Arial"/>
                <w:sz w:val="24"/>
                <w:szCs w:val="24"/>
              </w:rPr>
              <w:t xml:space="preserve"> </w:t>
            </w:r>
            <w:r w:rsidRPr="00E9450D">
              <w:rPr>
                <w:rFonts w:ascii="Arial" w:hAnsi="Arial" w:cs="Arial"/>
                <w:sz w:val="24"/>
                <w:szCs w:val="24"/>
              </w:rPr>
              <w:t>Prosimy o informację w jakich obszarach/jednostkach organizacyjnych szpitala będzie wymóg stosowania ściereczek jednorazowych?</w:t>
            </w:r>
          </w:p>
          <w:p w14:paraId="532CF242" w14:textId="67C758A0" w:rsidR="0004314C" w:rsidRPr="00E9450D" w:rsidRDefault="003C41CA" w:rsidP="00BC0DAD">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w:t>
            </w:r>
            <w:r w:rsidR="0004314C" w:rsidRPr="00E9450D">
              <w:rPr>
                <w:rFonts w:ascii="Arial" w:hAnsi="Arial" w:cs="Arial"/>
                <w:b/>
                <w:bCs/>
                <w:sz w:val="24"/>
                <w:szCs w:val="24"/>
              </w:rPr>
              <w:t>Zamawiający wymaga stosowania ściereczek jednorazowych przeznaczonych do użytku w placówkach ochrony zdrowia we wszystkich komórkach Szpitala.</w:t>
            </w:r>
          </w:p>
          <w:p w14:paraId="2F8DB827" w14:textId="77777777" w:rsidR="003C41CA" w:rsidRPr="00E9450D" w:rsidRDefault="003C41CA" w:rsidP="0021495F">
            <w:pPr>
              <w:spacing w:after="120" w:line="360" w:lineRule="auto"/>
              <w:ind w:right="-72"/>
              <w:jc w:val="both"/>
              <w:rPr>
                <w:rFonts w:ascii="Arial" w:hAnsi="Arial" w:cs="Arial"/>
                <w:sz w:val="24"/>
                <w:szCs w:val="24"/>
              </w:rPr>
            </w:pPr>
          </w:p>
          <w:p w14:paraId="103FBAD3" w14:textId="73284583"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48.</w:t>
            </w:r>
            <w:r w:rsidR="00EF0DBC" w:rsidRPr="00E9450D">
              <w:rPr>
                <w:rFonts w:ascii="Arial" w:hAnsi="Arial" w:cs="Arial"/>
                <w:sz w:val="24"/>
                <w:szCs w:val="24"/>
              </w:rPr>
              <w:t xml:space="preserve"> </w:t>
            </w:r>
            <w:r w:rsidRPr="00E9450D">
              <w:rPr>
                <w:rFonts w:ascii="Arial" w:hAnsi="Arial" w:cs="Arial"/>
                <w:sz w:val="24"/>
                <w:szCs w:val="24"/>
              </w:rPr>
              <w:t>Proszę o przedstawienie wymiarów i rodzajów wszystkich 30 szt. wycieraczek, tych na zewnątrz jak również tych wewnątrz budynków.</w:t>
            </w:r>
          </w:p>
          <w:p w14:paraId="6D727363" w14:textId="664534A3"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tekstylne podgumowane , wykonane z gumy.</w:t>
            </w:r>
          </w:p>
          <w:p w14:paraId="6AFFABE5" w14:textId="77777777" w:rsidR="003C41CA" w:rsidRPr="00E9450D" w:rsidRDefault="003C41CA" w:rsidP="00B20E07">
            <w:pPr>
              <w:spacing w:after="120" w:line="360" w:lineRule="auto"/>
              <w:ind w:left="30" w:right="-72"/>
              <w:jc w:val="both"/>
              <w:rPr>
                <w:rFonts w:ascii="Arial" w:hAnsi="Arial" w:cs="Arial"/>
                <w:sz w:val="24"/>
                <w:szCs w:val="24"/>
              </w:rPr>
            </w:pPr>
          </w:p>
          <w:p w14:paraId="23F4892D" w14:textId="5AC19F44"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49.</w:t>
            </w:r>
            <w:r w:rsidR="00EF0DBC" w:rsidRPr="00E9450D">
              <w:rPr>
                <w:rFonts w:ascii="Arial" w:hAnsi="Arial" w:cs="Arial"/>
                <w:sz w:val="24"/>
                <w:szCs w:val="24"/>
              </w:rPr>
              <w:t xml:space="preserve"> </w:t>
            </w:r>
            <w:r w:rsidRPr="00E9450D">
              <w:rPr>
                <w:rFonts w:ascii="Arial" w:hAnsi="Arial" w:cs="Arial"/>
                <w:sz w:val="24"/>
                <w:szCs w:val="24"/>
              </w:rPr>
              <w:t>Proszę o wyjaśnienie czy wycieraczki w rozumieniu Zamawiającego to również maty tekstylne?</w:t>
            </w:r>
          </w:p>
          <w:p w14:paraId="32AD2772" w14:textId="0C4F5AC0"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maty tekstylne podgumowane o wielkości ok 180</w:t>
            </w:r>
            <w:r w:rsidR="009E32EE" w:rsidRPr="00E9450D">
              <w:rPr>
                <w:rFonts w:ascii="Arial" w:hAnsi="Arial" w:cs="Arial"/>
                <w:b/>
                <w:bCs/>
                <w:sz w:val="24"/>
                <w:szCs w:val="24"/>
              </w:rPr>
              <w:t xml:space="preserve"> cm </w:t>
            </w:r>
            <w:r w:rsidR="00BC5CD0" w:rsidRPr="00E9450D">
              <w:rPr>
                <w:rFonts w:ascii="Arial" w:hAnsi="Arial" w:cs="Arial"/>
                <w:b/>
                <w:bCs/>
                <w:sz w:val="24"/>
                <w:szCs w:val="24"/>
              </w:rPr>
              <w:t>x120</w:t>
            </w:r>
            <w:r w:rsidR="009E32EE" w:rsidRPr="00E9450D">
              <w:rPr>
                <w:rFonts w:ascii="Arial" w:hAnsi="Arial" w:cs="Arial"/>
                <w:b/>
                <w:bCs/>
                <w:sz w:val="24"/>
                <w:szCs w:val="24"/>
              </w:rPr>
              <w:t xml:space="preserve"> cm </w:t>
            </w:r>
            <w:r w:rsidR="00BC5CD0" w:rsidRPr="00E9450D">
              <w:rPr>
                <w:rFonts w:ascii="Arial" w:hAnsi="Arial" w:cs="Arial"/>
                <w:b/>
                <w:bCs/>
                <w:sz w:val="24"/>
                <w:szCs w:val="24"/>
              </w:rPr>
              <w:t xml:space="preserve"> i ok 150</w:t>
            </w:r>
            <w:r w:rsidR="009E32EE" w:rsidRPr="00E9450D">
              <w:rPr>
                <w:rFonts w:ascii="Arial" w:hAnsi="Arial" w:cs="Arial"/>
                <w:b/>
                <w:bCs/>
                <w:sz w:val="24"/>
                <w:szCs w:val="24"/>
              </w:rPr>
              <w:t xml:space="preserve"> cm </w:t>
            </w:r>
            <w:r w:rsidR="00BC5CD0" w:rsidRPr="00E9450D">
              <w:rPr>
                <w:rFonts w:ascii="Arial" w:hAnsi="Arial" w:cs="Arial"/>
                <w:b/>
                <w:bCs/>
                <w:sz w:val="24"/>
                <w:szCs w:val="24"/>
              </w:rPr>
              <w:t>x 90</w:t>
            </w:r>
            <w:r w:rsidR="009E32EE" w:rsidRPr="00E9450D">
              <w:rPr>
                <w:rFonts w:ascii="Arial" w:hAnsi="Arial" w:cs="Arial"/>
                <w:b/>
                <w:bCs/>
                <w:sz w:val="24"/>
                <w:szCs w:val="24"/>
              </w:rPr>
              <w:t xml:space="preserve"> cm</w:t>
            </w:r>
            <w:r w:rsidR="00583EB2" w:rsidRPr="00E9450D">
              <w:rPr>
                <w:rFonts w:ascii="Arial" w:hAnsi="Arial" w:cs="Arial"/>
                <w:b/>
                <w:bCs/>
                <w:sz w:val="24"/>
                <w:szCs w:val="24"/>
              </w:rPr>
              <w:t>.</w:t>
            </w:r>
          </w:p>
          <w:p w14:paraId="5107C8BF" w14:textId="77777777" w:rsidR="003C41CA" w:rsidRPr="00E9450D" w:rsidRDefault="003C41CA" w:rsidP="00B20E07">
            <w:pPr>
              <w:spacing w:after="120" w:line="360" w:lineRule="auto"/>
              <w:ind w:left="30" w:right="-72"/>
              <w:jc w:val="both"/>
              <w:rPr>
                <w:rFonts w:ascii="Arial" w:hAnsi="Arial" w:cs="Arial"/>
                <w:sz w:val="24"/>
                <w:szCs w:val="24"/>
              </w:rPr>
            </w:pPr>
          </w:p>
          <w:p w14:paraId="54AD4EB2" w14:textId="4B12478D"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50.</w:t>
            </w:r>
            <w:r w:rsidR="00EF0DBC" w:rsidRPr="00E9450D">
              <w:rPr>
                <w:rFonts w:ascii="Arial" w:hAnsi="Arial" w:cs="Arial"/>
                <w:sz w:val="24"/>
                <w:szCs w:val="24"/>
              </w:rPr>
              <w:t xml:space="preserve"> </w:t>
            </w:r>
            <w:r w:rsidRPr="00E9450D">
              <w:rPr>
                <w:rFonts w:ascii="Arial" w:hAnsi="Arial" w:cs="Arial"/>
                <w:sz w:val="24"/>
                <w:szCs w:val="24"/>
              </w:rPr>
              <w:t>W związku z zapisem dotyczącym wymiany przez Wykonawcę:</w:t>
            </w:r>
          </w:p>
          <w:p w14:paraId="17B0E1E7"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dozowników ściennych, pojemników i wkładów na emulsje/mydło w płynie, ręczniki papierowe, papier toaletowy, odpady medyczne zakaźne, specjalne i pozostałe (worki foliowe zróżnicowane kolorystycznie wg. obowiązujących wymogów),</w:t>
            </w:r>
          </w:p>
          <w:p w14:paraId="77D70938"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na odpady medyczne o charakterze zakaźnym o pojemności średniej od 35/60 l do 120 l, odporne na uszkodzenia mechaniczne, w ilości odpowiedniej do bieżących potrzeb.</w:t>
            </w:r>
          </w:p>
          <w:p w14:paraId="0F89B34A"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Kubły pedałowe odporne na uszkodzenia mechaniczne lub uchylne z pokrywą na odpady pozostałe,</w:t>
            </w:r>
          </w:p>
          <w:p w14:paraId="30AFE0CC"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Kosze parkowe metalowe z wymiennym wkładem</w:t>
            </w:r>
          </w:p>
          <w:p w14:paraId="664FAD73"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 Wycieraczki na zewnątrz i wewnątrz budynków całoroczne plus wzmożone w okresie zimowym</w:t>
            </w:r>
          </w:p>
          <w:p w14:paraId="19BE0F96" w14:textId="37CF1502"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Prosimy o podanie ilości każdego z wymienionych asortymentów jaką Wykonawca będzie zobowiązany wymienić/uzupełnić przed rozpoczęciem lub w pierwszych dniach realizacji zamówienia.</w:t>
            </w:r>
          </w:p>
          <w:p w14:paraId="42103290" w14:textId="17CD300A"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w:t>
            </w:r>
          </w:p>
          <w:p w14:paraId="49A89437" w14:textId="77777777" w:rsidR="0004314C" w:rsidRPr="00E9450D" w:rsidRDefault="0004314C" w:rsidP="0004314C">
            <w:pPr>
              <w:spacing w:after="40" w:line="276" w:lineRule="auto"/>
              <w:ind w:left="30" w:right="-72"/>
              <w:rPr>
                <w:rFonts w:ascii="Arial" w:hAnsi="Arial" w:cs="Arial"/>
                <w:b/>
                <w:bCs/>
                <w:sz w:val="24"/>
                <w:szCs w:val="24"/>
              </w:rPr>
            </w:pPr>
            <w:r w:rsidRPr="00E9450D">
              <w:rPr>
                <w:rFonts w:ascii="Arial" w:hAnsi="Arial" w:cs="Arial"/>
                <w:b/>
                <w:bCs/>
                <w:sz w:val="24"/>
                <w:szCs w:val="24"/>
              </w:rPr>
              <w:t>Po zrealizowaniu aktualnie obowiązującej umowy pojemniki, dozowniki, podajniki, wycieraczki, kubły, kosze i pozostały wymieniony asortyment  staje się własnością Zamawiającego, w związku z tym, do realizacji usługi Zamawiający udostępni Wykonawcy ten asortyment.</w:t>
            </w:r>
          </w:p>
          <w:p w14:paraId="46CD7666" w14:textId="77777777" w:rsidR="009E32EE" w:rsidRPr="00E9450D" w:rsidRDefault="009E32EE" w:rsidP="00B20E07">
            <w:pPr>
              <w:spacing w:after="120" w:line="360" w:lineRule="auto"/>
              <w:ind w:left="30" w:right="-72"/>
              <w:jc w:val="both"/>
              <w:rPr>
                <w:rFonts w:ascii="Arial" w:hAnsi="Arial" w:cs="Arial"/>
                <w:sz w:val="24"/>
                <w:szCs w:val="24"/>
              </w:rPr>
            </w:pPr>
          </w:p>
          <w:p w14:paraId="6C078CD1" w14:textId="0537C000"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51.</w:t>
            </w:r>
            <w:r w:rsidR="00EF0DBC" w:rsidRPr="00E9450D">
              <w:rPr>
                <w:rFonts w:ascii="Arial" w:hAnsi="Arial" w:cs="Arial"/>
                <w:sz w:val="24"/>
                <w:szCs w:val="24"/>
              </w:rPr>
              <w:t xml:space="preserve"> </w:t>
            </w:r>
            <w:r w:rsidRPr="00E9450D">
              <w:rPr>
                <w:rFonts w:ascii="Arial" w:hAnsi="Arial" w:cs="Arial"/>
                <w:sz w:val="24"/>
                <w:szCs w:val="24"/>
              </w:rPr>
              <w:t>Dotyczy Załącznika nr.8</w:t>
            </w:r>
          </w:p>
          <w:p w14:paraId="78B22DE6"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„Wykonawca zapewni w trakcie realizacji umowy wystarczającą ilość asortymentu z pozycji 1 do 7 w celu prawidłowego wykonania przedmiotu umowy.”</w:t>
            </w:r>
          </w:p>
          <w:p w14:paraId="6697DA0C" w14:textId="027098AE"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Prosimy o podanie maksymalnej ilości asortymentu jaką Wykonawca ma zapewnić w trakcie realizacji umowy. Sformułowanie „wystarcza ilość” jest bardzo nieprecyzyjne co uniemożliwia precyzyjne skalkulowanie kosztów usługi.</w:t>
            </w:r>
          </w:p>
          <w:p w14:paraId="2C96B3BC" w14:textId="25DBC56C"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zgodnie z tabelą. Zamawiający </w:t>
            </w:r>
            <w:r w:rsidR="009E32EE" w:rsidRPr="00E9450D">
              <w:rPr>
                <w:rFonts w:ascii="Arial" w:hAnsi="Arial" w:cs="Arial"/>
                <w:b/>
                <w:bCs/>
                <w:sz w:val="24"/>
                <w:szCs w:val="24"/>
              </w:rPr>
              <w:t>wykreśla</w:t>
            </w:r>
            <w:r w:rsidR="00BC5CD0" w:rsidRPr="00E9450D">
              <w:rPr>
                <w:rFonts w:ascii="Arial" w:hAnsi="Arial" w:cs="Arial"/>
                <w:b/>
                <w:bCs/>
                <w:sz w:val="24"/>
                <w:szCs w:val="24"/>
              </w:rPr>
              <w:t xml:space="preserve"> sformułowanie „wystarczająca ilość</w:t>
            </w:r>
            <w:r w:rsidR="009E32EE" w:rsidRPr="00E9450D">
              <w:rPr>
                <w:rFonts w:ascii="Arial" w:hAnsi="Arial" w:cs="Arial"/>
                <w:b/>
                <w:bCs/>
                <w:sz w:val="24"/>
                <w:szCs w:val="24"/>
              </w:rPr>
              <w:t>”</w:t>
            </w:r>
            <w:r w:rsidR="00BC5CD0" w:rsidRPr="00E9450D">
              <w:rPr>
                <w:rFonts w:ascii="Arial" w:hAnsi="Arial" w:cs="Arial"/>
                <w:b/>
                <w:bCs/>
                <w:sz w:val="24"/>
                <w:szCs w:val="24"/>
              </w:rPr>
              <w:t xml:space="preserve"> za ilość należy przyjąć 30%</w:t>
            </w:r>
            <w:r w:rsidR="009E32EE" w:rsidRPr="00E9450D">
              <w:rPr>
                <w:rFonts w:ascii="Arial" w:hAnsi="Arial" w:cs="Arial"/>
                <w:b/>
                <w:bCs/>
                <w:sz w:val="24"/>
                <w:szCs w:val="24"/>
              </w:rPr>
              <w:t>.</w:t>
            </w:r>
          </w:p>
          <w:p w14:paraId="349E00F0" w14:textId="77777777" w:rsidR="003C41CA" w:rsidRPr="00E9450D" w:rsidRDefault="003C41CA" w:rsidP="00B20E07">
            <w:pPr>
              <w:spacing w:after="120" w:line="360" w:lineRule="auto"/>
              <w:ind w:left="30" w:right="-72"/>
              <w:jc w:val="both"/>
              <w:rPr>
                <w:rFonts w:ascii="Arial" w:hAnsi="Arial" w:cs="Arial"/>
                <w:sz w:val="24"/>
                <w:szCs w:val="24"/>
              </w:rPr>
            </w:pPr>
          </w:p>
          <w:p w14:paraId="6D02D981" w14:textId="1890D93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52.</w:t>
            </w:r>
            <w:r w:rsidR="00EF0DBC" w:rsidRPr="00E9450D">
              <w:rPr>
                <w:rFonts w:ascii="Arial" w:hAnsi="Arial" w:cs="Arial"/>
                <w:sz w:val="24"/>
                <w:szCs w:val="24"/>
              </w:rPr>
              <w:t xml:space="preserve"> </w:t>
            </w:r>
            <w:r w:rsidRPr="00E9450D">
              <w:rPr>
                <w:rFonts w:ascii="Arial" w:hAnsi="Arial" w:cs="Arial"/>
                <w:sz w:val="24"/>
                <w:szCs w:val="24"/>
              </w:rPr>
              <w:t>Dotyczy: Załącznik nr. 6 do opisu przedmiotu zamówienia.</w:t>
            </w:r>
          </w:p>
          <w:p w14:paraId="215F226D"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Odśnieżanie ulic i chodników, parkingów, posypywanie piaskiem i solą drogową – wg potrzeb i panujących warunków atmosferycznych (całodobowo) we wszystkie dni tygodnia włącznie ze świętami.</w:t>
            </w:r>
          </w:p>
          <w:p w14:paraId="59B86D1D" w14:textId="2C79F4C9"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Kto dostarcza i pokrywa koszt zakupu piasku i soli drogowej, Zamawiający czy Wykonawca?</w:t>
            </w:r>
          </w:p>
          <w:p w14:paraId="5A1445E3" w14:textId="7B318205" w:rsidR="003C41CA" w:rsidRPr="00E9450D" w:rsidRDefault="003C41CA" w:rsidP="003C41C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Wykonawca</w:t>
            </w:r>
            <w:r w:rsidR="008B79A2" w:rsidRPr="00E9450D">
              <w:rPr>
                <w:rFonts w:ascii="Arial" w:hAnsi="Arial" w:cs="Arial"/>
                <w:b/>
                <w:bCs/>
                <w:sz w:val="24"/>
                <w:szCs w:val="24"/>
              </w:rPr>
              <w:t xml:space="preserve"> pokrywa koszt zakupu piasku i soli drogowej</w:t>
            </w:r>
            <w:r w:rsidR="009E32EE" w:rsidRPr="00E9450D">
              <w:rPr>
                <w:rFonts w:ascii="Arial" w:hAnsi="Arial" w:cs="Arial"/>
                <w:b/>
                <w:bCs/>
                <w:sz w:val="24"/>
                <w:szCs w:val="24"/>
              </w:rPr>
              <w:t>.</w:t>
            </w:r>
          </w:p>
          <w:p w14:paraId="5DB0936B" w14:textId="77777777" w:rsidR="003C41CA" w:rsidRPr="00E9450D" w:rsidRDefault="003C41CA" w:rsidP="00B20E07">
            <w:pPr>
              <w:spacing w:after="120" w:line="360" w:lineRule="auto"/>
              <w:ind w:left="30" w:right="-72"/>
              <w:jc w:val="both"/>
              <w:rPr>
                <w:rFonts w:ascii="Arial" w:hAnsi="Arial" w:cs="Arial"/>
                <w:sz w:val="24"/>
                <w:szCs w:val="24"/>
              </w:rPr>
            </w:pPr>
          </w:p>
          <w:p w14:paraId="6BC7CB23" w14:textId="32579B2C"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53.</w:t>
            </w:r>
            <w:r w:rsidR="00EF0DBC" w:rsidRPr="00E9450D">
              <w:rPr>
                <w:rFonts w:ascii="Arial" w:hAnsi="Arial" w:cs="Arial"/>
                <w:sz w:val="24"/>
                <w:szCs w:val="24"/>
              </w:rPr>
              <w:t xml:space="preserve"> </w:t>
            </w:r>
            <w:r w:rsidRPr="00E9450D">
              <w:rPr>
                <w:rFonts w:ascii="Arial" w:hAnsi="Arial" w:cs="Arial"/>
                <w:sz w:val="24"/>
                <w:szCs w:val="24"/>
              </w:rPr>
              <w:t>Dotyczy: Załącznik nr. 7, ppkt 5 do opisu przedmiotu zamówienia.</w:t>
            </w:r>
          </w:p>
          <w:p w14:paraId="6AC8FE24"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t>„Inne prace ogrodnicze wskazane przez Zamawiającego w tym sadzenie kwiatów w miejscach wyznaczonych . Koszt zakupu sadzonek ponosi Wykonawca”.</w:t>
            </w:r>
          </w:p>
          <w:p w14:paraId="3BCA91CE" w14:textId="77777777" w:rsidR="00CA53D6" w:rsidRPr="00E9450D" w:rsidRDefault="00CA53D6" w:rsidP="00B20E07">
            <w:pPr>
              <w:spacing w:after="120" w:line="360" w:lineRule="auto"/>
              <w:ind w:left="30" w:right="-72"/>
              <w:jc w:val="both"/>
              <w:rPr>
                <w:rFonts w:ascii="Arial" w:hAnsi="Arial" w:cs="Arial"/>
                <w:sz w:val="24"/>
                <w:szCs w:val="24"/>
              </w:rPr>
            </w:pPr>
            <w:r w:rsidRPr="00E9450D">
              <w:rPr>
                <w:rFonts w:ascii="Arial" w:hAnsi="Arial" w:cs="Arial"/>
                <w:sz w:val="24"/>
                <w:szCs w:val="24"/>
              </w:rPr>
              <w:lastRenderedPageBreak/>
              <w:t>Prosimy o precyzyjne podanie ilości i gatunki kwiatów które Wykonawca ma dostarczyć i posadzi?</w:t>
            </w:r>
          </w:p>
          <w:p w14:paraId="654866DF" w14:textId="77777777" w:rsidR="00CA53D6" w:rsidRPr="00E9450D" w:rsidRDefault="00CA53D6" w:rsidP="00B20E07">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p>
          <w:p w14:paraId="7A7DE775" w14:textId="45B1CB6D" w:rsidR="00696254" w:rsidRPr="00E9450D" w:rsidRDefault="00696254" w:rsidP="00696254">
            <w:pPr>
              <w:spacing w:after="40" w:line="276" w:lineRule="auto"/>
              <w:ind w:left="30" w:right="-72"/>
              <w:rPr>
                <w:rFonts w:ascii="Arial" w:hAnsi="Arial" w:cs="Arial"/>
                <w:b/>
                <w:bCs/>
                <w:sz w:val="24"/>
                <w:szCs w:val="24"/>
              </w:rPr>
            </w:pPr>
            <w:r w:rsidRPr="00E9450D">
              <w:rPr>
                <w:rFonts w:ascii="Arial" w:hAnsi="Arial" w:cs="Arial"/>
                <w:b/>
                <w:bCs/>
                <w:sz w:val="24"/>
                <w:szCs w:val="24"/>
              </w:rPr>
              <w:t>Do zakupu należy przewidzieć ok. 100 szt np. bratków lub  aksamitek rocznie.</w:t>
            </w:r>
          </w:p>
          <w:p w14:paraId="259F6D74" w14:textId="05572047" w:rsidR="00CA53D6" w:rsidRPr="00E9450D" w:rsidRDefault="00CA53D6" w:rsidP="00B20E07">
            <w:pPr>
              <w:spacing w:after="60" w:line="360" w:lineRule="auto"/>
              <w:ind w:left="30" w:right="-72"/>
              <w:jc w:val="both"/>
              <w:rPr>
                <w:rFonts w:ascii="Arial" w:hAnsi="Arial" w:cs="Arial"/>
                <w:sz w:val="24"/>
                <w:szCs w:val="24"/>
                <w:highlight w:val="darkGray"/>
              </w:rPr>
            </w:pPr>
          </w:p>
        </w:tc>
      </w:tr>
      <w:tr w:rsidR="005A6F94" w:rsidRPr="009003D1" w14:paraId="2A511EA4" w14:textId="77777777" w:rsidTr="006121ED">
        <w:tc>
          <w:tcPr>
            <w:tcW w:w="9248" w:type="dxa"/>
            <w:shd w:val="clear" w:color="auto" w:fill="auto"/>
          </w:tcPr>
          <w:p w14:paraId="56D86A1C" w14:textId="77777777" w:rsidR="005A6F94" w:rsidRPr="00E9450D" w:rsidRDefault="005A6F94" w:rsidP="005A6F94">
            <w:pPr>
              <w:pStyle w:val="Default"/>
              <w:rPr>
                <w:rFonts w:ascii="Arial" w:hAnsi="Arial" w:cs="Arial"/>
              </w:rPr>
            </w:pPr>
          </w:p>
          <w:p w14:paraId="476B8DC9" w14:textId="77777777" w:rsidR="005A6F94" w:rsidRPr="00E9450D" w:rsidRDefault="005A6F94" w:rsidP="00C92D13">
            <w:pPr>
              <w:pStyle w:val="Default"/>
              <w:spacing w:line="360" w:lineRule="auto"/>
              <w:rPr>
                <w:rFonts w:ascii="Arial" w:hAnsi="Arial" w:cs="Arial"/>
              </w:rPr>
            </w:pPr>
            <w:r w:rsidRPr="00E9450D">
              <w:rPr>
                <w:rFonts w:ascii="Arial" w:hAnsi="Arial" w:cs="Arial"/>
              </w:rPr>
              <w:t xml:space="preserve"> </w:t>
            </w:r>
          </w:p>
          <w:p w14:paraId="042B3B27" w14:textId="77777777" w:rsidR="005A6F94" w:rsidRPr="00E9450D" w:rsidRDefault="005A6F94" w:rsidP="00C92D13">
            <w:pPr>
              <w:pStyle w:val="Default"/>
              <w:numPr>
                <w:ilvl w:val="0"/>
                <w:numId w:val="8"/>
              </w:numPr>
              <w:spacing w:line="360" w:lineRule="auto"/>
              <w:ind w:left="360" w:hanging="360"/>
              <w:rPr>
                <w:rFonts w:ascii="Arial" w:hAnsi="Arial" w:cs="Arial"/>
              </w:rPr>
            </w:pPr>
            <w:r w:rsidRPr="00E9450D">
              <w:rPr>
                <w:rFonts w:ascii="Arial" w:hAnsi="Arial" w:cs="Arial"/>
              </w:rPr>
              <w:t xml:space="preserve">Zamawiający w załączniku nr 1 do SWZ, w pkt. 2.2.3. wymaga: Preparaty dopuszczone do stosowania w oddziałach noworodkowych i pediatrycznych, bez zawartości związków fenolowych, formaldehydowych, aldehydu glutarowego z ograniczeniem preparatów chlorowych, muszą posiadać dokumentację potwierdzającą możliwość, w tym stosowania w obecności dzieci, pozytywnie zaopiniowane przez Instytut Matki i Dziecka. Z uwagi na to, iż ważną opinię IMiDz posiada zaledwie kilka preparatów dezynfekcyjnych, prosimy o dopuszczenie środków do dezynfekcji, dla których producent wystawił oświadczenie o możliwości stosowania w oddziałach noworodkowych i pediatrycznych? </w:t>
            </w:r>
          </w:p>
          <w:p w14:paraId="09890690" w14:textId="706E05EA" w:rsidR="005A6F94" w:rsidRPr="00E9450D" w:rsidRDefault="003C41CA" w:rsidP="00696254">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696254" w:rsidRPr="00E9450D">
              <w:rPr>
                <w:rFonts w:ascii="Arial" w:hAnsi="Arial" w:cs="Arial"/>
                <w:b/>
                <w:bCs/>
                <w:sz w:val="24"/>
                <w:szCs w:val="24"/>
              </w:rPr>
              <w:t xml:space="preserve"> </w:t>
            </w:r>
            <w:r w:rsidR="0004314C" w:rsidRPr="00E9450D">
              <w:rPr>
                <w:rFonts w:ascii="Arial" w:hAnsi="Arial" w:cs="Arial"/>
                <w:b/>
                <w:bCs/>
                <w:sz w:val="24"/>
                <w:szCs w:val="24"/>
              </w:rPr>
              <w:t>Zamawiający dopuszcza</w:t>
            </w:r>
            <w:r w:rsidR="00696254" w:rsidRPr="00E9450D">
              <w:rPr>
                <w:rFonts w:ascii="Arial" w:hAnsi="Arial" w:cs="Arial"/>
                <w:b/>
                <w:bCs/>
                <w:sz w:val="24"/>
                <w:szCs w:val="24"/>
              </w:rPr>
              <w:t xml:space="preserve"> zaoferowanie środków do dezynfekcji, dla których producent wystawił oświadczenie o możliwości stosowania w oddziałach noworodkowych i pediatrycznych.</w:t>
            </w:r>
          </w:p>
          <w:p w14:paraId="312F3E3D" w14:textId="77777777" w:rsidR="00696254" w:rsidRPr="00E9450D" w:rsidRDefault="00696254" w:rsidP="00696254">
            <w:pPr>
              <w:spacing w:after="40" w:line="276" w:lineRule="auto"/>
              <w:ind w:left="30" w:right="-72"/>
              <w:rPr>
                <w:rFonts w:ascii="Arial" w:hAnsi="Arial" w:cs="Arial"/>
                <w:b/>
                <w:bCs/>
                <w:sz w:val="24"/>
                <w:szCs w:val="24"/>
              </w:rPr>
            </w:pPr>
          </w:p>
          <w:p w14:paraId="68CD690C" w14:textId="1EF0B25A" w:rsidR="005A6F94" w:rsidRPr="00E9450D" w:rsidRDefault="005A6F94" w:rsidP="00C92D13">
            <w:pPr>
              <w:pStyle w:val="Default"/>
              <w:numPr>
                <w:ilvl w:val="0"/>
                <w:numId w:val="9"/>
              </w:numPr>
              <w:spacing w:after="322" w:line="360" w:lineRule="auto"/>
              <w:ind w:left="360" w:hanging="360"/>
              <w:rPr>
                <w:rFonts w:ascii="Arial" w:hAnsi="Arial" w:cs="Arial"/>
              </w:rPr>
            </w:pPr>
            <w:r w:rsidRPr="00E9450D">
              <w:rPr>
                <w:rFonts w:ascii="Arial" w:hAnsi="Arial" w:cs="Arial"/>
              </w:rPr>
              <w:t xml:space="preserve">W związku z wymogiem „Przecinka i pielęgnacja zieleni, formowanie żywopłotów i krzewów oraz ich odchwaszczanie”, prosimy o informację, czy Zamawiający wymaga stosowania środków chwastobójczych? Po czyjej stronie jest zapewnienie takich środków? </w:t>
            </w:r>
          </w:p>
          <w:p w14:paraId="12F6E1D1" w14:textId="26F9B671" w:rsidR="003C41CA" w:rsidRPr="00E9450D" w:rsidRDefault="003C41CA" w:rsidP="00C84E8D">
            <w:pPr>
              <w:pStyle w:val="Default"/>
              <w:spacing w:after="322" w:line="360" w:lineRule="auto"/>
              <w:ind w:left="360"/>
              <w:rPr>
                <w:rFonts w:ascii="Arial" w:hAnsi="Arial" w:cs="Arial"/>
              </w:rPr>
            </w:pPr>
            <w:r w:rsidRPr="00E9450D">
              <w:rPr>
                <w:rFonts w:ascii="Arial" w:hAnsi="Arial" w:cs="Arial"/>
                <w:b/>
                <w:bCs/>
              </w:rPr>
              <w:t>Stanowisko (wyjaśnienie) Zamawiającego:</w:t>
            </w:r>
            <w:r w:rsidR="00696254" w:rsidRPr="00E9450D">
              <w:rPr>
                <w:rFonts w:ascii="Arial" w:hAnsi="Arial" w:cs="Arial"/>
                <w:b/>
                <w:bCs/>
              </w:rPr>
              <w:t xml:space="preserve"> </w:t>
            </w:r>
            <w:r w:rsidR="00696254" w:rsidRPr="00E9450D">
              <w:rPr>
                <w:rFonts w:ascii="Arial" w:hAnsi="Arial" w:cs="Arial"/>
                <w:b/>
                <w:bCs/>
                <w:color w:val="auto"/>
              </w:rPr>
              <w:t>Zamawiający wymaga stosowania środków chwastobójczych, zapewnienie po stronie Wykonawcy.</w:t>
            </w:r>
          </w:p>
          <w:p w14:paraId="2B43EE0B" w14:textId="0B9A8646" w:rsidR="005A6F94" w:rsidRPr="00E9450D" w:rsidRDefault="005A6F94" w:rsidP="00C92D13">
            <w:pPr>
              <w:pStyle w:val="Default"/>
              <w:numPr>
                <w:ilvl w:val="0"/>
                <w:numId w:val="9"/>
              </w:numPr>
              <w:spacing w:line="360" w:lineRule="auto"/>
              <w:ind w:left="360" w:hanging="360"/>
              <w:rPr>
                <w:rFonts w:ascii="Arial" w:hAnsi="Arial" w:cs="Arial"/>
              </w:rPr>
            </w:pPr>
            <w:r w:rsidRPr="00E9450D">
              <w:rPr>
                <w:rFonts w:ascii="Arial" w:hAnsi="Arial" w:cs="Arial"/>
              </w:rPr>
              <w:t xml:space="preserve">Kto zapewnia środki do myjni-dezynfektorów obuwia operacyjnego, Wykonawca czy Zamawiający? </w:t>
            </w:r>
          </w:p>
          <w:p w14:paraId="29669D95" w14:textId="1CD17086" w:rsidR="001853A8" w:rsidRPr="00E9450D" w:rsidRDefault="003C41CA" w:rsidP="001853A8">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C84E8D" w:rsidRPr="00E9450D">
              <w:rPr>
                <w:rFonts w:ascii="Arial" w:hAnsi="Arial" w:cs="Arial"/>
                <w:b/>
                <w:bCs/>
                <w:sz w:val="24"/>
                <w:szCs w:val="24"/>
              </w:rPr>
              <w:t xml:space="preserve"> </w:t>
            </w:r>
            <w:r w:rsidR="001853A8" w:rsidRPr="00E9450D">
              <w:rPr>
                <w:rFonts w:ascii="Arial" w:hAnsi="Arial" w:cs="Arial"/>
                <w:b/>
                <w:bCs/>
                <w:sz w:val="24"/>
                <w:szCs w:val="24"/>
              </w:rPr>
              <w:t>Środki do myjni-dezynfektorów obuwia operacyjnego są po stronie Zamawiającego.</w:t>
            </w:r>
          </w:p>
          <w:p w14:paraId="421DD324" w14:textId="77777777" w:rsidR="003C41CA" w:rsidRPr="00E9450D" w:rsidRDefault="003C41CA" w:rsidP="003C41CA">
            <w:pPr>
              <w:pStyle w:val="Default"/>
              <w:spacing w:line="360" w:lineRule="auto"/>
              <w:ind w:left="360"/>
              <w:rPr>
                <w:rFonts w:ascii="Arial" w:hAnsi="Arial" w:cs="Arial"/>
              </w:rPr>
            </w:pPr>
          </w:p>
          <w:p w14:paraId="48601D4E" w14:textId="77777777" w:rsidR="005A6F94" w:rsidRPr="00E9450D" w:rsidRDefault="005A6F94" w:rsidP="00B20E07">
            <w:pPr>
              <w:spacing w:before="60" w:after="60" w:line="276" w:lineRule="auto"/>
              <w:ind w:left="30" w:right="-72"/>
              <w:rPr>
                <w:rFonts w:ascii="Arial" w:hAnsi="Arial" w:cs="Arial"/>
                <w:b/>
                <w:bCs/>
                <w:sz w:val="24"/>
                <w:szCs w:val="24"/>
              </w:rPr>
            </w:pPr>
          </w:p>
        </w:tc>
      </w:tr>
      <w:tr w:rsidR="006121ED" w:rsidRPr="009003D1" w14:paraId="097100E1" w14:textId="77777777" w:rsidTr="006121ED">
        <w:tc>
          <w:tcPr>
            <w:tcW w:w="9248" w:type="dxa"/>
            <w:shd w:val="clear" w:color="auto" w:fill="auto"/>
          </w:tcPr>
          <w:p w14:paraId="42388CB1" w14:textId="01B13AAC" w:rsidR="003C41CA" w:rsidRPr="00E9450D" w:rsidRDefault="003C41CA" w:rsidP="003C41CA">
            <w:pPr>
              <w:spacing w:before="60" w:after="60" w:line="276" w:lineRule="auto"/>
              <w:ind w:left="30" w:right="-72"/>
              <w:rPr>
                <w:rFonts w:ascii="Arial" w:hAnsi="Arial" w:cs="Arial"/>
                <w:b/>
                <w:bCs/>
                <w:sz w:val="24"/>
                <w:szCs w:val="24"/>
              </w:rPr>
            </w:pPr>
            <w:r w:rsidRPr="00E9450D">
              <w:rPr>
                <w:rFonts w:ascii="Arial" w:hAnsi="Arial" w:cs="Arial"/>
                <w:b/>
                <w:bCs/>
                <w:sz w:val="24"/>
                <w:szCs w:val="24"/>
              </w:rPr>
              <w:lastRenderedPageBreak/>
              <w:t>Pytanie nr 7</w:t>
            </w:r>
          </w:p>
          <w:p w14:paraId="1FC28D2D" w14:textId="77777777" w:rsidR="003C41CA" w:rsidRPr="00E9450D" w:rsidRDefault="003C41CA" w:rsidP="006121ED">
            <w:pPr>
              <w:pStyle w:val="Standard"/>
              <w:jc w:val="both"/>
              <w:rPr>
                <w:rFonts w:ascii="Arial" w:hAnsi="Arial" w:cs="Arial"/>
                <w:b/>
                <w:bCs/>
                <w:u w:val="single"/>
              </w:rPr>
            </w:pPr>
          </w:p>
          <w:p w14:paraId="1C1A90FA" w14:textId="77777777" w:rsidR="003C41CA" w:rsidRPr="00E9450D" w:rsidRDefault="003C41CA" w:rsidP="006121ED">
            <w:pPr>
              <w:pStyle w:val="Standard"/>
              <w:jc w:val="both"/>
              <w:rPr>
                <w:rFonts w:ascii="Arial" w:hAnsi="Arial" w:cs="Arial"/>
                <w:b/>
                <w:bCs/>
                <w:u w:val="single"/>
              </w:rPr>
            </w:pPr>
          </w:p>
          <w:p w14:paraId="1CD62559" w14:textId="05AEC079" w:rsidR="006121ED" w:rsidRPr="00E9450D" w:rsidRDefault="006121ED" w:rsidP="006121ED">
            <w:pPr>
              <w:pStyle w:val="Standard"/>
              <w:jc w:val="both"/>
              <w:rPr>
                <w:rFonts w:ascii="Arial" w:hAnsi="Arial" w:cs="Arial"/>
                <w:b/>
                <w:bCs/>
                <w:u w:val="single"/>
              </w:rPr>
            </w:pPr>
            <w:r w:rsidRPr="00E9450D">
              <w:rPr>
                <w:rFonts w:ascii="Arial" w:hAnsi="Arial" w:cs="Arial"/>
                <w:b/>
                <w:bCs/>
                <w:u w:val="single"/>
              </w:rPr>
              <w:t>Pytania do przedmiotu zamówienia i umowy:</w:t>
            </w:r>
          </w:p>
          <w:p w14:paraId="5E6375B6" w14:textId="77777777" w:rsidR="006121ED" w:rsidRPr="00E9450D" w:rsidRDefault="006121ED" w:rsidP="006121ED">
            <w:pPr>
              <w:pStyle w:val="Standard"/>
              <w:jc w:val="both"/>
              <w:rPr>
                <w:rFonts w:ascii="Arial" w:hAnsi="Arial" w:cs="Arial"/>
              </w:rPr>
            </w:pPr>
          </w:p>
          <w:p w14:paraId="28A7B1AB" w14:textId="1AF1F801" w:rsidR="006121ED" w:rsidRPr="00E9450D" w:rsidRDefault="006121ED" w:rsidP="006121ED">
            <w:pPr>
              <w:pStyle w:val="Standard"/>
              <w:numPr>
                <w:ilvl w:val="0"/>
                <w:numId w:val="11"/>
              </w:numPr>
              <w:jc w:val="both"/>
              <w:rPr>
                <w:rFonts w:ascii="Arial" w:hAnsi="Arial" w:cs="Arial"/>
              </w:rPr>
            </w:pPr>
            <w:r w:rsidRPr="00E9450D">
              <w:rPr>
                <w:rFonts w:ascii="Arial" w:hAnsi="Arial" w:cs="Arial"/>
              </w:rPr>
              <w:t xml:space="preserve">Proszę o informację czy Zamawiający przygotowując zamówienie publiczne prowadzone w trybie przetargu nieograniczonego dotyczące postępowania nr </w:t>
            </w:r>
            <w:r w:rsidRPr="00E9450D">
              <w:rPr>
                <w:rFonts w:ascii="Arial" w:hAnsi="Arial" w:cs="Arial"/>
                <w:b/>
                <w:bCs/>
              </w:rPr>
              <w:t>SZP-271-22/24</w:t>
            </w:r>
            <w:r w:rsidRPr="00E9450D">
              <w:rPr>
                <w:rFonts w:ascii="Arial" w:hAnsi="Arial" w:cs="Arial"/>
              </w:rPr>
              <w:t xml:space="preserve"> dokonał analizy potrzeb i wymagań, o której mowa w art. 83 ust. 1,2 i 3 oraz czy Zamawiający przed wszczęciem postępowania przeprowadził wstępne konsultacje rynkowe, o których mowa w art. 84. Jeżeli Zamawiający podjął działania j/w zwracam się z prośbą o udostępnienie dokumentacji z przeprowadzonej analizy potrzeb oraz przeprowadzonych wstępnych konsultacji rynkowych. Jednocześnie proszę o podanie wartości szacunkowej wynagrodzenia Wykonawcy, zgodnie z art.28 ustawy z dnia 11 września 2019r. Prawo zamówień publicznych.</w:t>
            </w:r>
          </w:p>
          <w:p w14:paraId="2A52A017" w14:textId="437B4E25"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BC5CD0" w:rsidRPr="00E9450D">
              <w:rPr>
                <w:rFonts w:ascii="Arial" w:hAnsi="Arial" w:cs="Arial"/>
                <w:b/>
                <w:bCs/>
                <w:sz w:val="24"/>
                <w:szCs w:val="24"/>
              </w:rPr>
              <w:t xml:space="preserve"> Tak</w:t>
            </w:r>
            <w:r w:rsidR="00C84E8D" w:rsidRPr="00E9450D">
              <w:rPr>
                <w:rFonts w:ascii="Arial" w:hAnsi="Arial" w:cs="Arial"/>
                <w:b/>
                <w:bCs/>
                <w:sz w:val="24"/>
                <w:szCs w:val="24"/>
              </w:rPr>
              <w:t xml:space="preserve">, zamawiający dokonał analizy potrzeb i wymagań , która stanowi załącznik do niniejszego pisma. </w:t>
            </w:r>
          </w:p>
          <w:p w14:paraId="4FC3EC72" w14:textId="4A3D69A0" w:rsidR="00A75ACB" w:rsidRPr="00E9450D" w:rsidRDefault="00A75ACB" w:rsidP="00A75ACB">
            <w:pPr>
              <w:pStyle w:val="Standard"/>
              <w:ind w:left="754"/>
              <w:jc w:val="both"/>
              <w:rPr>
                <w:rFonts w:ascii="Arial" w:hAnsi="Arial" w:cs="Arial"/>
              </w:rPr>
            </w:pPr>
          </w:p>
          <w:p w14:paraId="310A039B" w14:textId="77777777" w:rsidR="00A06A5B" w:rsidRPr="00E9450D" w:rsidRDefault="00A06A5B" w:rsidP="00A75ACB">
            <w:pPr>
              <w:pStyle w:val="Standard"/>
              <w:ind w:left="754"/>
              <w:jc w:val="both"/>
              <w:rPr>
                <w:rFonts w:ascii="Arial" w:hAnsi="Arial" w:cs="Arial"/>
              </w:rPr>
            </w:pPr>
          </w:p>
          <w:p w14:paraId="4457ABD6" w14:textId="77777777" w:rsidR="006121ED" w:rsidRPr="00E9450D" w:rsidRDefault="006121ED" w:rsidP="006121ED">
            <w:pPr>
              <w:pStyle w:val="Standard"/>
              <w:jc w:val="both"/>
              <w:rPr>
                <w:rFonts w:ascii="Arial" w:hAnsi="Arial" w:cs="Arial"/>
              </w:rPr>
            </w:pPr>
          </w:p>
          <w:p w14:paraId="72680BDA" w14:textId="06BDADA9" w:rsidR="006121ED" w:rsidRPr="00E9450D" w:rsidRDefault="00A75ACB" w:rsidP="00A75ACB">
            <w:pPr>
              <w:pStyle w:val="Standard"/>
              <w:ind w:left="754"/>
              <w:jc w:val="both"/>
              <w:rPr>
                <w:rFonts w:ascii="Arial" w:hAnsi="Arial" w:cs="Arial"/>
              </w:rPr>
            </w:pPr>
            <w:r w:rsidRPr="00E9450D">
              <w:rPr>
                <w:rFonts w:ascii="Arial" w:hAnsi="Arial" w:cs="Arial"/>
              </w:rPr>
              <w:t xml:space="preserve">2. </w:t>
            </w:r>
            <w:r w:rsidR="006121ED" w:rsidRPr="00E9450D">
              <w:rPr>
                <w:rFonts w:ascii="Arial" w:hAnsi="Arial" w:cs="Arial"/>
              </w:rPr>
              <w:t>Czy Zamawiający przewiduje możliwość zatrudnienia przez Wykonawcę pracowników na umowę zlecenie? Prosimy o wyrażenie zgody na taką formę zatrudnienia w przypadku nagłych i niespodziewanych nieobecności pracownika zatrudnionego na umowę o pracę, wynikających z przyczyn losowych (m.in. zwolnienia lekarskie, porodu, urlopu na żądanie). Uzasadnienie: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poprzedzane jest spełnieniem szeregu wymagań m.in. wykonaniem i dostarczeniem badań z zakresu medycyny pracy, czy szkoleń BHP, co w sytuacjach nagłych jest nierealne</w:t>
            </w:r>
          </w:p>
          <w:p w14:paraId="1C9BA59B" w14:textId="77777777" w:rsidR="006121ED" w:rsidRPr="00E9450D" w:rsidRDefault="006121ED" w:rsidP="006121ED">
            <w:pPr>
              <w:pStyle w:val="Standard"/>
              <w:jc w:val="both"/>
              <w:rPr>
                <w:rFonts w:ascii="Arial" w:hAnsi="Arial" w:cs="Arial"/>
              </w:rPr>
            </w:pPr>
            <w:r w:rsidRPr="00E9450D">
              <w:rPr>
                <w:rFonts w:ascii="Arial" w:hAnsi="Arial" w:cs="Arial"/>
              </w:rPr>
              <w:t>i wymaga dodatkowego czasu. W związku z powyższym wnosimy jak na wstępie.</w:t>
            </w:r>
          </w:p>
          <w:p w14:paraId="35BBEBDC" w14:textId="59FE6331"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51ECE" w:rsidRPr="00E9450D">
              <w:rPr>
                <w:rFonts w:ascii="Arial" w:hAnsi="Arial" w:cs="Arial"/>
                <w:b/>
                <w:bCs/>
                <w:sz w:val="24"/>
                <w:szCs w:val="24"/>
              </w:rPr>
              <w:t xml:space="preserve"> Zamawiający nie wyraża zgody</w:t>
            </w:r>
            <w:r w:rsidR="00801B69" w:rsidRPr="00E9450D">
              <w:rPr>
                <w:rFonts w:ascii="Arial" w:hAnsi="Arial" w:cs="Arial"/>
                <w:b/>
                <w:bCs/>
                <w:sz w:val="24"/>
                <w:szCs w:val="24"/>
              </w:rPr>
              <w:t>.</w:t>
            </w:r>
          </w:p>
          <w:p w14:paraId="1A2CE515" w14:textId="77777777" w:rsidR="006121ED" w:rsidRPr="00E9450D" w:rsidRDefault="006121ED" w:rsidP="006121ED">
            <w:pPr>
              <w:pStyle w:val="Standard"/>
              <w:jc w:val="both"/>
              <w:rPr>
                <w:rFonts w:ascii="Arial" w:hAnsi="Arial" w:cs="Arial"/>
              </w:rPr>
            </w:pPr>
          </w:p>
          <w:p w14:paraId="475D0BD4" w14:textId="77777777" w:rsidR="006121ED" w:rsidRPr="00E9450D" w:rsidRDefault="006121ED" w:rsidP="006121ED">
            <w:pPr>
              <w:pStyle w:val="Standard"/>
              <w:jc w:val="both"/>
              <w:rPr>
                <w:rFonts w:ascii="Arial" w:eastAsia="Calibri" w:hAnsi="Arial" w:cs="Arial"/>
                <w:color w:val="000000"/>
                <w:lang w:bidi="ar-SA"/>
              </w:rPr>
            </w:pPr>
            <w:r w:rsidRPr="00E9450D">
              <w:rPr>
                <w:rFonts w:ascii="Arial" w:eastAsia="Calibri" w:hAnsi="Arial" w:cs="Arial"/>
                <w:color w:val="000000"/>
                <w:lang w:bidi="ar-SA"/>
              </w:rPr>
              <w:t xml:space="preserve"> </w:t>
            </w:r>
          </w:p>
          <w:p w14:paraId="579B9C81" w14:textId="4A16789B" w:rsidR="006121ED" w:rsidRPr="00E9450D" w:rsidRDefault="00A75ACB" w:rsidP="00A75ACB">
            <w:pPr>
              <w:pStyle w:val="Standard"/>
              <w:ind w:left="754"/>
              <w:jc w:val="both"/>
              <w:rPr>
                <w:rFonts w:ascii="Arial" w:hAnsi="Arial" w:cs="Arial"/>
              </w:rPr>
            </w:pPr>
            <w:r w:rsidRPr="00E9450D">
              <w:rPr>
                <w:rFonts w:ascii="Arial" w:hAnsi="Arial" w:cs="Arial"/>
              </w:rPr>
              <w:t xml:space="preserve">3. </w:t>
            </w:r>
            <w:r w:rsidR="006121ED" w:rsidRPr="00E9450D">
              <w:rPr>
                <w:rFonts w:ascii="Arial" w:hAnsi="Arial" w:cs="Arial"/>
              </w:rPr>
              <w:t>Prosimy o udzielenie informacji ile osób, ile etatów na chwilę obecną realizuje niniejsze zamówienie, oraz czy Zamawiający przewiduje przekazanie pracowników w trybie art. 23' Kodeksu pracy.</w:t>
            </w:r>
          </w:p>
          <w:p w14:paraId="5B1DA301" w14:textId="1B034F42" w:rsidR="00551ECE" w:rsidRPr="00E9450D" w:rsidRDefault="00551ECE" w:rsidP="00A75ACB">
            <w:pPr>
              <w:pStyle w:val="Standard"/>
              <w:ind w:left="754"/>
              <w:jc w:val="both"/>
              <w:rPr>
                <w:rFonts w:ascii="Arial" w:hAnsi="Arial" w:cs="Arial"/>
              </w:rPr>
            </w:pPr>
          </w:p>
          <w:p w14:paraId="2958599A" w14:textId="5CD477AB" w:rsidR="00551ECE" w:rsidRPr="00E9450D" w:rsidRDefault="00551ECE" w:rsidP="00551ECE">
            <w:pPr>
              <w:spacing w:after="40" w:line="276" w:lineRule="auto"/>
              <w:ind w:left="30" w:right="-72"/>
              <w:rPr>
                <w:rFonts w:ascii="Arial" w:hAnsi="Arial" w:cs="Arial"/>
                <w:b/>
                <w:bCs/>
                <w:sz w:val="24"/>
                <w:szCs w:val="24"/>
              </w:rPr>
            </w:pPr>
            <w:r w:rsidRPr="00E9450D">
              <w:rPr>
                <w:rFonts w:ascii="Arial" w:hAnsi="Arial" w:cs="Arial"/>
                <w:b/>
                <w:bCs/>
                <w:sz w:val="24"/>
                <w:szCs w:val="24"/>
              </w:rPr>
              <w:t xml:space="preserve">Stanowisko (wyjaśnienie) Zamawiającego: Zamawiający nie przewiduje </w:t>
            </w:r>
            <w:r w:rsidR="00801B69" w:rsidRPr="00E9450D">
              <w:rPr>
                <w:rFonts w:ascii="Arial" w:hAnsi="Arial" w:cs="Arial"/>
                <w:b/>
                <w:bCs/>
                <w:sz w:val="24"/>
                <w:szCs w:val="24"/>
              </w:rPr>
              <w:t>przekazania</w:t>
            </w:r>
            <w:r w:rsidRPr="00E9450D">
              <w:rPr>
                <w:rFonts w:ascii="Arial" w:hAnsi="Arial" w:cs="Arial"/>
                <w:b/>
                <w:bCs/>
                <w:sz w:val="24"/>
                <w:szCs w:val="24"/>
              </w:rPr>
              <w:t xml:space="preserve"> pracowników w trybie art. 23</w:t>
            </w:r>
            <w:r w:rsidR="00801B69" w:rsidRPr="00E9450D">
              <w:rPr>
                <w:rFonts w:ascii="Arial" w:hAnsi="Arial" w:cs="Arial"/>
                <w:b/>
                <w:bCs/>
                <w:sz w:val="24"/>
                <w:szCs w:val="24"/>
              </w:rPr>
              <w:t xml:space="preserve">’, </w:t>
            </w:r>
            <w:r w:rsidRPr="00E9450D">
              <w:rPr>
                <w:rFonts w:ascii="Arial" w:hAnsi="Arial" w:cs="Arial"/>
                <w:b/>
                <w:bCs/>
                <w:sz w:val="24"/>
                <w:szCs w:val="24"/>
              </w:rPr>
              <w:t xml:space="preserve"> a w przedmiocie zamówienia określił dla niniejszego postępowania ilość etatów.  W razie </w:t>
            </w:r>
            <w:r w:rsidR="00801B69" w:rsidRPr="00E9450D">
              <w:rPr>
                <w:rFonts w:ascii="Arial" w:hAnsi="Arial" w:cs="Arial"/>
                <w:b/>
                <w:bCs/>
                <w:sz w:val="24"/>
                <w:szCs w:val="24"/>
              </w:rPr>
              <w:t xml:space="preserve"> dalszego </w:t>
            </w:r>
            <w:r w:rsidRPr="00E9450D">
              <w:rPr>
                <w:rFonts w:ascii="Arial" w:hAnsi="Arial" w:cs="Arial"/>
                <w:b/>
                <w:bCs/>
                <w:sz w:val="24"/>
                <w:szCs w:val="24"/>
              </w:rPr>
              <w:t>oczekiwania na tą odpowiedź</w:t>
            </w:r>
            <w:r w:rsidR="00801B69" w:rsidRPr="00E9450D">
              <w:rPr>
                <w:rFonts w:ascii="Arial" w:hAnsi="Arial" w:cs="Arial"/>
                <w:b/>
                <w:bCs/>
                <w:sz w:val="24"/>
                <w:szCs w:val="24"/>
              </w:rPr>
              <w:t>,</w:t>
            </w:r>
            <w:r w:rsidRPr="00E9450D">
              <w:rPr>
                <w:rFonts w:ascii="Arial" w:hAnsi="Arial" w:cs="Arial"/>
                <w:b/>
                <w:bCs/>
                <w:sz w:val="24"/>
                <w:szCs w:val="24"/>
              </w:rPr>
              <w:t xml:space="preserve"> należy się zwrócić do zamawiającego o udostępnianie jej w trybie  informacji publicznej. </w:t>
            </w:r>
          </w:p>
          <w:p w14:paraId="69044E0C" w14:textId="77777777" w:rsidR="00551ECE" w:rsidRPr="00E9450D" w:rsidRDefault="00551ECE" w:rsidP="00A75ACB">
            <w:pPr>
              <w:pStyle w:val="Standard"/>
              <w:ind w:left="754"/>
              <w:jc w:val="both"/>
              <w:rPr>
                <w:rFonts w:ascii="Arial" w:hAnsi="Arial" w:cs="Arial"/>
              </w:rPr>
            </w:pPr>
          </w:p>
          <w:p w14:paraId="07CFEE90" w14:textId="77777777" w:rsidR="006121ED" w:rsidRPr="00E9450D" w:rsidRDefault="006121ED" w:rsidP="006121ED">
            <w:pPr>
              <w:pStyle w:val="Standard"/>
              <w:jc w:val="both"/>
              <w:rPr>
                <w:rFonts w:ascii="Arial" w:hAnsi="Arial" w:cs="Arial"/>
              </w:rPr>
            </w:pPr>
          </w:p>
          <w:p w14:paraId="43ADC53A" w14:textId="77777777" w:rsidR="006121ED" w:rsidRPr="00E9450D" w:rsidRDefault="006121ED" w:rsidP="006121ED">
            <w:pPr>
              <w:pStyle w:val="Standard"/>
              <w:jc w:val="both"/>
              <w:rPr>
                <w:rFonts w:ascii="Arial" w:hAnsi="Arial" w:cs="Arial"/>
              </w:rPr>
            </w:pPr>
          </w:p>
          <w:p w14:paraId="7C7426D8" w14:textId="39C1E584" w:rsidR="006121ED" w:rsidRPr="00E9450D" w:rsidRDefault="006121ED" w:rsidP="006121ED">
            <w:pPr>
              <w:pStyle w:val="Standard"/>
              <w:jc w:val="both"/>
              <w:rPr>
                <w:rFonts w:ascii="Arial" w:hAnsi="Arial" w:cs="Arial"/>
              </w:rPr>
            </w:pPr>
            <w:r w:rsidRPr="00E9450D">
              <w:rPr>
                <w:rFonts w:ascii="Arial" w:hAnsi="Arial" w:cs="Arial"/>
              </w:rPr>
              <w:t xml:space="preserve"> Prosimy o podanie rodzaju umów oraz na jaki okres zostały one zawarte, np. umowa o pracę na czas określony, umowa o pracę na czas nieokreślony, umowa zlecenia, umowa o dzieło itp.</w:t>
            </w:r>
          </w:p>
          <w:p w14:paraId="6C6801AB"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5E8ED989" w14:textId="6D14DB61" w:rsidR="00801B69" w:rsidRPr="00E9450D" w:rsidRDefault="00801B69" w:rsidP="006121ED">
            <w:pPr>
              <w:pStyle w:val="Standard"/>
              <w:jc w:val="both"/>
              <w:rPr>
                <w:rFonts w:ascii="Arial" w:hAnsi="Arial" w:cs="Arial"/>
              </w:rPr>
            </w:pPr>
          </w:p>
          <w:p w14:paraId="0F033870" w14:textId="77777777" w:rsidR="006121ED" w:rsidRPr="00E9450D" w:rsidRDefault="006121ED" w:rsidP="006121ED">
            <w:pPr>
              <w:pStyle w:val="Standard"/>
              <w:jc w:val="both"/>
              <w:rPr>
                <w:rFonts w:ascii="Arial" w:hAnsi="Arial" w:cs="Arial"/>
              </w:rPr>
            </w:pPr>
          </w:p>
          <w:p w14:paraId="0998DFDB" w14:textId="77777777" w:rsidR="006121ED" w:rsidRPr="00E9450D" w:rsidRDefault="006121ED" w:rsidP="006121ED">
            <w:pPr>
              <w:pStyle w:val="Standard"/>
              <w:jc w:val="both"/>
              <w:rPr>
                <w:rFonts w:ascii="Arial" w:hAnsi="Arial" w:cs="Arial"/>
              </w:rPr>
            </w:pPr>
            <w:r w:rsidRPr="00E9450D">
              <w:rPr>
                <w:rFonts w:ascii="Arial" w:hAnsi="Arial" w:cs="Arial"/>
              </w:rPr>
              <w:t>Czy wszystkie osoby podlegające przejęciu pracowały u Zamawiającego przy wykonywaniu przedmiotu niniejszego zamówienia?</w:t>
            </w:r>
          </w:p>
          <w:p w14:paraId="33C85A0E"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08988F5B" w14:textId="283398CA" w:rsidR="00801B69" w:rsidRPr="00E9450D" w:rsidRDefault="00801B69" w:rsidP="00801B69">
            <w:pPr>
              <w:pStyle w:val="Standard"/>
              <w:jc w:val="both"/>
              <w:rPr>
                <w:rFonts w:ascii="Arial" w:hAnsi="Arial" w:cs="Arial"/>
              </w:rPr>
            </w:pPr>
          </w:p>
          <w:p w14:paraId="48D08CC1" w14:textId="77777777" w:rsidR="006121ED" w:rsidRPr="00E9450D" w:rsidRDefault="006121ED" w:rsidP="006121ED">
            <w:pPr>
              <w:pStyle w:val="Standard"/>
              <w:jc w:val="both"/>
              <w:rPr>
                <w:rFonts w:ascii="Arial" w:hAnsi="Arial" w:cs="Arial"/>
              </w:rPr>
            </w:pPr>
          </w:p>
          <w:p w14:paraId="03B4AACC" w14:textId="77777777" w:rsidR="006121ED" w:rsidRPr="00E9450D" w:rsidRDefault="006121ED" w:rsidP="006121ED">
            <w:pPr>
              <w:pStyle w:val="Standard"/>
              <w:jc w:val="both"/>
              <w:rPr>
                <w:rFonts w:ascii="Arial" w:hAnsi="Arial" w:cs="Arial"/>
              </w:rPr>
            </w:pPr>
            <w:r w:rsidRPr="00E9450D">
              <w:rPr>
                <w:rFonts w:ascii="Arial" w:hAnsi="Arial" w:cs="Arial"/>
              </w:rPr>
              <w:t>Prosimy o podanie informacji dotyczących stażu pracy poszczególnych pracowników i ich ewentualnych dodatkowych uprawnień?</w:t>
            </w:r>
          </w:p>
          <w:p w14:paraId="6E2B89E2"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5FC0402B" w14:textId="17558483" w:rsidR="00801B69" w:rsidRPr="00E9450D" w:rsidRDefault="00801B69" w:rsidP="00801B69">
            <w:pPr>
              <w:pStyle w:val="Standard"/>
              <w:jc w:val="both"/>
              <w:rPr>
                <w:rFonts w:ascii="Arial" w:hAnsi="Arial" w:cs="Arial"/>
              </w:rPr>
            </w:pPr>
          </w:p>
          <w:p w14:paraId="4509100D" w14:textId="77777777" w:rsidR="006121ED" w:rsidRPr="00E9450D" w:rsidRDefault="006121ED" w:rsidP="006121ED">
            <w:pPr>
              <w:pStyle w:val="Standard"/>
              <w:jc w:val="both"/>
              <w:rPr>
                <w:rFonts w:ascii="Arial" w:hAnsi="Arial" w:cs="Arial"/>
              </w:rPr>
            </w:pPr>
          </w:p>
          <w:p w14:paraId="07B9A88E" w14:textId="6D6A8E9B" w:rsidR="006121ED" w:rsidRPr="00E9450D" w:rsidRDefault="006121ED" w:rsidP="006121ED">
            <w:pPr>
              <w:pStyle w:val="Standard"/>
              <w:jc w:val="both"/>
              <w:rPr>
                <w:rFonts w:ascii="Arial" w:hAnsi="Arial" w:cs="Arial"/>
              </w:rPr>
            </w:pPr>
            <w:r w:rsidRPr="00E9450D">
              <w:rPr>
                <w:rFonts w:ascii="Arial" w:hAnsi="Arial" w:cs="Arial"/>
              </w:rPr>
              <w:t xml:space="preserve">Czy osoby realizujące przedmiot niniejszej umowy są objęte Układem Zbiorowym Pracy? Prosimy o przesłanie aktów wewnętrznych dot. przejmowanych pracowników tj. np. </w:t>
            </w:r>
            <w:r w:rsidRPr="00E9450D">
              <w:rPr>
                <w:rFonts w:ascii="Arial" w:hAnsi="Arial" w:cs="Arial"/>
                <w:u w:val="single"/>
              </w:rPr>
              <w:t>Układu Zbiorowego Pracy</w:t>
            </w:r>
            <w:r w:rsidRPr="00E9450D">
              <w:rPr>
                <w:rFonts w:ascii="Arial" w:hAnsi="Arial" w:cs="Arial"/>
              </w:rPr>
              <w:t xml:space="preserve"> czy też Regulaminu Pracy, </w:t>
            </w:r>
            <w:r w:rsidRPr="00E9450D">
              <w:rPr>
                <w:rFonts w:ascii="Arial" w:hAnsi="Arial" w:cs="Arial"/>
                <w:u w:val="single"/>
              </w:rPr>
              <w:t>Regulaminu Wynagrodzenia</w:t>
            </w:r>
            <w:r w:rsidRPr="00E9450D">
              <w:rPr>
                <w:rFonts w:ascii="Arial" w:hAnsi="Arial" w:cs="Arial"/>
              </w:rPr>
              <w:t>, Regulaminu Premiowania oraz innych.</w:t>
            </w:r>
          </w:p>
          <w:p w14:paraId="54AEEF3D"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5A0989EE" w14:textId="561CE42E" w:rsidR="00801B69" w:rsidRPr="00E9450D" w:rsidRDefault="00801B69" w:rsidP="00801B69">
            <w:pPr>
              <w:pStyle w:val="Standard"/>
              <w:jc w:val="both"/>
              <w:rPr>
                <w:rFonts w:ascii="Arial" w:hAnsi="Arial" w:cs="Arial"/>
              </w:rPr>
            </w:pPr>
          </w:p>
          <w:p w14:paraId="2BEDBA1C" w14:textId="77777777" w:rsidR="00801B69" w:rsidRPr="00E9450D" w:rsidRDefault="00801B69" w:rsidP="006121ED">
            <w:pPr>
              <w:pStyle w:val="Standard"/>
              <w:jc w:val="both"/>
              <w:rPr>
                <w:rFonts w:ascii="Arial" w:hAnsi="Arial" w:cs="Arial"/>
              </w:rPr>
            </w:pPr>
          </w:p>
          <w:p w14:paraId="7883FD4A" w14:textId="77777777" w:rsidR="006121ED" w:rsidRPr="00E9450D" w:rsidRDefault="006121ED" w:rsidP="006121ED">
            <w:pPr>
              <w:pStyle w:val="Standard"/>
              <w:jc w:val="both"/>
              <w:rPr>
                <w:rFonts w:ascii="Arial" w:hAnsi="Arial" w:cs="Arial"/>
              </w:rPr>
            </w:pPr>
          </w:p>
          <w:p w14:paraId="7A98F870" w14:textId="3AFD4D6C" w:rsidR="006121ED" w:rsidRPr="00E9450D" w:rsidRDefault="006121ED" w:rsidP="006121ED">
            <w:pPr>
              <w:pStyle w:val="Standard"/>
              <w:jc w:val="both"/>
              <w:rPr>
                <w:rFonts w:ascii="Arial" w:hAnsi="Arial" w:cs="Arial"/>
              </w:rPr>
            </w:pPr>
            <w:r w:rsidRPr="00E9450D">
              <w:rPr>
                <w:rFonts w:ascii="Arial" w:hAnsi="Arial" w:cs="Arial"/>
              </w:rPr>
              <w:t>Czy są oni objęci jakimikolwiek gwarancjami w zakresie ich zatrudniania lub wynagradzania, które mogą uniemożliwić modyfikację ich stosunków pracy? Czy pracownikom wypowiedziano warunki umowy w części dotyczącej wynagrodzeń? Jeżeli tak, to które składniki wynagrodzeń zostały zmienione?</w:t>
            </w:r>
          </w:p>
          <w:p w14:paraId="34C9AE31"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0864B352" w14:textId="382C56C8" w:rsidR="00801B69" w:rsidRPr="00E9450D" w:rsidRDefault="00801B69" w:rsidP="00801B69">
            <w:pPr>
              <w:pStyle w:val="Standard"/>
              <w:jc w:val="both"/>
              <w:rPr>
                <w:rFonts w:ascii="Arial" w:hAnsi="Arial" w:cs="Arial"/>
              </w:rPr>
            </w:pPr>
          </w:p>
          <w:p w14:paraId="228FF989" w14:textId="77777777" w:rsidR="00801B69" w:rsidRPr="00E9450D" w:rsidRDefault="00801B69" w:rsidP="006121ED">
            <w:pPr>
              <w:pStyle w:val="Standard"/>
              <w:jc w:val="both"/>
              <w:rPr>
                <w:rFonts w:ascii="Arial" w:hAnsi="Arial" w:cs="Arial"/>
              </w:rPr>
            </w:pPr>
          </w:p>
          <w:p w14:paraId="597FEAEE" w14:textId="77777777" w:rsidR="006121ED" w:rsidRPr="00E9450D" w:rsidRDefault="006121ED" w:rsidP="006121ED">
            <w:pPr>
              <w:pStyle w:val="Standard"/>
              <w:jc w:val="both"/>
              <w:rPr>
                <w:rFonts w:ascii="Arial" w:hAnsi="Arial" w:cs="Arial"/>
              </w:rPr>
            </w:pPr>
          </w:p>
          <w:p w14:paraId="1B648B3F" w14:textId="77777777" w:rsidR="006121ED" w:rsidRPr="00E9450D" w:rsidRDefault="006121ED" w:rsidP="006121ED">
            <w:pPr>
              <w:pStyle w:val="Standard"/>
              <w:jc w:val="both"/>
              <w:rPr>
                <w:rFonts w:ascii="Arial" w:hAnsi="Arial" w:cs="Arial"/>
              </w:rPr>
            </w:pPr>
            <w:r w:rsidRPr="00E9450D">
              <w:rPr>
                <w:rFonts w:ascii="Arial" w:hAnsi="Arial" w:cs="Arial"/>
              </w:rPr>
              <w:t>Czy są jakiekolwiek zaległości wobec  osób realizujących przedmiot niniejszego zamówienia? Jeżeli tak, to prosimy o podanie:</w:t>
            </w:r>
          </w:p>
          <w:p w14:paraId="7B3EC11B" w14:textId="77777777" w:rsidR="006121ED" w:rsidRPr="00E9450D" w:rsidRDefault="006121ED" w:rsidP="006121ED">
            <w:pPr>
              <w:pStyle w:val="Standard"/>
              <w:numPr>
                <w:ilvl w:val="1"/>
                <w:numId w:val="12"/>
              </w:numPr>
              <w:spacing w:before="100" w:after="100"/>
              <w:ind w:left="2148" w:hanging="360"/>
              <w:jc w:val="both"/>
              <w:rPr>
                <w:rFonts w:ascii="Arial" w:hAnsi="Arial" w:cs="Arial"/>
                <w:u w:val="single"/>
              </w:rPr>
            </w:pPr>
            <w:r w:rsidRPr="00E9450D">
              <w:rPr>
                <w:rFonts w:ascii="Arial" w:hAnsi="Arial" w:cs="Arial"/>
                <w:u w:val="single"/>
              </w:rPr>
              <w:t>z jakiego tytułu,</w:t>
            </w:r>
          </w:p>
          <w:p w14:paraId="3183251E" w14:textId="77777777" w:rsidR="006121ED" w:rsidRPr="00E9450D" w:rsidRDefault="006121ED" w:rsidP="006121ED">
            <w:pPr>
              <w:pStyle w:val="Standard"/>
              <w:numPr>
                <w:ilvl w:val="1"/>
                <w:numId w:val="12"/>
              </w:numPr>
              <w:spacing w:before="100" w:after="100"/>
              <w:ind w:left="2148" w:hanging="360"/>
              <w:jc w:val="both"/>
              <w:rPr>
                <w:rFonts w:ascii="Arial" w:hAnsi="Arial" w:cs="Arial"/>
              </w:rPr>
            </w:pPr>
            <w:r w:rsidRPr="00E9450D">
              <w:rPr>
                <w:rFonts w:ascii="Arial" w:hAnsi="Arial" w:cs="Arial"/>
                <w:u w:val="single"/>
              </w:rPr>
              <w:t>w stosunku do których osób (wymienić stanowiskowo) i jaki stosunek łączy te osoby z dotychczasowym Wykonawcą usługi,</w:t>
            </w:r>
          </w:p>
          <w:p w14:paraId="0F33B091" w14:textId="77777777" w:rsidR="006121ED" w:rsidRPr="00E9450D" w:rsidRDefault="006121ED" w:rsidP="006121ED">
            <w:pPr>
              <w:pStyle w:val="Standard"/>
              <w:numPr>
                <w:ilvl w:val="1"/>
                <w:numId w:val="12"/>
              </w:numPr>
              <w:spacing w:before="100" w:after="100"/>
              <w:ind w:left="2148" w:hanging="360"/>
              <w:jc w:val="both"/>
              <w:rPr>
                <w:rFonts w:ascii="Arial" w:hAnsi="Arial" w:cs="Arial"/>
              </w:rPr>
            </w:pPr>
            <w:r w:rsidRPr="00E9450D">
              <w:rPr>
                <w:rFonts w:ascii="Arial" w:hAnsi="Arial" w:cs="Arial"/>
                <w:u w:val="single"/>
              </w:rPr>
              <w:t>w jakiej wysokości (z rozbiciem na poszczególne stanowiska)</w:t>
            </w:r>
            <w:r w:rsidRPr="00E9450D">
              <w:rPr>
                <w:rFonts w:ascii="Arial" w:hAnsi="Arial" w:cs="Arial"/>
              </w:rPr>
              <w:t xml:space="preserve"> i </w:t>
            </w:r>
            <w:r w:rsidRPr="00E9450D">
              <w:rPr>
                <w:rFonts w:ascii="Arial" w:hAnsi="Arial" w:cs="Arial"/>
                <w:u w:val="single"/>
              </w:rPr>
              <w:t>za jaki okres</w:t>
            </w:r>
          </w:p>
          <w:p w14:paraId="4D0954C9" w14:textId="77777777" w:rsidR="006121ED" w:rsidRPr="00E9450D" w:rsidRDefault="006121ED" w:rsidP="006121ED">
            <w:pPr>
              <w:pStyle w:val="Standard"/>
              <w:jc w:val="both"/>
              <w:rPr>
                <w:rFonts w:ascii="Arial" w:hAnsi="Arial" w:cs="Arial"/>
              </w:rPr>
            </w:pPr>
            <w:r w:rsidRPr="00E9450D">
              <w:rPr>
                <w:rFonts w:ascii="Arial" w:hAnsi="Arial" w:cs="Arial"/>
              </w:rPr>
              <w:t>(w szczególności: niewypłacone, zaległości w opłacaniu składek na ZUS, należności z tytułu nadgodzin, pracy w dni wolne, dyżurów, itp.)?</w:t>
            </w:r>
          </w:p>
          <w:p w14:paraId="33EF9E32" w14:textId="77777777"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264966DC" w14:textId="0A94BCF5" w:rsidR="00801B69" w:rsidRPr="00E9450D" w:rsidRDefault="00801B69" w:rsidP="00801B69">
            <w:pPr>
              <w:pStyle w:val="Standard"/>
              <w:jc w:val="both"/>
              <w:rPr>
                <w:rFonts w:ascii="Arial" w:hAnsi="Arial" w:cs="Arial"/>
              </w:rPr>
            </w:pPr>
          </w:p>
          <w:p w14:paraId="7A068001" w14:textId="77777777" w:rsidR="006121ED" w:rsidRPr="00E9450D" w:rsidRDefault="006121ED" w:rsidP="006121ED">
            <w:pPr>
              <w:pStyle w:val="Standard"/>
              <w:jc w:val="both"/>
              <w:rPr>
                <w:rFonts w:ascii="Arial" w:hAnsi="Arial" w:cs="Arial"/>
              </w:rPr>
            </w:pPr>
          </w:p>
          <w:p w14:paraId="66699029" w14:textId="77777777" w:rsidR="006121ED" w:rsidRPr="00E9450D" w:rsidRDefault="006121ED" w:rsidP="006121ED">
            <w:pPr>
              <w:pStyle w:val="Standard"/>
              <w:jc w:val="both"/>
              <w:rPr>
                <w:rFonts w:ascii="Arial" w:hAnsi="Arial" w:cs="Arial"/>
              </w:rPr>
            </w:pPr>
          </w:p>
          <w:p w14:paraId="7ACC6103" w14:textId="77777777" w:rsidR="006121ED" w:rsidRPr="00E9450D" w:rsidRDefault="006121ED" w:rsidP="006121ED">
            <w:pPr>
              <w:pStyle w:val="Standard"/>
              <w:jc w:val="both"/>
              <w:rPr>
                <w:rFonts w:ascii="Arial" w:hAnsi="Arial" w:cs="Arial"/>
              </w:rPr>
            </w:pPr>
            <w:r w:rsidRPr="00E9450D">
              <w:rPr>
                <w:rFonts w:ascii="Arial" w:hAnsi="Arial" w:cs="Arial"/>
              </w:rPr>
              <w:lastRenderedPageBreak/>
              <w:t xml:space="preserve">Czy </w:t>
            </w:r>
            <w:r w:rsidRPr="00E9450D">
              <w:rPr>
                <w:rFonts w:ascii="Arial" w:hAnsi="Arial" w:cs="Arial"/>
                <w:u w:val="single"/>
              </w:rPr>
              <w:t>wszyscy</w:t>
            </w:r>
            <w:r w:rsidRPr="00E9450D">
              <w:rPr>
                <w:rFonts w:ascii="Arial" w:hAnsi="Arial" w:cs="Arial"/>
              </w:rPr>
              <w:t xml:space="preserve"> pracownicy obsługujący przedmiot niniejszego zamówienia wykonują aktualnie pracę, czy korzystają z urlopów wypoczynkowych,przebywają na zwolnieniu lekarskim,urlopie macierzyńskim(w tym urlopie ojcowskim, tacierzyńskim), urlopie wychowawczym lub bezpłatnym? Czy wśród nich występują osoby przebywające na długotrwałych zwolnieniach lekarskich (powyżej 30 dni)? Prosimy o podanie ich liczby z podziałem na stanowisko, powód  nieobecności w pracy, do kiedy trwa lub będzie trwała  nieobecność? Prosimy o przedstawienie wykazu wykorzystania urlopów za bieżący rok oraz urlopów zaległych z podziałem na poszczególnych pracowników z uwzględnieniem dodatkowych urlopów przysługujących pracownikom w związku z orzeczeniem o niepełnosprawności </w:t>
            </w:r>
            <w:r w:rsidRPr="00E9450D">
              <w:rPr>
                <w:rFonts w:ascii="Arial" w:hAnsi="Arial" w:cs="Arial"/>
              </w:rPr>
              <w:br/>
              <w:t>wg n/w tabeli:</w:t>
            </w:r>
          </w:p>
          <w:p w14:paraId="0DB2B46B" w14:textId="77777777" w:rsidR="006121ED" w:rsidRPr="00E9450D" w:rsidRDefault="006121ED" w:rsidP="006121ED">
            <w:pPr>
              <w:pStyle w:val="Standard"/>
              <w:jc w:val="both"/>
              <w:rPr>
                <w:rFonts w:ascii="Arial" w:hAnsi="Arial" w:cs="Arial"/>
              </w:rPr>
            </w:pPr>
          </w:p>
          <w:tbl>
            <w:tblPr>
              <w:tblW w:w="8955" w:type="dxa"/>
              <w:tblInd w:w="1266" w:type="dxa"/>
              <w:tblLayout w:type="fixed"/>
              <w:tblCellMar>
                <w:left w:w="10" w:type="dxa"/>
                <w:right w:w="10" w:type="dxa"/>
              </w:tblCellMar>
              <w:tblLook w:val="04A0" w:firstRow="1" w:lastRow="0" w:firstColumn="1" w:lastColumn="0" w:noHBand="0" w:noVBand="1"/>
            </w:tblPr>
            <w:tblGrid>
              <w:gridCol w:w="580"/>
              <w:gridCol w:w="2161"/>
              <w:gridCol w:w="1230"/>
              <w:gridCol w:w="1560"/>
              <w:gridCol w:w="1277"/>
              <w:gridCol w:w="2147"/>
            </w:tblGrid>
            <w:tr w:rsidR="006121ED" w:rsidRPr="00E9450D" w14:paraId="5A76AB0A" w14:textId="77777777" w:rsidTr="006121ED">
              <w:tc>
                <w:tcPr>
                  <w:tcW w:w="58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BC017F5" w14:textId="77777777" w:rsidR="006121ED" w:rsidRPr="00E9450D" w:rsidRDefault="006121ED" w:rsidP="006121ED">
                  <w:pPr>
                    <w:pStyle w:val="Standard"/>
                    <w:jc w:val="both"/>
                    <w:rPr>
                      <w:rFonts w:ascii="Arial" w:hAnsi="Arial" w:cs="Arial"/>
                    </w:rPr>
                  </w:pPr>
                  <w:r w:rsidRPr="00E9450D">
                    <w:rPr>
                      <w:rFonts w:ascii="Arial" w:hAnsi="Arial" w:cs="Arial"/>
                    </w:rPr>
                    <w:t>Lp.</w:t>
                  </w:r>
                </w:p>
              </w:tc>
              <w:tc>
                <w:tcPr>
                  <w:tcW w:w="216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363D67D" w14:textId="77777777" w:rsidR="006121ED" w:rsidRPr="00E9450D" w:rsidRDefault="006121ED" w:rsidP="006121ED">
                  <w:pPr>
                    <w:pStyle w:val="Standard"/>
                    <w:jc w:val="center"/>
                    <w:rPr>
                      <w:rFonts w:ascii="Arial" w:hAnsi="Arial" w:cs="Arial"/>
                    </w:rPr>
                  </w:pPr>
                  <w:r w:rsidRPr="00E9450D">
                    <w:rPr>
                      <w:rFonts w:ascii="Arial" w:hAnsi="Arial" w:cs="Arial"/>
                    </w:rPr>
                    <w:t>Wymiar urlopu na rok bieżący (godziny)</w:t>
                  </w:r>
                </w:p>
              </w:tc>
              <w:tc>
                <w:tcPr>
                  <w:tcW w:w="122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8285400" w14:textId="77777777" w:rsidR="006121ED" w:rsidRPr="00E9450D" w:rsidRDefault="006121ED" w:rsidP="006121ED">
                  <w:pPr>
                    <w:pStyle w:val="Standard"/>
                    <w:jc w:val="both"/>
                    <w:rPr>
                      <w:rFonts w:ascii="Arial" w:hAnsi="Arial" w:cs="Arial"/>
                    </w:rPr>
                  </w:pPr>
                  <w:r w:rsidRPr="00E9450D">
                    <w:rPr>
                      <w:rFonts w:ascii="Arial" w:hAnsi="Arial" w:cs="Arial"/>
                    </w:rPr>
                    <w:t>Dodatkowy urlop (godziny)</w:t>
                  </w:r>
                </w:p>
              </w:tc>
              <w:tc>
                <w:tcPr>
                  <w:tcW w:w="155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E2B4EA1" w14:textId="77777777" w:rsidR="006121ED" w:rsidRPr="00E9450D" w:rsidRDefault="006121ED" w:rsidP="006121ED">
                  <w:pPr>
                    <w:pStyle w:val="Standard"/>
                    <w:jc w:val="both"/>
                    <w:rPr>
                      <w:rFonts w:ascii="Arial" w:hAnsi="Arial" w:cs="Arial"/>
                    </w:rPr>
                  </w:pPr>
                  <w:r w:rsidRPr="00E9450D">
                    <w:rPr>
                      <w:rFonts w:ascii="Arial" w:hAnsi="Arial" w:cs="Arial"/>
                    </w:rPr>
                    <w:t>Zaległy urlop</w:t>
                  </w:r>
                </w:p>
                <w:p w14:paraId="3E744D08" w14:textId="77777777" w:rsidR="006121ED" w:rsidRPr="00E9450D" w:rsidRDefault="006121ED" w:rsidP="006121ED">
                  <w:pPr>
                    <w:pStyle w:val="Standard"/>
                    <w:jc w:val="both"/>
                    <w:rPr>
                      <w:rFonts w:ascii="Arial" w:hAnsi="Arial" w:cs="Arial"/>
                    </w:rPr>
                  </w:pPr>
                  <w:r w:rsidRPr="00E9450D">
                    <w:rPr>
                      <w:rFonts w:ascii="Arial" w:hAnsi="Arial" w:cs="Arial"/>
                    </w:rPr>
                    <w:t>z poprzednich lat (godziny)</w:t>
                  </w:r>
                </w:p>
              </w:tc>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EBBFDE2" w14:textId="77777777" w:rsidR="006121ED" w:rsidRPr="00E9450D" w:rsidRDefault="006121ED" w:rsidP="006121ED">
                  <w:pPr>
                    <w:pStyle w:val="Standard"/>
                    <w:jc w:val="both"/>
                    <w:rPr>
                      <w:rFonts w:ascii="Arial" w:hAnsi="Arial" w:cs="Arial"/>
                    </w:rPr>
                  </w:pPr>
                  <w:r w:rsidRPr="00E9450D">
                    <w:rPr>
                      <w:rFonts w:ascii="Arial" w:hAnsi="Arial" w:cs="Arial"/>
                    </w:rPr>
                    <w:t>Wykorzystany urlop w roku bieżącym r. (godziny)</w:t>
                  </w:r>
                </w:p>
              </w:tc>
              <w:tc>
                <w:tcPr>
                  <w:tcW w:w="21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76FA3" w14:textId="77777777" w:rsidR="006121ED" w:rsidRPr="00E9450D" w:rsidRDefault="006121ED" w:rsidP="006121ED">
                  <w:pPr>
                    <w:pStyle w:val="Standard"/>
                    <w:jc w:val="both"/>
                    <w:rPr>
                      <w:rFonts w:ascii="Arial" w:hAnsi="Arial" w:cs="Arial"/>
                    </w:rPr>
                  </w:pPr>
                  <w:r w:rsidRPr="00E9450D">
                    <w:rPr>
                      <w:rFonts w:ascii="Arial" w:hAnsi="Arial" w:cs="Arial"/>
                    </w:rPr>
                    <w:t>Pozostały urlop do wykorzystania na dzień ……………</w:t>
                  </w:r>
                </w:p>
                <w:p w14:paraId="0152A453" w14:textId="77777777" w:rsidR="006121ED" w:rsidRPr="00E9450D" w:rsidRDefault="006121ED" w:rsidP="006121ED">
                  <w:pPr>
                    <w:pStyle w:val="Standard"/>
                    <w:jc w:val="both"/>
                    <w:rPr>
                      <w:rFonts w:ascii="Arial" w:hAnsi="Arial" w:cs="Arial"/>
                    </w:rPr>
                  </w:pPr>
                </w:p>
              </w:tc>
            </w:tr>
          </w:tbl>
          <w:p w14:paraId="158C82E4" w14:textId="77777777" w:rsidR="006121ED" w:rsidRPr="00E9450D" w:rsidRDefault="006121ED" w:rsidP="006121ED">
            <w:pPr>
              <w:pStyle w:val="Standard"/>
              <w:jc w:val="both"/>
              <w:rPr>
                <w:rFonts w:ascii="Arial" w:hAnsi="Arial" w:cs="Arial"/>
              </w:rPr>
            </w:pPr>
          </w:p>
          <w:p w14:paraId="4A86251E" w14:textId="77777777" w:rsidR="006121ED" w:rsidRPr="00E9450D" w:rsidRDefault="006121ED" w:rsidP="006121ED">
            <w:pPr>
              <w:pStyle w:val="Standard"/>
              <w:ind w:hanging="397"/>
              <w:jc w:val="both"/>
              <w:rPr>
                <w:rFonts w:ascii="Arial" w:hAnsi="Arial" w:cs="Arial"/>
              </w:rPr>
            </w:pPr>
          </w:p>
          <w:p w14:paraId="174AC3E5" w14:textId="77777777" w:rsidR="006121ED" w:rsidRPr="00E9450D" w:rsidRDefault="006121ED" w:rsidP="006121ED">
            <w:pPr>
              <w:pStyle w:val="Standard"/>
              <w:ind w:left="737" w:hanging="340"/>
              <w:jc w:val="both"/>
              <w:rPr>
                <w:rFonts w:ascii="Arial" w:hAnsi="Arial" w:cs="Arial"/>
              </w:rPr>
            </w:pPr>
            <w:r w:rsidRPr="00E9450D">
              <w:rPr>
                <w:rFonts w:ascii="Arial" w:hAnsi="Arial" w:cs="Arial"/>
              </w:rPr>
              <w:t>Czy wśród tych pracowników są osoby niepełnosprawne? Jeżeli tak, to prosimy o podanie liczby osób niepełnosprawnych, stopnia niepełnosprawności oraz rodzaju schorzenia.</w:t>
            </w:r>
          </w:p>
          <w:p w14:paraId="68FBBD24" w14:textId="2897AD9A" w:rsidR="00801B69" w:rsidRPr="00E9450D" w:rsidRDefault="00801B69" w:rsidP="00801B69">
            <w:pPr>
              <w:pStyle w:val="Standard"/>
              <w:jc w:val="both"/>
              <w:rPr>
                <w:rFonts w:ascii="Arial" w:hAnsi="Arial" w:cs="Arial"/>
              </w:rPr>
            </w:pPr>
            <w:r w:rsidRPr="00E9450D">
              <w:rPr>
                <w:rFonts w:ascii="Arial" w:hAnsi="Arial" w:cs="Arial"/>
                <w:b/>
                <w:bCs/>
              </w:rPr>
              <w:t>Stanowisko (wyjaśnienie) Zamawiającego: nie dotyczy postępowania .</w:t>
            </w:r>
          </w:p>
          <w:p w14:paraId="2A49F36C" w14:textId="77777777" w:rsidR="006121ED" w:rsidRPr="00E9450D" w:rsidRDefault="006121ED" w:rsidP="006121ED">
            <w:pPr>
              <w:pStyle w:val="Standard"/>
              <w:ind w:left="737" w:hanging="340"/>
              <w:jc w:val="both"/>
              <w:rPr>
                <w:rFonts w:ascii="Arial" w:hAnsi="Arial" w:cs="Arial"/>
              </w:rPr>
            </w:pPr>
          </w:p>
          <w:p w14:paraId="720C37CB" w14:textId="136A3780" w:rsidR="006121ED" w:rsidRPr="00E9450D" w:rsidRDefault="006121ED" w:rsidP="006121ED">
            <w:pPr>
              <w:pStyle w:val="Standard"/>
              <w:ind w:left="737" w:hanging="340"/>
              <w:jc w:val="both"/>
              <w:rPr>
                <w:rFonts w:ascii="Arial" w:hAnsi="Arial" w:cs="Arial"/>
              </w:rPr>
            </w:pPr>
            <w:r w:rsidRPr="00E9450D">
              <w:rPr>
                <w:rFonts w:ascii="Arial" w:hAnsi="Arial" w:cs="Arial"/>
              </w:rPr>
              <w:t xml:space="preserve">Czy w grupie ww. pracowników znajdują się pracownicy szczególnie chronieni? Jeżeli tak to prosimy o podanie ich stanowisk oraz jakiego rodzaju przysługuje im ochrona. Czy pracownicy wykonujący przedmiot niniejszego zamówienia są lub będą </w:t>
            </w:r>
            <w:r w:rsidRPr="00E9450D">
              <w:rPr>
                <w:rFonts w:ascii="Arial" w:hAnsi="Arial" w:cs="Arial"/>
                <w:u w:val="single"/>
              </w:rPr>
              <w:t>w okresie wykonywania zamówienia</w:t>
            </w:r>
            <w:r w:rsidRPr="00E9450D">
              <w:rPr>
                <w:rFonts w:ascii="Arial" w:hAnsi="Arial" w:cs="Arial"/>
              </w:rPr>
              <w:t xml:space="preserve"> objęci ochroną w rozumieniu art. 39 Kodeksu pracy (ochrona pracowników w wieku przedemerytalnym)? Jeżeli tak to prosimy o podanie liczby tych osób, ich wieku oraz stażu pracy. Prosimy również o podanie ilości osób za poszczególne lata oraz wysokości przysługujących im odpraw.</w:t>
            </w:r>
          </w:p>
          <w:p w14:paraId="64C56220" w14:textId="3AB4BDDA"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51ECE" w:rsidRPr="00E9450D">
              <w:rPr>
                <w:rFonts w:ascii="Arial" w:hAnsi="Arial" w:cs="Arial"/>
                <w:b/>
                <w:bCs/>
                <w:sz w:val="24"/>
                <w:szCs w:val="24"/>
              </w:rPr>
              <w:t xml:space="preserve"> Pracownicy zatrudnieni w zakresie usługi sprzątania, nie są pracownikami Zamawiającego. </w:t>
            </w:r>
          </w:p>
          <w:p w14:paraId="6CDFE79D" w14:textId="77777777" w:rsidR="00A75ACB" w:rsidRPr="00E9450D" w:rsidRDefault="00A75ACB" w:rsidP="006121ED">
            <w:pPr>
              <w:pStyle w:val="Standard"/>
              <w:ind w:left="737" w:hanging="340"/>
              <w:jc w:val="both"/>
              <w:rPr>
                <w:rFonts w:ascii="Arial" w:hAnsi="Arial" w:cs="Arial"/>
              </w:rPr>
            </w:pPr>
          </w:p>
          <w:p w14:paraId="59C56479" w14:textId="77777777" w:rsidR="006121ED" w:rsidRPr="00E9450D" w:rsidRDefault="006121ED" w:rsidP="006121ED">
            <w:pPr>
              <w:pStyle w:val="Standard"/>
              <w:ind w:left="737" w:hanging="340"/>
              <w:jc w:val="both"/>
              <w:rPr>
                <w:rFonts w:ascii="Arial" w:hAnsi="Arial" w:cs="Arial"/>
              </w:rPr>
            </w:pPr>
          </w:p>
          <w:p w14:paraId="04AC6E5F" w14:textId="4CBB6F65" w:rsidR="006121ED" w:rsidRPr="00E9450D" w:rsidRDefault="006121ED" w:rsidP="006121ED">
            <w:pPr>
              <w:pStyle w:val="Standard"/>
              <w:ind w:left="737" w:hanging="340"/>
              <w:jc w:val="both"/>
              <w:rPr>
                <w:rFonts w:ascii="Arial" w:hAnsi="Arial" w:cs="Arial"/>
              </w:rPr>
            </w:pPr>
            <w:r w:rsidRPr="00E9450D">
              <w:rPr>
                <w:rFonts w:ascii="Arial" w:hAnsi="Arial" w:cs="Arial"/>
              </w:rPr>
              <w:t>Czy w przypadku ograniczenia przedmiotu zamówienia lub wcześniejszego wygaśnięcia stosunku zobowiązaniowego wynikającego z umowy na świadczenie usług stanowiących przedmiot niniejszego zamówienia, Zamawiający pokryje koszty związane z rozwiązaniem stosunków pracy z w/w pracownikami?</w:t>
            </w:r>
          </w:p>
          <w:p w14:paraId="0DFBE418" w14:textId="5431058F"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51ECE" w:rsidRPr="00E9450D">
              <w:rPr>
                <w:rFonts w:ascii="Arial" w:hAnsi="Arial" w:cs="Arial"/>
                <w:b/>
                <w:bCs/>
                <w:sz w:val="24"/>
                <w:szCs w:val="24"/>
              </w:rPr>
              <w:t xml:space="preserve">  Nie pokryje kosztów związanych z rozwiązaniem stosunków pracy. </w:t>
            </w:r>
          </w:p>
          <w:p w14:paraId="4DAD5753" w14:textId="77777777" w:rsidR="00A75ACB" w:rsidRPr="00E9450D" w:rsidRDefault="00A75ACB" w:rsidP="006121ED">
            <w:pPr>
              <w:pStyle w:val="Standard"/>
              <w:ind w:left="737" w:hanging="340"/>
              <w:jc w:val="both"/>
              <w:rPr>
                <w:rFonts w:ascii="Arial" w:hAnsi="Arial" w:cs="Arial"/>
              </w:rPr>
            </w:pPr>
          </w:p>
          <w:p w14:paraId="6612E204" w14:textId="77777777" w:rsidR="006121ED" w:rsidRPr="00E9450D" w:rsidRDefault="006121ED" w:rsidP="006121ED">
            <w:pPr>
              <w:pStyle w:val="Standard"/>
              <w:ind w:left="737"/>
              <w:jc w:val="both"/>
              <w:rPr>
                <w:rFonts w:ascii="Arial" w:hAnsi="Arial" w:cs="Arial"/>
              </w:rPr>
            </w:pPr>
          </w:p>
          <w:p w14:paraId="7D75936F" w14:textId="0DAF67CD" w:rsidR="006121ED" w:rsidRPr="00E9450D" w:rsidRDefault="006121ED" w:rsidP="006121ED">
            <w:pPr>
              <w:pStyle w:val="Standard"/>
              <w:ind w:left="737" w:hanging="340"/>
              <w:jc w:val="both"/>
              <w:rPr>
                <w:rFonts w:ascii="Arial" w:hAnsi="Arial" w:cs="Arial"/>
              </w:rPr>
            </w:pPr>
            <w:r w:rsidRPr="00E9450D">
              <w:rPr>
                <w:rFonts w:ascii="Arial" w:hAnsi="Arial" w:cs="Arial"/>
              </w:rPr>
              <w:t xml:space="preserve">Czy przez </w:t>
            </w:r>
            <w:r w:rsidRPr="00E9450D">
              <w:rPr>
                <w:rFonts w:ascii="Arial" w:hAnsi="Arial" w:cs="Arial"/>
                <w:u w:val="single"/>
              </w:rPr>
              <w:t xml:space="preserve">byłych pracowników </w:t>
            </w:r>
            <w:r w:rsidRPr="00E9450D">
              <w:rPr>
                <w:rFonts w:ascii="Arial" w:hAnsi="Arial" w:cs="Arial"/>
              </w:rPr>
              <w:t xml:space="preserve">bądź aktualnie realizujących przedmiot niniejszego zamówienia zostały wszczęte pracownicze procesy sądowe? Jeżeli tak, to w jakim stadium się znajdują, w ilu procesach zapadły prawomocne wyroki, na </w:t>
            </w:r>
            <w:r w:rsidRPr="00E9450D">
              <w:rPr>
                <w:rFonts w:ascii="Arial" w:hAnsi="Arial" w:cs="Arial"/>
              </w:rPr>
              <w:lastRenderedPageBreak/>
              <w:t>jaką opiewają kwotę, ile pozostaje w trakcie rozpoznania? Czy toczą się postępowania sądowe odnośnie istnienia stosunku pracy, lub o jakiekolwiek inne odszkodowania ze stosunku pracy bądź inne postępowania związane ze stosunkiem pracy?</w:t>
            </w:r>
          </w:p>
          <w:p w14:paraId="00E42DBD" w14:textId="3FB13080"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51ECE" w:rsidRPr="00E9450D">
              <w:rPr>
                <w:rFonts w:ascii="Arial" w:hAnsi="Arial" w:cs="Arial"/>
                <w:b/>
                <w:bCs/>
                <w:sz w:val="24"/>
                <w:szCs w:val="24"/>
              </w:rPr>
              <w:t xml:space="preserve"> Pytanie nie dotyczy postępowania. </w:t>
            </w:r>
          </w:p>
          <w:p w14:paraId="1D2DCB7D" w14:textId="77777777" w:rsidR="00A75ACB" w:rsidRPr="00E9450D" w:rsidRDefault="00A75ACB" w:rsidP="006121ED">
            <w:pPr>
              <w:pStyle w:val="Standard"/>
              <w:ind w:left="737" w:hanging="340"/>
              <w:jc w:val="both"/>
              <w:rPr>
                <w:rFonts w:ascii="Arial" w:hAnsi="Arial" w:cs="Arial"/>
              </w:rPr>
            </w:pPr>
          </w:p>
          <w:p w14:paraId="22A5FD51" w14:textId="77777777" w:rsidR="006121ED" w:rsidRPr="00E9450D" w:rsidRDefault="006121ED" w:rsidP="006121ED">
            <w:pPr>
              <w:pStyle w:val="Standard"/>
              <w:ind w:left="737"/>
              <w:jc w:val="both"/>
              <w:rPr>
                <w:rFonts w:ascii="Arial" w:hAnsi="Arial" w:cs="Arial"/>
              </w:rPr>
            </w:pPr>
          </w:p>
          <w:p w14:paraId="54F3C6CB" w14:textId="77777777" w:rsidR="006121ED" w:rsidRPr="00E9450D" w:rsidRDefault="006121ED" w:rsidP="006121ED">
            <w:pPr>
              <w:pStyle w:val="Standard"/>
              <w:numPr>
                <w:ilvl w:val="0"/>
                <w:numId w:val="12"/>
              </w:numPr>
              <w:jc w:val="both"/>
              <w:rPr>
                <w:rFonts w:ascii="Arial" w:hAnsi="Arial" w:cs="Arial"/>
              </w:rPr>
            </w:pPr>
            <w:r w:rsidRPr="00E9450D">
              <w:rPr>
                <w:rFonts w:ascii="Arial" w:hAnsi="Arial" w:cs="Arial"/>
              </w:rPr>
              <w:t xml:space="preserve">Czy w trakcie trwania przedmiotowego postępowania planowane są przebudowy, remonty, zmiany metrażu, zmiany stref sanitarno-higienicznych. Jeżeli tak to czego miałyby dotyczyć ? Proszę również </w:t>
            </w:r>
            <w:r w:rsidRPr="00E9450D">
              <w:rPr>
                <w:rFonts w:ascii="Arial" w:eastAsia="Times New Roman" w:hAnsi="Arial" w:cs="Arial"/>
                <w:color w:val="000000"/>
                <w:lang w:bidi="ar-SA"/>
              </w:rPr>
              <w:t xml:space="preserve"> o opublikowanie harmonogramu i rodzaju prac.</w:t>
            </w:r>
          </w:p>
          <w:p w14:paraId="271E46B2" w14:textId="03525BA4" w:rsidR="006121ED" w:rsidRPr="00E9450D" w:rsidRDefault="006121ED" w:rsidP="006121ED">
            <w:pPr>
              <w:pStyle w:val="Standard"/>
              <w:jc w:val="both"/>
              <w:rPr>
                <w:rFonts w:ascii="Arial" w:hAnsi="Arial" w:cs="Arial"/>
              </w:rPr>
            </w:pPr>
          </w:p>
          <w:p w14:paraId="1CDFD465" w14:textId="5B592A40" w:rsidR="00551ECE" w:rsidRPr="00E9450D" w:rsidRDefault="00A75ACB" w:rsidP="00551ECE">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51ECE" w:rsidRPr="00E9450D">
              <w:rPr>
                <w:rFonts w:ascii="Arial" w:hAnsi="Arial" w:cs="Arial"/>
                <w:b/>
                <w:bCs/>
                <w:sz w:val="24"/>
                <w:szCs w:val="24"/>
              </w:rPr>
              <w:t xml:space="preserve"> Na chwilę obecną nieznane są terminy i wielkość wyłączeń, ze względu na to</w:t>
            </w:r>
            <w:r w:rsidR="00583EB2" w:rsidRPr="00E9450D">
              <w:rPr>
                <w:rFonts w:ascii="Arial" w:hAnsi="Arial" w:cs="Arial"/>
                <w:b/>
                <w:bCs/>
                <w:sz w:val="24"/>
                <w:szCs w:val="24"/>
              </w:rPr>
              <w:t>,</w:t>
            </w:r>
            <w:r w:rsidR="00551ECE" w:rsidRPr="00E9450D">
              <w:rPr>
                <w:rFonts w:ascii="Arial" w:hAnsi="Arial" w:cs="Arial"/>
                <w:b/>
                <w:bCs/>
                <w:sz w:val="24"/>
                <w:szCs w:val="24"/>
              </w:rPr>
              <w:t xml:space="preserve"> iż remonty są wykonywane w ramach pozyskanych środków. </w:t>
            </w:r>
          </w:p>
          <w:p w14:paraId="4E77C333" w14:textId="51E3F417" w:rsidR="00A75ACB" w:rsidRPr="00E9450D" w:rsidRDefault="00A75ACB" w:rsidP="00A75ACB">
            <w:pPr>
              <w:spacing w:after="40" w:line="276" w:lineRule="auto"/>
              <w:ind w:left="30" w:right="-72"/>
              <w:rPr>
                <w:rFonts w:ascii="Arial" w:hAnsi="Arial" w:cs="Arial"/>
                <w:b/>
                <w:bCs/>
                <w:sz w:val="24"/>
                <w:szCs w:val="24"/>
              </w:rPr>
            </w:pPr>
          </w:p>
          <w:p w14:paraId="09925948" w14:textId="77777777" w:rsidR="00A75ACB" w:rsidRPr="00E9450D" w:rsidRDefault="00A75ACB" w:rsidP="006121ED">
            <w:pPr>
              <w:pStyle w:val="Standard"/>
              <w:jc w:val="both"/>
              <w:rPr>
                <w:rFonts w:ascii="Arial" w:hAnsi="Arial" w:cs="Arial"/>
              </w:rPr>
            </w:pPr>
          </w:p>
          <w:p w14:paraId="4F8AD22F" w14:textId="63885428" w:rsidR="006121ED" w:rsidRPr="00E9450D" w:rsidRDefault="006121ED" w:rsidP="006121ED">
            <w:pPr>
              <w:pStyle w:val="Tekstpodstawowy3"/>
              <w:numPr>
                <w:ilvl w:val="0"/>
                <w:numId w:val="12"/>
              </w:numPr>
              <w:suppressAutoHyphens/>
              <w:autoSpaceDN w:val="0"/>
              <w:spacing w:line="276" w:lineRule="auto"/>
              <w:rPr>
                <w:rFonts w:ascii="Arial" w:hAnsi="Arial" w:cs="Arial"/>
                <w:sz w:val="24"/>
                <w:szCs w:val="24"/>
              </w:rPr>
            </w:pPr>
            <w:r w:rsidRPr="00E9450D">
              <w:rPr>
                <w:rFonts w:ascii="Arial" w:hAnsi="Arial" w:cs="Arial"/>
                <w:sz w:val="24"/>
                <w:szCs w:val="24"/>
              </w:rPr>
              <w:t>Prosimy o potwierdzenie, że po stronie Wykonawcy</w:t>
            </w:r>
            <w:r w:rsidRPr="00E9450D">
              <w:rPr>
                <w:rFonts w:ascii="Arial" w:hAnsi="Arial" w:cs="Arial"/>
                <w:sz w:val="24"/>
                <w:szCs w:val="24"/>
                <w:u w:val="single"/>
              </w:rPr>
              <w:t xml:space="preserve"> nie jest </w:t>
            </w:r>
            <w:r w:rsidRPr="00E9450D">
              <w:rPr>
                <w:rFonts w:ascii="Arial" w:hAnsi="Arial" w:cs="Arial"/>
                <w:sz w:val="24"/>
                <w:szCs w:val="24"/>
              </w:rPr>
              <w:t>dostarczanie środków do dezynfekcji rąk.</w:t>
            </w:r>
          </w:p>
          <w:p w14:paraId="00116EE2" w14:textId="6E20B713" w:rsidR="00A75ACB" w:rsidRPr="00E9450D" w:rsidRDefault="00A75ACB" w:rsidP="00801B69">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1853A8" w:rsidRPr="00E9450D">
              <w:rPr>
                <w:rFonts w:ascii="Arial" w:hAnsi="Arial" w:cs="Arial"/>
                <w:b/>
                <w:bCs/>
                <w:sz w:val="24"/>
                <w:szCs w:val="24"/>
              </w:rPr>
              <w:t xml:space="preserve"> Zamawiający potwierdza, że środki do dezynfekcji rąk </w:t>
            </w:r>
            <w:r w:rsidR="001853A8" w:rsidRPr="00E9450D">
              <w:rPr>
                <w:rFonts w:ascii="Arial" w:hAnsi="Arial" w:cs="Arial"/>
                <w:b/>
                <w:bCs/>
                <w:sz w:val="24"/>
                <w:szCs w:val="24"/>
                <w:u w:val="single"/>
              </w:rPr>
              <w:t>nie są</w:t>
            </w:r>
            <w:r w:rsidR="001853A8" w:rsidRPr="00E9450D">
              <w:rPr>
                <w:rFonts w:ascii="Arial" w:hAnsi="Arial" w:cs="Arial"/>
                <w:b/>
                <w:bCs/>
                <w:sz w:val="24"/>
                <w:szCs w:val="24"/>
              </w:rPr>
              <w:t xml:space="preserve"> </w:t>
            </w:r>
            <w:r w:rsidR="00801B69" w:rsidRPr="00E9450D">
              <w:rPr>
                <w:rFonts w:ascii="Arial" w:hAnsi="Arial" w:cs="Arial"/>
                <w:b/>
                <w:bCs/>
                <w:sz w:val="24"/>
                <w:szCs w:val="24"/>
              </w:rPr>
              <w:t xml:space="preserve"> </w:t>
            </w:r>
            <w:r w:rsidR="001853A8" w:rsidRPr="00E9450D">
              <w:rPr>
                <w:rFonts w:ascii="Arial" w:hAnsi="Arial" w:cs="Arial"/>
                <w:b/>
                <w:bCs/>
                <w:sz w:val="24"/>
                <w:szCs w:val="24"/>
              </w:rPr>
              <w:t xml:space="preserve">po stronie Wykonawcy. </w:t>
            </w:r>
          </w:p>
          <w:p w14:paraId="1BAE45C5" w14:textId="77777777" w:rsidR="006121ED" w:rsidRPr="00E9450D" w:rsidRDefault="006121ED" w:rsidP="006121ED">
            <w:pPr>
              <w:pStyle w:val="Tekstpodstawowy3"/>
              <w:spacing w:line="276" w:lineRule="auto"/>
              <w:rPr>
                <w:rFonts w:ascii="Arial" w:hAnsi="Arial" w:cs="Arial"/>
                <w:sz w:val="24"/>
                <w:szCs w:val="24"/>
              </w:rPr>
            </w:pPr>
          </w:p>
          <w:p w14:paraId="07B7513D" w14:textId="60796175"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Prosimy o informację jaka jest średnia miesięczna ilość pacjentów z podziałem na poszczególne oddziały.</w:t>
            </w:r>
          </w:p>
          <w:p w14:paraId="3545E5DD" w14:textId="0C27204E"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583EB2" w:rsidRPr="00E9450D">
              <w:rPr>
                <w:rFonts w:ascii="Arial" w:hAnsi="Arial" w:cs="Arial"/>
                <w:b/>
                <w:bCs/>
                <w:sz w:val="24"/>
                <w:szCs w:val="24"/>
              </w:rPr>
              <w:t xml:space="preserve"> zestawienie stanowi załącznik do niniejszego pisma. </w:t>
            </w:r>
          </w:p>
          <w:p w14:paraId="1398140E" w14:textId="77777777" w:rsidR="0021495F" w:rsidRPr="00E9450D" w:rsidRDefault="0021495F" w:rsidP="00A75ACB">
            <w:pPr>
              <w:spacing w:after="40" w:line="276" w:lineRule="auto"/>
              <w:ind w:left="30" w:right="-72"/>
              <w:rPr>
                <w:rFonts w:ascii="Arial" w:hAnsi="Arial" w:cs="Arial"/>
                <w:b/>
                <w:bCs/>
                <w:sz w:val="24"/>
                <w:szCs w:val="24"/>
              </w:rPr>
            </w:pPr>
          </w:p>
          <w:p w14:paraId="2B9CB12D" w14:textId="77777777" w:rsidR="00A75ACB" w:rsidRPr="00E9450D" w:rsidRDefault="00A75ACB" w:rsidP="00A75ACB">
            <w:pPr>
              <w:pStyle w:val="Tekstpodstawowy3"/>
              <w:suppressAutoHyphens/>
              <w:autoSpaceDN w:val="0"/>
              <w:spacing w:line="276" w:lineRule="auto"/>
              <w:ind w:left="754"/>
              <w:jc w:val="both"/>
              <w:rPr>
                <w:rFonts w:ascii="Arial" w:hAnsi="Arial" w:cs="Arial"/>
                <w:sz w:val="24"/>
                <w:szCs w:val="24"/>
              </w:rPr>
            </w:pPr>
          </w:p>
          <w:p w14:paraId="1EB44D41" w14:textId="77777777" w:rsidR="006121ED" w:rsidRPr="00E9450D" w:rsidRDefault="006121ED" w:rsidP="006121ED">
            <w:pPr>
              <w:pStyle w:val="Tekstpodstawowy3"/>
              <w:numPr>
                <w:ilvl w:val="0"/>
                <w:numId w:val="12"/>
              </w:numPr>
              <w:suppressAutoHyphens/>
              <w:autoSpaceDN w:val="0"/>
              <w:spacing w:line="276" w:lineRule="auto"/>
              <w:rPr>
                <w:rFonts w:ascii="Arial" w:hAnsi="Arial" w:cs="Arial"/>
                <w:sz w:val="24"/>
                <w:szCs w:val="24"/>
              </w:rPr>
            </w:pPr>
            <w:r w:rsidRPr="00E9450D">
              <w:rPr>
                <w:rFonts w:ascii="Arial" w:hAnsi="Arial" w:cs="Arial"/>
                <w:sz w:val="24"/>
                <w:szCs w:val="24"/>
              </w:rPr>
              <w:t>Czy Zamawiający udostępni miejsce na zamontowanie pralnicy do prania mopów?</w:t>
            </w:r>
          </w:p>
          <w:p w14:paraId="559012F2" w14:textId="6D382605"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w:t>
            </w:r>
            <w:r w:rsidR="0021495F" w:rsidRPr="00E9450D">
              <w:rPr>
                <w:rFonts w:ascii="Arial" w:hAnsi="Arial" w:cs="Arial"/>
                <w:b/>
                <w:bCs/>
                <w:sz w:val="24"/>
                <w:szCs w:val="24"/>
              </w:rPr>
              <w:t>Nie.</w:t>
            </w:r>
            <w:r w:rsidR="001853A8" w:rsidRPr="00E9450D">
              <w:rPr>
                <w:rFonts w:ascii="Arial" w:hAnsi="Arial" w:cs="Arial"/>
                <w:i/>
                <w:iCs/>
                <w:color w:val="FF0000"/>
                <w:sz w:val="24"/>
                <w:szCs w:val="24"/>
              </w:rPr>
              <w:t xml:space="preserve">  </w:t>
            </w:r>
          </w:p>
          <w:p w14:paraId="06048405" w14:textId="77777777" w:rsidR="006121ED" w:rsidRPr="00E9450D" w:rsidRDefault="006121ED" w:rsidP="006121ED">
            <w:pPr>
              <w:pStyle w:val="Tekstpodstawowy3"/>
              <w:spacing w:line="276" w:lineRule="auto"/>
              <w:rPr>
                <w:rFonts w:ascii="Arial" w:hAnsi="Arial" w:cs="Arial"/>
                <w:sz w:val="24"/>
                <w:szCs w:val="24"/>
              </w:rPr>
            </w:pPr>
          </w:p>
          <w:p w14:paraId="76495947" w14:textId="77777777"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Prosimy o wskazanie miesięcznego zużycia worków na śmieci z podziałem na kolory, papieru toaletowego, ręczników papierowych, mydła, środków do dezynfekcji itp.</w:t>
            </w:r>
          </w:p>
          <w:p w14:paraId="1333A895" w14:textId="323D1E75"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w:t>
            </w:r>
            <w:r w:rsidR="00583EB2" w:rsidRPr="00E9450D">
              <w:rPr>
                <w:rFonts w:ascii="Arial" w:hAnsi="Arial" w:cs="Arial"/>
                <w:b/>
                <w:bCs/>
                <w:sz w:val="24"/>
                <w:szCs w:val="24"/>
              </w:rPr>
              <w:t>Kalkulacja leży p</w:t>
            </w:r>
            <w:r w:rsidR="00970A35" w:rsidRPr="00E9450D">
              <w:rPr>
                <w:rFonts w:ascii="Arial" w:hAnsi="Arial" w:cs="Arial"/>
                <w:b/>
                <w:bCs/>
                <w:sz w:val="24"/>
                <w:szCs w:val="24"/>
              </w:rPr>
              <w:t xml:space="preserve">o stronie </w:t>
            </w:r>
            <w:r w:rsidR="00583EB2" w:rsidRPr="00E9450D">
              <w:rPr>
                <w:rFonts w:ascii="Arial" w:hAnsi="Arial" w:cs="Arial"/>
                <w:b/>
                <w:bCs/>
                <w:sz w:val="24"/>
                <w:szCs w:val="24"/>
              </w:rPr>
              <w:t>W</w:t>
            </w:r>
            <w:r w:rsidR="00970A35" w:rsidRPr="00E9450D">
              <w:rPr>
                <w:rFonts w:ascii="Arial" w:hAnsi="Arial" w:cs="Arial"/>
                <w:b/>
                <w:bCs/>
                <w:sz w:val="24"/>
                <w:szCs w:val="24"/>
              </w:rPr>
              <w:t>ykonawcy</w:t>
            </w:r>
            <w:r w:rsidR="00583EB2" w:rsidRPr="00E9450D">
              <w:rPr>
                <w:rFonts w:ascii="Arial" w:hAnsi="Arial" w:cs="Arial"/>
                <w:b/>
                <w:bCs/>
                <w:sz w:val="24"/>
                <w:szCs w:val="24"/>
              </w:rPr>
              <w:t xml:space="preserve">, bo Zamawiający nie dokonuje zakupu tych środków. </w:t>
            </w:r>
          </w:p>
          <w:p w14:paraId="76F2F219" w14:textId="77777777" w:rsidR="006121ED" w:rsidRPr="00E9450D" w:rsidRDefault="006121ED" w:rsidP="006121ED">
            <w:pPr>
              <w:pStyle w:val="Standard"/>
              <w:jc w:val="both"/>
              <w:rPr>
                <w:rFonts w:ascii="Arial" w:hAnsi="Arial" w:cs="Arial"/>
              </w:rPr>
            </w:pPr>
          </w:p>
          <w:p w14:paraId="613EAC48" w14:textId="3FD7075D" w:rsidR="006121ED" w:rsidRPr="00E9450D" w:rsidRDefault="006121ED" w:rsidP="006121ED">
            <w:pPr>
              <w:pStyle w:val="Standard"/>
              <w:numPr>
                <w:ilvl w:val="0"/>
                <w:numId w:val="12"/>
              </w:numPr>
              <w:jc w:val="both"/>
              <w:rPr>
                <w:rFonts w:ascii="Arial" w:hAnsi="Arial" w:cs="Arial"/>
              </w:rPr>
            </w:pPr>
            <w:r w:rsidRPr="00E9450D">
              <w:rPr>
                <w:rFonts w:ascii="Arial" w:hAnsi="Arial" w:cs="Arial"/>
              </w:rPr>
              <w:t>Prosimy o opublikowanie wartości (netto/brutto) faktur za realizację usługi przez obecnego Wykonawcę wystawionych w okresie ostatnich 3 miesięcy.</w:t>
            </w:r>
          </w:p>
          <w:p w14:paraId="0598BC9B" w14:textId="23A2CEA9"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dane te przedłożymy w trybie informacji publicznej. </w:t>
            </w:r>
          </w:p>
          <w:p w14:paraId="37424D35" w14:textId="77777777" w:rsidR="00A75ACB" w:rsidRPr="00E9450D" w:rsidRDefault="00A75ACB" w:rsidP="00A75ACB">
            <w:pPr>
              <w:pStyle w:val="Standard"/>
              <w:ind w:left="754"/>
              <w:jc w:val="both"/>
              <w:rPr>
                <w:rFonts w:ascii="Arial" w:hAnsi="Arial" w:cs="Arial"/>
              </w:rPr>
            </w:pPr>
          </w:p>
          <w:p w14:paraId="3C642218" w14:textId="77777777" w:rsidR="006121ED" w:rsidRPr="00E9450D" w:rsidRDefault="006121ED" w:rsidP="006121ED">
            <w:pPr>
              <w:pStyle w:val="Standard"/>
              <w:jc w:val="both"/>
              <w:rPr>
                <w:rFonts w:ascii="Arial" w:hAnsi="Arial" w:cs="Arial"/>
              </w:rPr>
            </w:pPr>
          </w:p>
          <w:p w14:paraId="687CC7AF" w14:textId="4F882B53" w:rsidR="006121ED" w:rsidRPr="00E9450D" w:rsidRDefault="006121ED" w:rsidP="006121ED">
            <w:pPr>
              <w:pStyle w:val="Standard"/>
              <w:numPr>
                <w:ilvl w:val="0"/>
                <w:numId w:val="12"/>
              </w:numPr>
              <w:jc w:val="both"/>
              <w:rPr>
                <w:rFonts w:ascii="Arial" w:hAnsi="Arial" w:cs="Arial"/>
              </w:rPr>
            </w:pPr>
            <w:r w:rsidRPr="00E9450D">
              <w:rPr>
                <w:rFonts w:ascii="Arial" w:hAnsi="Arial" w:cs="Arial"/>
              </w:rPr>
              <w:t>Prosimy o informację czy Wykonawca jest zobowiązany do zawarcia umowy z firmą odbierającą odpady? Czy Zamawiający udostępni Wykonawcy lub umożliwi korzystanie z pojemników na odpady.</w:t>
            </w:r>
          </w:p>
          <w:p w14:paraId="35F2DEA7" w14:textId="6B0BA70D" w:rsidR="00A75ACB" w:rsidRPr="00E9450D" w:rsidRDefault="00A75ACB" w:rsidP="00583EB2">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nie. </w:t>
            </w:r>
            <w:r w:rsidR="00583EB2" w:rsidRPr="00E9450D">
              <w:rPr>
                <w:rFonts w:ascii="Arial" w:hAnsi="Arial" w:cs="Arial"/>
                <w:b/>
                <w:bCs/>
                <w:sz w:val="24"/>
                <w:szCs w:val="24"/>
              </w:rPr>
              <w:t xml:space="preserve"> </w:t>
            </w:r>
            <w:r w:rsidR="001853A8" w:rsidRPr="00E9450D">
              <w:rPr>
                <w:rFonts w:ascii="Arial" w:hAnsi="Arial" w:cs="Arial"/>
                <w:b/>
                <w:bCs/>
                <w:sz w:val="24"/>
                <w:szCs w:val="24"/>
              </w:rPr>
              <w:t>Po stronie Zamawiającego jest Umowa  w zakresie „Świadczenia usług transportu i unieszkodliwiania odpadów medycznych wraz z udostępnieniem kontenerów oraz odbiór skratek.”</w:t>
            </w:r>
          </w:p>
          <w:p w14:paraId="16058408" w14:textId="77777777" w:rsidR="006121ED" w:rsidRPr="00E9450D" w:rsidRDefault="006121ED" w:rsidP="006121ED">
            <w:pPr>
              <w:pStyle w:val="Standard"/>
              <w:jc w:val="both"/>
              <w:rPr>
                <w:rFonts w:ascii="Arial" w:hAnsi="Arial" w:cs="Arial"/>
              </w:rPr>
            </w:pPr>
          </w:p>
          <w:p w14:paraId="6CA6D941" w14:textId="611DED64" w:rsidR="006121ED" w:rsidRPr="00E9450D" w:rsidRDefault="006121ED" w:rsidP="006121ED">
            <w:pPr>
              <w:pStyle w:val="Standard"/>
              <w:numPr>
                <w:ilvl w:val="0"/>
                <w:numId w:val="12"/>
              </w:numPr>
              <w:jc w:val="both"/>
              <w:rPr>
                <w:rFonts w:ascii="Arial" w:hAnsi="Arial" w:cs="Arial"/>
              </w:rPr>
            </w:pPr>
            <w:r w:rsidRPr="00E9450D">
              <w:rPr>
                <w:rFonts w:ascii="Arial" w:hAnsi="Arial" w:cs="Arial"/>
              </w:rPr>
              <w:t>Prosimy o informację czy Wykonawca zobowiązany jest do zawarcia umowy DDD ( dezynfekcja, dezynsekcja, deratyzacja )? Czy ta kwestia leży po stronie Zamawiającego ?</w:t>
            </w:r>
          </w:p>
          <w:p w14:paraId="5428FC94" w14:textId="1016C477" w:rsidR="00A75ACB" w:rsidRPr="00E9450D" w:rsidRDefault="00A75ACB" w:rsidP="00583EB2">
            <w:pPr>
              <w:spacing w:after="40" w:line="276" w:lineRule="auto"/>
              <w:ind w:left="30" w:right="-72"/>
              <w:rPr>
                <w:rFonts w:ascii="Arial" w:hAnsi="Arial" w:cs="Arial"/>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nie. </w:t>
            </w:r>
            <w:r w:rsidR="001853A8" w:rsidRPr="00E9450D">
              <w:rPr>
                <w:rFonts w:ascii="Arial" w:hAnsi="Arial" w:cs="Arial"/>
                <w:b/>
                <w:bCs/>
                <w:sz w:val="24"/>
                <w:szCs w:val="24"/>
              </w:rPr>
              <w:t>Ta kwestia leży po stronie Zamawiającego</w:t>
            </w:r>
            <w:r w:rsidR="001853A8" w:rsidRPr="00E9450D">
              <w:rPr>
                <w:rFonts w:ascii="Arial" w:hAnsi="Arial" w:cs="Arial"/>
                <w:i/>
                <w:iCs/>
                <w:color w:val="FF0000"/>
                <w:sz w:val="24"/>
                <w:szCs w:val="24"/>
              </w:rPr>
              <w:t>.</w:t>
            </w:r>
          </w:p>
          <w:p w14:paraId="57E99536" w14:textId="77777777" w:rsidR="006121ED" w:rsidRPr="00E9450D" w:rsidRDefault="006121ED" w:rsidP="006121ED">
            <w:pPr>
              <w:pStyle w:val="Standard"/>
              <w:jc w:val="both"/>
              <w:rPr>
                <w:rFonts w:ascii="Arial" w:hAnsi="Arial" w:cs="Arial"/>
              </w:rPr>
            </w:pPr>
          </w:p>
          <w:p w14:paraId="370E2989" w14:textId="05DC1F11" w:rsidR="006121ED" w:rsidRPr="00E9450D" w:rsidRDefault="006121ED" w:rsidP="006121ED">
            <w:pPr>
              <w:pStyle w:val="Standard"/>
              <w:numPr>
                <w:ilvl w:val="0"/>
                <w:numId w:val="12"/>
              </w:numPr>
              <w:jc w:val="both"/>
              <w:rPr>
                <w:rFonts w:ascii="Arial" w:hAnsi="Arial" w:cs="Arial"/>
              </w:rPr>
            </w:pPr>
            <w:r w:rsidRPr="00E9450D">
              <w:rPr>
                <w:rFonts w:ascii="Arial" w:hAnsi="Arial" w:cs="Arial"/>
              </w:rPr>
              <w:t>Zgodnie z §8 ust. 2 umowy najmu stawki opłat będą naliczane ryczałtem w wysokości 14 000,00 zł. Prosimy o podanie szczegółowych opłat składających się na ryczałt.</w:t>
            </w:r>
          </w:p>
          <w:p w14:paraId="735074DA" w14:textId="04DF3CBD"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Na opłaty składają się: energia elektryczna, woda zimna, woda ciepła, odprowadzanie ścieków, ogrzewanie, możliwość korzystania z pojemników na odpady</w:t>
            </w:r>
            <w:r w:rsidR="00650C6F" w:rsidRPr="00E9450D">
              <w:rPr>
                <w:rFonts w:ascii="Arial" w:hAnsi="Arial" w:cs="Arial"/>
                <w:b/>
                <w:bCs/>
                <w:sz w:val="24"/>
                <w:szCs w:val="24"/>
              </w:rPr>
              <w:t xml:space="preserve">. </w:t>
            </w:r>
            <w:r w:rsidR="00583EB2" w:rsidRPr="00E9450D">
              <w:rPr>
                <w:rFonts w:ascii="Arial" w:hAnsi="Arial" w:cs="Arial"/>
                <w:b/>
                <w:bCs/>
                <w:sz w:val="24"/>
                <w:szCs w:val="24"/>
              </w:rPr>
              <w:t xml:space="preserve"> </w:t>
            </w:r>
          </w:p>
          <w:p w14:paraId="68A093BC" w14:textId="77777777" w:rsidR="00A75ACB" w:rsidRPr="00E9450D" w:rsidRDefault="00A75ACB" w:rsidP="00A75ACB">
            <w:pPr>
              <w:pStyle w:val="Standard"/>
              <w:ind w:left="754"/>
              <w:jc w:val="both"/>
              <w:rPr>
                <w:rFonts w:ascii="Arial" w:hAnsi="Arial" w:cs="Arial"/>
              </w:rPr>
            </w:pPr>
          </w:p>
          <w:p w14:paraId="355C3C58" w14:textId="77777777" w:rsidR="006121ED" w:rsidRPr="00E9450D" w:rsidRDefault="006121ED" w:rsidP="006121ED">
            <w:pPr>
              <w:pStyle w:val="Standard"/>
              <w:jc w:val="both"/>
              <w:rPr>
                <w:rFonts w:ascii="Arial" w:hAnsi="Arial" w:cs="Arial"/>
              </w:rPr>
            </w:pPr>
          </w:p>
          <w:p w14:paraId="2E83D210" w14:textId="709FBC10" w:rsidR="006121ED" w:rsidRPr="00E9450D" w:rsidRDefault="006121ED" w:rsidP="006121ED">
            <w:pPr>
              <w:pStyle w:val="Standard"/>
              <w:numPr>
                <w:ilvl w:val="0"/>
                <w:numId w:val="12"/>
              </w:numPr>
              <w:jc w:val="both"/>
              <w:rPr>
                <w:rFonts w:ascii="Arial" w:hAnsi="Arial" w:cs="Arial"/>
              </w:rPr>
            </w:pPr>
            <w:r w:rsidRPr="00E9450D">
              <w:rPr>
                <w:rFonts w:ascii="Arial" w:hAnsi="Arial" w:cs="Arial"/>
              </w:rPr>
              <w:t>W związku z zapisem §10 umowy najmu zwracamy się z prośbą o udzielenie dodatkowej informacji odnośnie sieci telefonicznej, czy ma to być sieć stacjonarna ? Jeżeli tak, to czy Zamawiający ma możliwość udostępnienia linii? Czy Wykonawca ma możliwość korzystania z telefonów komórkowych?</w:t>
            </w:r>
          </w:p>
          <w:p w14:paraId="14939F46" w14:textId="14DB9AB3" w:rsidR="00650C6F"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970A35" w:rsidRPr="00E9450D">
              <w:rPr>
                <w:rFonts w:ascii="Arial" w:hAnsi="Arial" w:cs="Arial"/>
                <w:b/>
                <w:bCs/>
                <w:sz w:val="24"/>
                <w:szCs w:val="24"/>
              </w:rPr>
              <w:t xml:space="preserve"> </w:t>
            </w:r>
            <w:r w:rsidR="00650C6F" w:rsidRPr="00E9450D">
              <w:rPr>
                <w:rFonts w:ascii="Arial" w:hAnsi="Arial" w:cs="Arial"/>
                <w:b/>
                <w:bCs/>
                <w:sz w:val="24"/>
                <w:szCs w:val="24"/>
              </w:rPr>
              <w:t xml:space="preserve">Zamawiający nie ma wewnętrznej linii. </w:t>
            </w:r>
          </w:p>
          <w:p w14:paraId="5792DA1D" w14:textId="0AE4E05C" w:rsidR="00A75ACB" w:rsidRPr="00E9450D" w:rsidRDefault="00650C6F" w:rsidP="00A75ACB">
            <w:pPr>
              <w:spacing w:after="40" w:line="276" w:lineRule="auto"/>
              <w:ind w:left="30" w:right="-72"/>
              <w:rPr>
                <w:rFonts w:ascii="Arial" w:hAnsi="Arial" w:cs="Arial"/>
                <w:b/>
                <w:bCs/>
                <w:sz w:val="24"/>
                <w:szCs w:val="24"/>
              </w:rPr>
            </w:pPr>
            <w:r w:rsidRPr="00E9450D">
              <w:rPr>
                <w:rFonts w:ascii="Arial" w:hAnsi="Arial" w:cs="Arial"/>
                <w:b/>
                <w:bCs/>
                <w:sz w:val="24"/>
                <w:szCs w:val="24"/>
              </w:rPr>
              <w:t>Zamawiający modyfikuje projekt umowy najmu w zakresie §10</w:t>
            </w:r>
            <w:r w:rsidRPr="00E9450D">
              <w:rPr>
                <w:rFonts w:ascii="Arial" w:hAnsi="Arial" w:cs="Arial"/>
                <w:sz w:val="24"/>
                <w:szCs w:val="24"/>
              </w:rPr>
              <w:t xml:space="preserve"> </w:t>
            </w:r>
            <w:r w:rsidRPr="00E9450D">
              <w:rPr>
                <w:rFonts w:ascii="Arial" w:hAnsi="Arial" w:cs="Arial"/>
                <w:b/>
                <w:bCs/>
                <w:sz w:val="24"/>
                <w:szCs w:val="24"/>
              </w:rPr>
              <w:t xml:space="preserve"> : Zamawiający wymaga zapewnienia całodobowego kontaktu telefonicznego z Wykonawcą .</w:t>
            </w:r>
          </w:p>
          <w:p w14:paraId="3AFEAF2B" w14:textId="77777777" w:rsidR="00A75ACB" w:rsidRPr="00E9450D" w:rsidRDefault="00A75ACB" w:rsidP="00A75ACB">
            <w:pPr>
              <w:pStyle w:val="Standard"/>
              <w:ind w:left="754"/>
              <w:jc w:val="both"/>
              <w:rPr>
                <w:rFonts w:ascii="Arial" w:hAnsi="Arial" w:cs="Arial"/>
              </w:rPr>
            </w:pPr>
          </w:p>
          <w:p w14:paraId="121E7E57" w14:textId="77777777" w:rsidR="006121ED" w:rsidRPr="00E9450D" w:rsidRDefault="006121ED" w:rsidP="006121ED">
            <w:pPr>
              <w:pStyle w:val="Standard"/>
              <w:jc w:val="both"/>
              <w:rPr>
                <w:rFonts w:ascii="Arial" w:hAnsi="Arial" w:cs="Arial"/>
              </w:rPr>
            </w:pPr>
          </w:p>
          <w:p w14:paraId="36E190DE" w14:textId="37C66E0A" w:rsidR="006121ED" w:rsidRPr="00E9450D" w:rsidRDefault="006121ED" w:rsidP="006121ED">
            <w:pPr>
              <w:pStyle w:val="Standard"/>
              <w:numPr>
                <w:ilvl w:val="0"/>
                <w:numId w:val="12"/>
              </w:numPr>
              <w:jc w:val="both"/>
              <w:rPr>
                <w:rFonts w:ascii="Arial" w:hAnsi="Arial" w:cs="Arial"/>
              </w:rPr>
            </w:pPr>
            <w:r w:rsidRPr="00E9450D">
              <w:rPr>
                <w:rFonts w:ascii="Arial" w:hAnsi="Arial" w:cs="Arial"/>
              </w:rPr>
              <w:t>Czy Wykonawca dobrze rozumie, że Zamawiający wskazując w §3 ust. 12 umowy obowiązek założenia zewnętrznych nakładek antypoślizgowych miał na myśli zewnętrzne gumowe antypoślizgowe maty na schody ?</w:t>
            </w:r>
          </w:p>
          <w:p w14:paraId="6DCF9824" w14:textId="5069FD2C"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650C6F" w:rsidRPr="00E9450D">
              <w:rPr>
                <w:rFonts w:ascii="Arial" w:hAnsi="Arial" w:cs="Arial"/>
                <w:b/>
                <w:bCs/>
                <w:sz w:val="24"/>
                <w:szCs w:val="24"/>
              </w:rPr>
              <w:t xml:space="preserve"> Tak</w:t>
            </w:r>
          </w:p>
          <w:p w14:paraId="527857DD" w14:textId="77777777" w:rsidR="00A75ACB" w:rsidRPr="00E9450D" w:rsidRDefault="00A75ACB" w:rsidP="00A75ACB">
            <w:pPr>
              <w:pStyle w:val="Standard"/>
              <w:ind w:left="754"/>
              <w:jc w:val="both"/>
              <w:rPr>
                <w:rFonts w:ascii="Arial" w:hAnsi="Arial" w:cs="Arial"/>
              </w:rPr>
            </w:pPr>
          </w:p>
          <w:p w14:paraId="067F7682" w14:textId="77777777" w:rsidR="006121ED" w:rsidRPr="00E9450D" w:rsidRDefault="006121ED" w:rsidP="006121ED">
            <w:pPr>
              <w:pStyle w:val="Standard"/>
              <w:jc w:val="both"/>
              <w:rPr>
                <w:rFonts w:ascii="Arial" w:hAnsi="Arial" w:cs="Arial"/>
              </w:rPr>
            </w:pPr>
          </w:p>
          <w:p w14:paraId="62F2153E" w14:textId="500C9BA2" w:rsidR="006121ED" w:rsidRPr="00E9450D" w:rsidRDefault="006121ED" w:rsidP="006121ED">
            <w:pPr>
              <w:pStyle w:val="Standard"/>
              <w:numPr>
                <w:ilvl w:val="0"/>
                <w:numId w:val="12"/>
              </w:numPr>
              <w:jc w:val="both"/>
              <w:rPr>
                <w:rFonts w:ascii="Arial" w:hAnsi="Arial" w:cs="Arial"/>
              </w:rPr>
            </w:pPr>
            <w:r w:rsidRPr="00E9450D">
              <w:rPr>
                <w:rFonts w:ascii="Arial" w:hAnsi="Arial" w:cs="Arial"/>
              </w:rPr>
              <w:t>Prosimy o informację ile razy w roku ( w trakcie obecnej umowy) Zamawiający zlecał usługę dekontaminacji ? W jakich przypadkach Zamawiający zleca wykonanie przez Wykonawcę usługi dekontaminacji i jaki jest jej koszt ?</w:t>
            </w:r>
          </w:p>
          <w:p w14:paraId="4687F8AE" w14:textId="0A03BDB4"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1853A8" w:rsidRPr="00E9450D">
              <w:rPr>
                <w:rFonts w:ascii="Arial" w:hAnsi="Arial" w:cs="Arial"/>
                <w:b/>
                <w:bCs/>
                <w:sz w:val="24"/>
                <w:szCs w:val="24"/>
              </w:rPr>
              <w:t xml:space="preserve"> </w:t>
            </w:r>
            <w:r w:rsidR="00650C6F" w:rsidRPr="00E9450D">
              <w:rPr>
                <w:rFonts w:ascii="Arial" w:hAnsi="Arial" w:cs="Arial"/>
                <w:b/>
                <w:bCs/>
                <w:sz w:val="24"/>
                <w:szCs w:val="24"/>
              </w:rPr>
              <w:t xml:space="preserve">średnio </w:t>
            </w:r>
            <w:r w:rsidR="001853A8" w:rsidRPr="00E9450D">
              <w:rPr>
                <w:rFonts w:ascii="Arial" w:hAnsi="Arial" w:cs="Arial"/>
                <w:b/>
                <w:bCs/>
                <w:sz w:val="24"/>
                <w:szCs w:val="24"/>
              </w:rPr>
              <w:t>ok. 30 w miesiącu</w:t>
            </w:r>
            <w:r w:rsidR="0021495F" w:rsidRPr="00E9450D">
              <w:rPr>
                <w:rFonts w:ascii="Arial" w:hAnsi="Arial" w:cs="Arial"/>
                <w:b/>
                <w:bCs/>
                <w:sz w:val="24"/>
                <w:szCs w:val="24"/>
              </w:rPr>
              <w:t xml:space="preserve"> w przypadku reżimu sanitarnego, ogniska epidemicznego czy sytuacji istotnej z epidemiologicznego punktu widzenia. </w:t>
            </w:r>
          </w:p>
          <w:p w14:paraId="0EBB67C0" w14:textId="77777777" w:rsidR="00A75ACB" w:rsidRPr="00E9450D" w:rsidRDefault="00A75ACB" w:rsidP="00A75ACB">
            <w:pPr>
              <w:pStyle w:val="Standard"/>
              <w:ind w:left="754"/>
              <w:jc w:val="both"/>
              <w:rPr>
                <w:rFonts w:ascii="Arial" w:hAnsi="Arial" w:cs="Arial"/>
              </w:rPr>
            </w:pPr>
          </w:p>
          <w:p w14:paraId="7C25D851" w14:textId="77777777" w:rsidR="006121ED" w:rsidRPr="00E9450D" w:rsidRDefault="006121ED" w:rsidP="006121ED">
            <w:pPr>
              <w:pStyle w:val="Standard"/>
              <w:jc w:val="both"/>
              <w:rPr>
                <w:rFonts w:ascii="Arial" w:hAnsi="Arial" w:cs="Arial"/>
              </w:rPr>
            </w:pPr>
          </w:p>
          <w:p w14:paraId="52E891BD" w14:textId="695C136F" w:rsidR="006121ED" w:rsidRPr="00E9450D" w:rsidRDefault="006121ED" w:rsidP="006121ED">
            <w:pPr>
              <w:pStyle w:val="Standard"/>
              <w:numPr>
                <w:ilvl w:val="0"/>
                <w:numId w:val="12"/>
              </w:numPr>
              <w:jc w:val="both"/>
              <w:rPr>
                <w:rFonts w:ascii="Arial" w:hAnsi="Arial" w:cs="Arial"/>
              </w:rPr>
            </w:pPr>
            <w:r w:rsidRPr="00E9450D">
              <w:rPr>
                <w:rFonts w:ascii="Arial" w:hAnsi="Arial" w:cs="Arial"/>
              </w:rPr>
              <w:t>W ramach kontroli jakości Zamawiający zastrzega sobie prawo wykonywania badań mikrobiologicznych czystościowych sprawdzających skuteczność wykonywanej usługi na koszt Wykonawcy. W związku z tym zwracamy się z prośbą o wskazanie z jaką częstotliwością w ciągu roku wykonywane są takie kontrole oraz jaki jest koszt badań mikrobiologicznych ?</w:t>
            </w:r>
          </w:p>
          <w:p w14:paraId="32B6C88A" w14:textId="4C915664" w:rsidR="00326F59" w:rsidRPr="00E9450D" w:rsidRDefault="00A75ACB" w:rsidP="00326F59">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650C6F" w:rsidRPr="00E9450D">
              <w:rPr>
                <w:rFonts w:ascii="Arial" w:hAnsi="Arial" w:cs="Arial"/>
                <w:b/>
                <w:bCs/>
                <w:sz w:val="24"/>
                <w:szCs w:val="24"/>
              </w:rPr>
              <w:t xml:space="preserve"> </w:t>
            </w:r>
            <w:r w:rsidR="001853A8" w:rsidRPr="00E9450D">
              <w:rPr>
                <w:rFonts w:ascii="Arial" w:hAnsi="Arial" w:cs="Arial"/>
                <w:b/>
                <w:bCs/>
                <w:sz w:val="24"/>
                <w:szCs w:val="24"/>
              </w:rPr>
              <w:t xml:space="preserve">Zamawiający wykonuje badania mikrobiologiczne środowiska szpitalnego. </w:t>
            </w:r>
          </w:p>
          <w:p w14:paraId="4DA601D8" w14:textId="2045D987" w:rsidR="001853A8" w:rsidRPr="00E9450D" w:rsidRDefault="001853A8" w:rsidP="001853A8">
            <w:pPr>
              <w:spacing w:after="40" w:line="276" w:lineRule="auto"/>
              <w:ind w:left="30" w:right="-72"/>
              <w:rPr>
                <w:rFonts w:ascii="Arial" w:hAnsi="Arial" w:cs="Arial"/>
                <w:b/>
                <w:bCs/>
                <w:sz w:val="24"/>
                <w:szCs w:val="24"/>
              </w:rPr>
            </w:pPr>
            <w:r w:rsidRPr="00E9450D">
              <w:rPr>
                <w:rFonts w:ascii="Arial" w:hAnsi="Arial" w:cs="Arial"/>
                <w:b/>
                <w:bCs/>
                <w:sz w:val="24"/>
                <w:szCs w:val="24"/>
              </w:rPr>
              <w:t>W przypadku uzyskania nieprawidłowych wyników badań mikrobiologicznych środowiska szpitalnego (skuteczność dezynfekcji) – kosztami będzie obciążony Wykonawca zg z obowiązującym cennikiem.</w:t>
            </w:r>
          </w:p>
          <w:p w14:paraId="0C627C91" w14:textId="77777777" w:rsidR="00A75ACB" w:rsidRPr="00E9450D" w:rsidRDefault="00A75ACB" w:rsidP="00A75ACB">
            <w:pPr>
              <w:pStyle w:val="Standard"/>
              <w:ind w:left="754"/>
              <w:jc w:val="both"/>
              <w:rPr>
                <w:rFonts w:ascii="Arial" w:hAnsi="Arial" w:cs="Arial"/>
              </w:rPr>
            </w:pPr>
          </w:p>
          <w:p w14:paraId="3F2BD24E" w14:textId="77777777" w:rsidR="006121ED" w:rsidRPr="00E9450D" w:rsidRDefault="006121ED" w:rsidP="006121ED">
            <w:pPr>
              <w:pStyle w:val="Standard"/>
              <w:jc w:val="both"/>
              <w:rPr>
                <w:rFonts w:ascii="Arial" w:hAnsi="Arial" w:cs="Arial"/>
              </w:rPr>
            </w:pPr>
          </w:p>
          <w:p w14:paraId="0F2FE197" w14:textId="07DEA3CA" w:rsidR="006121ED" w:rsidRPr="00E9450D" w:rsidRDefault="006121ED" w:rsidP="006121ED">
            <w:pPr>
              <w:pStyle w:val="Standard"/>
              <w:numPr>
                <w:ilvl w:val="0"/>
                <w:numId w:val="12"/>
              </w:numPr>
              <w:jc w:val="both"/>
              <w:rPr>
                <w:rFonts w:ascii="Arial" w:hAnsi="Arial" w:cs="Arial"/>
              </w:rPr>
            </w:pPr>
            <w:r w:rsidRPr="00E9450D">
              <w:rPr>
                <w:rFonts w:ascii="Arial" w:hAnsi="Arial" w:cs="Arial"/>
              </w:rPr>
              <w:t xml:space="preserve">Prosimy o zmianę zapisu w §9 ust. 1 umowy, zamiast zapisu </w:t>
            </w:r>
            <w:r w:rsidRPr="00E9450D">
              <w:rPr>
                <w:rFonts w:ascii="Arial" w:hAnsi="Arial" w:cs="Arial"/>
                <w:i/>
                <w:iCs/>
              </w:rPr>
              <w:t>mogące powstać</w:t>
            </w:r>
            <w:r w:rsidRPr="00E9450D">
              <w:rPr>
                <w:rFonts w:ascii="Arial" w:hAnsi="Arial" w:cs="Arial"/>
              </w:rPr>
              <w:t xml:space="preserve"> prosimy o zapis </w:t>
            </w:r>
            <w:r w:rsidRPr="00E9450D">
              <w:rPr>
                <w:rFonts w:ascii="Arial" w:hAnsi="Arial" w:cs="Arial"/>
                <w:b/>
                <w:bCs/>
                <w:i/>
                <w:iCs/>
                <w:u w:val="single"/>
              </w:rPr>
              <w:t>powstałe.</w:t>
            </w:r>
          </w:p>
          <w:p w14:paraId="03CA5C15" w14:textId="7FD0D395"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650C6F" w:rsidRPr="00E9450D">
              <w:rPr>
                <w:rFonts w:ascii="Arial" w:hAnsi="Arial" w:cs="Arial"/>
                <w:b/>
                <w:bCs/>
                <w:sz w:val="24"/>
                <w:szCs w:val="24"/>
              </w:rPr>
              <w:t xml:space="preserve"> Tak, Zamawiający modyfikuje projekt umowy o zapis „powstałe”.</w:t>
            </w:r>
          </w:p>
          <w:p w14:paraId="033E302A" w14:textId="77777777" w:rsidR="00A75ACB" w:rsidRPr="00E9450D" w:rsidRDefault="00A75ACB" w:rsidP="00A75ACB">
            <w:pPr>
              <w:pStyle w:val="Standard"/>
              <w:ind w:left="754"/>
              <w:jc w:val="both"/>
              <w:rPr>
                <w:rFonts w:ascii="Arial" w:hAnsi="Arial" w:cs="Arial"/>
              </w:rPr>
            </w:pPr>
          </w:p>
          <w:p w14:paraId="3AEE1CDF" w14:textId="77777777" w:rsidR="006121ED" w:rsidRPr="00E9450D" w:rsidRDefault="006121ED" w:rsidP="006121ED">
            <w:pPr>
              <w:pStyle w:val="Standard"/>
              <w:jc w:val="both"/>
              <w:rPr>
                <w:rFonts w:ascii="Arial" w:hAnsi="Arial" w:cs="Arial"/>
              </w:rPr>
            </w:pPr>
          </w:p>
          <w:p w14:paraId="5BD667A2" w14:textId="053B342D" w:rsidR="006121ED" w:rsidRPr="00E9450D" w:rsidRDefault="006121ED" w:rsidP="006121ED">
            <w:pPr>
              <w:pStyle w:val="Standard"/>
              <w:numPr>
                <w:ilvl w:val="0"/>
                <w:numId w:val="12"/>
              </w:numPr>
              <w:jc w:val="both"/>
              <w:rPr>
                <w:rFonts w:ascii="Arial" w:hAnsi="Arial" w:cs="Arial"/>
              </w:rPr>
            </w:pPr>
            <w:r w:rsidRPr="00E9450D">
              <w:rPr>
                <w:rFonts w:ascii="Arial" w:hAnsi="Arial" w:cs="Arial"/>
              </w:rPr>
              <w:t>Prosimy o zmianę zapisu w §9 ust. 2 umowy : „Wykonawca zobowiązany będzie pokryć wszelkiego rodzaju koszty (…) przeciwko Zamawiającemu przez podmioty trzecie w zakresie dotyczącym</w:t>
            </w:r>
            <w:r w:rsidRPr="00E9450D">
              <w:rPr>
                <w:rFonts w:ascii="Arial" w:hAnsi="Arial" w:cs="Arial"/>
                <w:strike/>
              </w:rPr>
              <w:t xml:space="preserve"> przedmiotu umowy.</w:t>
            </w:r>
            <w:r w:rsidRPr="00E9450D">
              <w:rPr>
                <w:rFonts w:ascii="Arial" w:hAnsi="Arial" w:cs="Arial"/>
              </w:rPr>
              <w:t xml:space="preserve"> </w:t>
            </w:r>
            <w:r w:rsidRPr="00E9450D">
              <w:rPr>
                <w:rFonts w:ascii="Arial" w:hAnsi="Arial" w:cs="Arial"/>
                <w:b/>
                <w:bCs/>
                <w:i/>
                <w:iCs/>
                <w:u w:val="single"/>
              </w:rPr>
              <w:t>niewłaściwej realizacji umowy przez Wykonawcę.</w:t>
            </w:r>
          </w:p>
          <w:p w14:paraId="72D05F18" w14:textId="4A03A38E"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34709" w:rsidRPr="00E9450D">
              <w:rPr>
                <w:rFonts w:ascii="Arial" w:hAnsi="Arial" w:cs="Arial"/>
                <w:b/>
                <w:bCs/>
                <w:sz w:val="24"/>
                <w:szCs w:val="24"/>
              </w:rPr>
              <w:t xml:space="preserve"> </w:t>
            </w:r>
            <w:r w:rsidR="00650C6F" w:rsidRPr="00E9450D">
              <w:rPr>
                <w:rFonts w:ascii="Arial" w:hAnsi="Arial" w:cs="Arial"/>
                <w:b/>
                <w:bCs/>
                <w:sz w:val="24"/>
                <w:szCs w:val="24"/>
              </w:rPr>
              <w:t>Zamawiający nie wyraża zgody.</w:t>
            </w:r>
            <w:r w:rsidR="00A34709" w:rsidRPr="00E9450D">
              <w:rPr>
                <w:rFonts w:ascii="Arial" w:hAnsi="Arial" w:cs="Arial"/>
                <w:b/>
                <w:bCs/>
                <w:sz w:val="24"/>
                <w:szCs w:val="24"/>
              </w:rPr>
              <w:t xml:space="preserve"> </w:t>
            </w:r>
          </w:p>
          <w:p w14:paraId="4B4D62B4" w14:textId="77777777" w:rsidR="00A75ACB" w:rsidRPr="00E9450D" w:rsidRDefault="00A75ACB" w:rsidP="00A75ACB">
            <w:pPr>
              <w:pStyle w:val="Standard"/>
              <w:ind w:left="754"/>
              <w:jc w:val="both"/>
              <w:rPr>
                <w:rFonts w:ascii="Arial" w:hAnsi="Arial" w:cs="Arial"/>
              </w:rPr>
            </w:pPr>
          </w:p>
          <w:p w14:paraId="4B529CC6" w14:textId="77777777" w:rsidR="006121ED" w:rsidRPr="00E9450D" w:rsidRDefault="006121ED" w:rsidP="006121ED">
            <w:pPr>
              <w:pStyle w:val="Standard"/>
              <w:jc w:val="both"/>
              <w:rPr>
                <w:rFonts w:ascii="Arial" w:hAnsi="Arial" w:cs="Arial"/>
              </w:rPr>
            </w:pPr>
          </w:p>
          <w:p w14:paraId="3B55397D" w14:textId="3EDD0E82" w:rsidR="006121ED" w:rsidRPr="00E9450D" w:rsidRDefault="006121ED" w:rsidP="006121ED">
            <w:pPr>
              <w:pStyle w:val="Standard"/>
              <w:numPr>
                <w:ilvl w:val="0"/>
                <w:numId w:val="12"/>
              </w:numPr>
              <w:jc w:val="both"/>
              <w:rPr>
                <w:rFonts w:ascii="Arial" w:hAnsi="Arial" w:cs="Arial"/>
              </w:rPr>
            </w:pPr>
            <w:r w:rsidRPr="00E9450D">
              <w:rPr>
                <w:rFonts w:ascii="Arial" w:hAnsi="Arial" w:cs="Arial"/>
              </w:rPr>
              <w:t xml:space="preserve">Prosimy o weryfikację §12 ust. 4 umowy, czy nie wkradł się błąd i zamiast zapisu : z zastrzeżeniem ust. 5 in. poniżej, powinno być  </w:t>
            </w:r>
            <w:r w:rsidRPr="00E9450D">
              <w:rPr>
                <w:rFonts w:ascii="Arial" w:hAnsi="Arial" w:cs="Arial"/>
                <w:u w:val="single"/>
              </w:rPr>
              <w:t>z zastrzeżeniem ust.7.</w:t>
            </w:r>
          </w:p>
          <w:p w14:paraId="1D0F2F23" w14:textId="1339981B" w:rsidR="00A34709" w:rsidRPr="00E9450D" w:rsidRDefault="00A75ACB" w:rsidP="00A34709">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34709" w:rsidRPr="00E9450D">
              <w:rPr>
                <w:rFonts w:ascii="Arial" w:hAnsi="Arial" w:cs="Arial"/>
                <w:b/>
                <w:bCs/>
                <w:sz w:val="24"/>
                <w:szCs w:val="24"/>
              </w:rPr>
              <w:t xml:space="preserve"> </w:t>
            </w:r>
            <w:r w:rsidR="00650C6F" w:rsidRPr="00E9450D">
              <w:rPr>
                <w:rFonts w:ascii="Arial" w:hAnsi="Arial" w:cs="Arial"/>
                <w:b/>
                <w:bCs/>
                <w:sz w:val="24"/>
                <w:szCs w:val="24"/>
              </w:rPr>
              <w:t xml:space="preserve"> Tak. Powinno być: „z zastrzeżeniem ust. 7.”</w:t>
            </w:r>
          </w:p>
          <w:p w14:paraId="44E4AABE" w14:textId="6A901274" w:rsidR="00A75ACB" w:rsidRPr="00E9450D" w:rsidRDefault="00A75ACB" w:rsidP="00A75ACB">
            <w:pPr>
              <w:spacing w:after="40" w:line="276" w:lineRule="auto"/>
              <w:ind w:left="30" w:right="-72"/>
              <w:rPr>
                <w:rFonts w:ascii="Arial" w:hAnsi="Arial" w:cs="Arial"/>
                <w:b/>
                <w:bCs/>
                <w:sz w:val="24"/>
                <w:szCs w:val="24"/>
              </w:rPr>
            </w:pPr>
          </w:p>
          <w:p w14:paraId="4182758E" w14:textId="77777777" w:rsidR="00A75ACB" w:rsidRPr="00E9450D" w:rsidRDefault="00A75ACB" w:rsidP="00A75ACB">
            <w:pPr>
              <w:pStyle w:val="Standard"/>
              <w:ind w:left="754"/>
              <w:jc w:val="both"/>
              <w:rPr>
                <w:rFonts w:ascii="Arial" w:hAnsi="Arial" w:cs="Arial"/>
              </w:rPr>
            </w:pPr>
          </w:p>
          <w:p w14:paraId="4F8B36EB" w14:textId="77777777" w:rsidR="006121ED" w:rsidRPr="00E9450D" w:rsidRDefault="006121ED" w:rsidP="006121ED">
            <w:pPr>
              <w:pStyle w:val="Standard"/>
              <w:jc w:val="both"/>
              <w:rPr>
                <w:rFonts w:ascii="Arial" w:hAnsi="Arial" w:cs="Arial"/>
              </w:rPr>
            </w:pPr>
          </w:p>
          <w:p w14:paraId="2AC6AC4A" w14:textId="137712EB" w:rsidR="006121ED" w:rsidRPr="00E9450D" w:rsidRDefault="006121ED" w:rsidP="006121ED">
            <w:pPr>
              <w:pStyle w:val="Standard"/>
              <w:numPr>
                <w:ilvl w:val="0"/>
                <w:numId w:val="12"/>
              </w:numPr>
              <w:jc w:val="both"/>
              <w:rPr>
                <w:rFonts w:ascii="Arial" w:hAnsi="Arial" w:cs="Arial"/>
              </w:rPr>
            </w:pPr>
            <w:r w:rsidRPr="00E9450D">
              <w:rPr>
                <w:rFonts w:ascii="Arial" w:hAnsi="Arial" w:cs="Arial"/>
              </w:rPr>
              <w:t>Zwracamy się z prośbą o wprowadzenie do wzoru umowy §16 zapisu umożliwiającego stronom rozwiązanie umowy z 3-miesięcznym okresem wypowiedzenia. Proponujemy wprowadzenie następującego zapisu: „ Każda ze stron może wypowiedzieć umowę z ważnych powodów z zachowaniem 3-miesięcznego okresu wypowiedzenia”. Należy zauważyć, że w czasie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dalszą współpracą, na dotychczasowych warunkach. Obowiązujące przepisy ustawy Prawo zamówień publicznych nie zawierają w tym zakresie żadnych zakazów.</w:t>
            </w:r>
          </w:p>
          <w:p w14:paraId="696BFF99" w14:textId="0FE14662" w:rsidR="00A34709" w:rsidRPr="00E9450D" w:rsidRDefault="00A75ACB" w:rsidP="00A34709">
            <w:pPr>
              <w:spacing w:after="40" w:line="276" w:lineRule="auto"/>
              <w:ind w:left="30" w:right="-72"/>
              <w:rPr>
                <w:rFonts w:ascii="Arial" w:hAnsi="Arial" w:cs="Arial"/>
                <w:b/>
                <w:bCs/>
                <w:sz w:val="24"/>
                <w:szCs w:val="24"/>
              </w:rPr>
            </w:pPr>
            <w:r w:rsidRPr="00E9450D">
              <w:rPr>
                <w:rFonts w:ascii="Arial" w:hAnsi="Arial" w:cs="Arial"/>
                <w:b/>
                <w:bCs/>
                <w:sz w:val="24"/>
                <w:szCs w:val="24"/>
              </w:rPr>
              <w:lastRenderedPageBreak/>
              <w:t>Stanowisko (wyjaśnienie) Zamawiającego:</w:t>
            </w:r>
            <w:r w:rsidR="00A34709" w:rsidRPr="00E9450D">
              <w:rPr>
                <w:rFonts w:ascii="Arial" w:hAnsi="Arial" w:cs="Arial"/>
                <w:b/>
                <w:bCs/>
                <w:sz w:val="24"/>
                <w:szCs w:val="24"/>
              </w:rPr>
              <w:t xml:space="preserve"> nie </w:t>
            </w:r>
          </w:p>
          <w:p w14:paraId="3777563D" w14:textId="6F397715" w:rsidR="00A75ACB" w:rsidRPr="00E9450D" w:rsidRDefault="00A75ACB" w:rsidP="00A75ACB">
            <w:pPr>
              <w:spacing w:after="40" w:line="276" w:lineRule="auto"/>
              <w:ind w:left="30" w:right="-72"/>
              <w:rPr>
                <w:rFonts w:ascii="Arial" w:hAnsi="Arial" w:cs="Arial"/>
                <w:b/>
                <w:bCs/>
                <w:sz w:val="24"/>
                <w:szCs w:val="24"/>
              </w:rPr>
            </w:pPr>
          </w:p>
          <w:p w14:paraId="5A1D7751" w14:textId="77777777" w:rsidR="00A75ACB" w:rsidRPr="00E9450D" w:rsidRDefault="00A75ACB" w:rsidP="00A75ACB">
            <w:pPr>
              <w:pStyle w:val="Standard"/>
              <w:ind w:left="754"/>
              <w:jc w:val="both"/>
              <w:rPr>
                <w:rFonts w:ascii="Arial" w:hAnsi="Arial" w:cs="Arial"/>
              </w:rPr>
            </w:pPr>
          </w:p>
          <w:p w14:paraId="22CC6156" w14:textId="77777777" w:rsidR="006121ED" w:rsidRPr="00E9450D" w:rsidRDefault="006121ED" w:rsidP="006121ED">
            <w:pPr>
              <w:pStyle w:val="Standard"/>
              <w:jc w:val="both"/>
              <w:rPr>
                <w:rFonts w:ascii="Arial" w:hAnsi="Arial" w:cs="Arial"/>
              </w:rPr>
            </w:pPr>
          </w:p>
          <w:p w14:paraId="15BEDA8A" w14:textId="783426A4"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Prosimy o potwierdzenie, że w zakresie usługi nie występują czynności pomocnicze przy pacjentach. Jeśli występują prosimy o wykaz tych czynności oraz określenie jaki procent stanowią w wartości całej usługi.</w:t>
            </w:r>
          </w:p>
          <w:p w14:paraId="6F0E491F" w14:textId="2C4ECCB1" w:rsidR="001853A8" w:rsidRPr="00E9450D" w:rsidRDefault="00A75ACB" w:rsidP="001853A8">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26F59" w:rsidRPr="00E9450D">
              <w:rPr>
                <w:rFonts w:ascii="Arial" w:hAnsi="Arial" w:cs="Arial"/>
                <w:b/>
                <w:bCs/>
                <w:sz w:val="24"/>
                <w:szCs w:val="24"/>
              </w:rPr>
              <w:t xml:space="preserve"> </w:t>
            </w:r>
            <w:r w:rsidR="001853A8" w:rsidRPr="00E9450D">
              <w:rPr>
                <w:rFonts w:ascii="Arial" w:hAnsi="Arial" w:cs="Arial"/>
                <w:b/>
                <w:bCs/>
                <w:sz w:val="24"/>
                <w:szCs w:val="24"/>
              </w:rPr>
              <w:t xml:space="preserve">Zamawiający potwierdza, że w zakresie usług </w:t>
            </w:r>
            <w:r w:rsidR="001853A8" w:rsidRPr="00E9450D">
              <w:rPr>
                <w:rFonts w:ascii="Arial" w:hAnsi="Arial" w:cs="Arial"/>
                <w:b/>
                <w:bCs/>
                <w:sz w:val="24"/>
                <w:szCs w:val="24"/>
                <w:u w:val="single"/>
              </w:rPr>
              <w:t>nie występują</w:t>
            </w:r>
            <w:r w:rsidR="001853A8" w:rsidRPr="00E9450D">
              <w:rPr>
                <w:rFonts w:ascii="Arial" w:hAnsi="Arial" w:cs="Arial"/>
                <w:b/>
                <w:bCs/>
                <w:sz w:val="24"/>
                <w:szCs w:val="24"/>
              </w:rPr>
              <w:t xml:space="preserve"> czynności pomocnicze przy pacjentach.</w:t>
            </w:r>
          </w:p>
          <w:p w14:paraId="03BB6289" w14:textId="77777777" w:rsidR="00A75ACB" w:rsidRPr="00E9450D" w:rsidRDefault="00A75ACB" w:rsidP="00A75ACB">
            <w:pPr>
              <w:pStyle w:val="Tekstpodstawowy3"/>
              <w:suppressAutoHyphens/>
              <w:autoSpaceDN w:val="0"/>
              <w:spacing w:line="276" w:lineRule="auto"/>
              <w:ind w:left="754"/>
              <w:jc w:val="both"/>
              <w:rPr>
                <w:rFonts w:ascii="Arial" w:hAnsi="Arial" w:cs="Arial"/>
                <w:sz w:val="24"/>
                <w:szCs w:val="24"/>
              </w:rPr>
            </w:pPr>
          </w:p>
          <w:p w14:paraId="55D29FBF" w14:textId="77777777" w:rsidR="006121ED" w:rsidRPr="00E9450D" w:rsidRDefault="006121ED" w:rsidP="006121ED">
            <w:pPr>
              <w:pStyle w:val="Tekstpodstawowy3"/>
              <w:spacing w:line="276" w:lineRule="auto"/>
              <w:jc w:val="both"/>
              <w:rPr>
                <w:rFonts w:ascii="Arial" w:hAnsi="Arial" w:cs="Arial"/>
                <w:sz w:val="24"/>
                <w:szCs w:val="24"/>
              </w:rPr>
            </w:pPr>
          </w:p>
          <w:p w14:paraId="0C474465" w14:textId="461FFDAF"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W załączniku nr 2 do opisu przedmiotu zamówienia w punkcie INNE CZYNNOŚCI Zamawiający wskazuje czynności, które świadczą o pomocy przy pacjencie</w:t>
            </w:r>
          </w:p>
          <w:p w14:paraId="333B54DF" w14:textId="08C29240"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A34709" w:rsidRPr="00E9450D">
              <w:rPr>
                <w:rFonts w:ascii="Arial" w:hAnsi="Arial" w:cs="Arial"/>
                <w:b/>
                <w:bCs/>
                <w:sz w:val="24"/>
                <w:szCs w:val="24"/>
              </w:rPr>
              <w:t xml:space="preserve"> </w:t>
            </w:r>
            <w:r w:rsidR="003A462C" w:rsidRPr="00E9450D">
              <w:rPr>
                <w:rFonts w:ascii="Arial" w:hAnsi="Arial" w:cs="Arial"/>
                <w:b/>
                <w:bCs/>
                <w:sz w:val="24"/>
                <w:szCs w:val="24"/>
              </w:rPr>
              <w:t>Wykonawca</w:t>
            </w:r>
            <w:r w:rsidR="00A34709" w:rsidRPr="00E9450D">
              <w:rPr>
                <w:rFonts w:ascii="Arial" w:hAnsi="Arial" w:cs="Arial"/>
                <w:b/>
                <w:bCs/>
                <w:sz w:val="24"/>
                <w:szCs w:val="24"/>
              </w:rPr>
              <w:t xml:space="preserve"> nie będzie wykonywał czynności w zakresie obsługi i pielęgnacji pacjentów natomiast będzie wykonywał czynności </w:t>
            </w:r>
            <w:r w:rsidR="003A462C" w:rsidRPr="00E9450D">
              <w:rPr>
                <w:rFonts w:ascii="Arial" w:hAnsi="Arial" w:cs="Arial"/>
                <w:b/>
                <w:bCs/>
                <w:sz w:val="24"/>
                <w:szCs w:val="24"/>
              </w:rPr>
              <w:t xml:space="preserve">wskazane w załączniku. </w:t>
            </w:r>
          </w:p>
          <w:p w14:paraId="5453F06C" w14:textId="77777777" w:rsidR="00A75ACB" w:rsidRPr="00E9450D" w:rsidRDefault="00A75ACB" w:rsidP="00A75ACB">
            <w:pPr>
              <w:pStyle w:val="Tekstpodstawowy3"/>
              <w:suppressAutoHyphens/>
              <w:autoSpaceDN w:val="0"/>
              <w:spacing w:line="276" w:lineRule="auto"/>
              <w:ind w:left="754"/>
              <w:jc w:val="both"/>
              <w:rPr>
                <w:rFonts w:ascii="Arial" w:hAnsi="Arial" w:cs="Arial"/>
                <w:sz w:val="24"/>
                <w:szCs w:val="24"/>
              </w:rPr>
            </w:pPr>
          </w:p>
          <w:p w14:paraId="2517A0A6" w14:textId="77777777" w:rsidR="006121ED" w:rsidRPr="00E9450D" w:rsidRDefault="006121ED" w:rsidP="006121ED">
            <w:pPr>
              <w:pStyle w:val="Tekstpodstawowy3"/>
              <w:spacing w:line="276" w:lineRule="auto"/>
              <w:jc w:val="both"/>
              <w:rPr>
                <w:rFonts w:ascii="Arial" w:hAnsi="Arial" w:cs="Arial"/>
                <w:sz w:val="24"/>
                <w:szCs w:val="24"/>
              </w:rPr>
            </w:pPr>
          </w:p>
          <w:p w14:paraId="167ABE7F" w14:textId="0633CF99"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W formularzu ofertowym Zamawiający wskazała zwolnienie z VAT zamówienia dotyczącego dezynfekcji  - utrzymanie czystości w zakresie strefy szpitalnej „ białej”  łącznie z kosztami materiałowymi. W związku z powyższym zwracamy się z prośbą o wyjaśnienia na jakiej podstawie za dane czynności Wykonawca ma być zwolniony z VAT ? Jeżeli zwolnienie ma dotyczyć pomocy przy pacjencie, prosimy o zmianę zapisu w tabeli.</w:t>
            </w:r>
          </w:p>
          <w:p w14:paraId="512D6C32" w14:textId="320B6712"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3A462C" w:rsidRPr="00E9450D">
              <w:rPr>
                <w:rFonts w:ascii="Arial" w:hAnsi="Arial" w:cs="Arial"/>
                <w:b/>
                <w:bCs/>
                <w:sz w:val="24"/>
                <w:szCs w:val="24"/>
              </w:rPr>
              <w:t xml:space="preserve"> niniejsze zamówienie nie obejmuje pomocy przy pacjencie</w:t>
            </w:r>
            <w:r w:rsidR="00AF5555" w:rsidRPr="00E9450D">
              <w:rPr>
                <w:rFonts w:ascii="Arial" w:hAnsi="Arial" w:cs="Arial"/>
                <w:b/>
                <w:bCs/>
                <w:sz w:val="24"/>
                <w:szCs w:val="24"/>
              </w:rPr>
              <w:t xml:space="preserve">. Natomiast </w:t>
            </w:r>
            <w:r w:rsidR="003A462C" w:rsidRPr="00E9450D">
              <w:rPr>
                <w:rFonts w:ascii="Arial" w:hAnsi="Arial" w:cs="Arial"/>
                <w:b/>
                <w:bCs/>
                <w:sz w:val="24"/>
                <w:szCs w:val="24"/>
              </w:rPr>
              <w:t xml:space="preserve"> zwolnienie z vat </w:t>
            </w:r>
            <w:r w:rsidR="00AF5555" w:rsidRPr="00E9450D">
              <w:rPr>
                <w:rFonts w:ascii="Arial" w:hAnsi="Arial" w:cs="Arial"/>
                <w:b/>
                <w:bCs/>
                <w:sz w:val="24"/>
                <w:szCs w:val="24"/>
              </w:rPr>
              <w:t xml:space="preserve"> zamawiający ustalił </w:t>
            </w:r>
            <w:r w:rsidR="003A462C" w:rsidRPr="00E9450D">
              <w:rPr>
                <w:rFonts w:ascii="Arial" w:hAnsi="Arial" w:cs="Arial"/>
                <w:b/>
                <w:bCs/>
                <w:sz w:val="24"/>
                <w:szCs w:val="24"/>
              </w:rPr>
              <w:t>zgodnie z art. 43 ust. 1 pkt 18 ustawy o vat</w:t>
            </w:r>
            <w:r w:rsidR="00AF5555" w:rsidRPr="00E9450D">
              <w:rPr>
                <w:rFonts w:ascii="Arial" w:hAnsi="Arial" w:cs="Arial"/>
                <w:b/>
                <w:bCs/>
                <w:sz w:val="24"/>
                <w:szCs w:val="24"/>
              </w:rPr>
              <w:t xml:space="preserve">, który </w:t>
            </w:r>
            <w:r w:rsidR="00454D6A" w:rsidRPr="00E9450D">
              <w:rPr>
                <w:rFonts w:ascii="Arial" w:hAnsi="Arial" w:cs="Arial"/>
                <w:b/>
                <w:bCs/>
                <w:sz w:val="24"/>
                <w:szCs w:val="24"/>
              </w:rPr>
              <w:t>stanowi,</w:t>
            </w:r>
            <w:r w:rsidR="00AF5555" w:rsidRPr="00E9450D">
              <w:rPr>
                <w:rFonts w:ascii="Arial" w:hAnsi="Arial" w:cs="Arial"/>
                <w:b/>
                <w:bCs/>
                <w:sz w:val="24"/>
                <w:szCs w:val="24"/>
              </w:rPr>
              <w:t xml:space="preserve"> że  zwalnia się od podatku usługi w zakresie opieki medycznej, służące profilaktyce, zachowaniu, ratowaniu przywracaniu i poprawie zdrowia oraz dostawę towarów i świadczenie usług ściśle z tymi usługami związane , w ramach działalności leczniczej przed podmioty lecznicze.  </w:t>
            </w:r>
          </w:p>
          <w:p w14:paraId="0CAFD93B" w14:textId="77777777" w:rsidR="00A75ACB" w:rsidRPr="00E9450D" w:rsidRDefault="00A75ACB" w:rsidP="00A75ACB">
            <w:pPr>
              <w:pStyle w:val="Tekstpodstawowy3"/>
              <w:suppressAutoHyphens/>
              <w:autoSpaceDN w:val="0"/>
              <w:spacing w:line="276" w:lineRule="auto"/>
              <w:ind w:left="754"/>
              <w:jc w:val="both"/>
              <w:rPr>
                <w:rFonts w:ascii="Arial" w:hAnsi="Arial" w:cs="Arial"/>
                <w:sz w:val="24"/>
                <w:szCs w:val="24"/>
              </w:rPr>
            </w:pPr>
          </w:p>
          <w:p w14:paraId="7DEADED5" w14:textId="77777777" w:rsidR="006121ED" w:rsidRPr="00E9450D" w:rsidRDefault="006121ED" w:rsidP="006121ED">
            <w:pPr>
              <w:pStyle w:val="Tekstpodstawowy3"/>
              <w:spacing w:line="276" w:lineRule="auto"/>
              <w:jc w:val="both"/>
              <w:rPr>
                <w:rFonts w:ascii="Arial" w:hAnsi="Arial" w:cs="Arial"/>
                <w:sz w:val="24"/>
                <w:szCs w:val="24"/>
              </w:rPr>
            </w:pPr>
          </w:p>
          <w:p w14:paraId="36738345" w14:textId="569CAA1B" w:rsidR="006121ED" w:rsidRPr="00E9450D" w:rsidRDefault="006121ED" w:rsidP="006121ED">
            <w:pPr>
              <w:pStyle w:val="Tekstpodstawowy3"/>
              <w:numPr>
                <w:ilvl w:val="0"/>
                <w:numId w:val="12"/>
              </w:numPr>
              <w:suppressAutoHyphens/>
              <w:autoSpaceDN w:val="0"/>
              <w:spacing w:line="276" w:lineRule="auto"/>
              <w:jc w:val="both"/>
              <w:rPr>
                <w:rFonts w:ascii="Arial" w:hAnsi="Arial" w:cs="Arial"/>
                <w:sz w:val="24"/>
                <w:szCs w:val="24"/>
              </w:rPr>
            </w:pPr>
            <w:r w:rsidRPr="00E9450D">
              <w:rPr>
                <w:rFonts w:ascii="Arial" w:hAnsi="Arial" w:cs="Arial"/>
                <w:sz w:val="24"/>
                <w:szCs w:val="24"/>
              </w:rPr>
              <w:t>Czy Zamawiający wymaga polimeryzacji powierzchni płaskich ? Jeżeli tak to prosimy o wskazanie metrażu, którego będzie dotyczyć dana czynność.</w:t>
            </w:r>
          </w:p>
          <w:p w14:paraId="74EC8467" w14:textId="514E468E" w:rsidR="00A75ACB" w:rsidRPr="00E9450D" w:rsidRDefault="00A75ACB" w:rsidP="00A75ACB">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454D6A" w:rsidRPr="00E9450D">
              <w:rPr>
                <w:rFonts w:ascii="Arial" w:hAnsi="Arial" w:cs="Arial"/>
                <w:b/>
                <w:bCs/>
                <w:sz w:val="24"/>
                <w:szCs w:val="24"/>
              </w:rPr>
              <w:t xml:space="preserve"> polimeryzacji wymagają:</w:t>
            </w:r>
          </w:p>
          <w:p w14:paraId="406FD36E" w14:textId="78C8F638" w:rsidR="00454D6A" w:rsidRPr="00E9450D" w:rsidRDefault="00454D6A" w:rsidP="00A75ACB">
            <w:pPr>
              <w:spacing w:after="40" w:line="276" w:lineRule="auto"/>
              <w:ind w:left="30" w:right="-72"/>
              <w:rPr>
                <w:rFonts w:ascii="Arial" w:hAnsi="Arial" w:cs="Arial"/>
                <w:b/>
                <w:bCs/>
                <w:sz w:val="24"/>
                <w:szCs w:val="24"/>
              </w:rPr>
            </w:pPr>
            <w:r w:rsidRPr="00E9450D">
              <w:rPr>
                <w:rFonts w:ascii="Arial" w:hAnsi="Arial" w:cs="Arial"/>
                <w:b/>
                <w:bCs/>
                <w:sz w:val="24"/>
                <w:szCs w:val="24"/>
              </w:rPr>
              <w:t xml:space="preserve"> Oddziały szpitalne, poradnie, pracownie,  budynek administracji , budynek składnicy akt,  </w:t>
            </w:r>
            <w:r w:rsidR="00B306C8" w:rsidRPr="00E9450D">
              <w:rPr>
                <w:rFonts w:ascii="Arial" w:hAnsi="Arial" w:cs="Arial"/>
                <w:b/>
                <w:bCs/>
                <w:sz w:val="24"/>
                <w:szCs w:val="24"/>
              </w:rPr>
              <w:t>c</w:t>
            </w:r>
            <w:r w:rsidRPr="00E9450D">
              <w:rPr>
                <w:rFonts w:ascii="Arial" w:hAnsi="Arial" w:cs="Arial"/>
                <w:b/>
                <w:bCs/>
                <w:sz w:val="24"/>
                <w:szCs w:val="24"/>
              </w:rPr>
              <w:t>zęstotliwość - min. jeden raz na kwartał</w:t>
            </w:r>
          </w:p>
          <w:p w14:paraId="596EC463" w14:textId="77777777" w:rsidR="006121ED" w:rsidRPr="00E9450D" w:rsidRDefault="006121ED" w:rsidP="005A6F94">
            <w:pPr>
              <w:pStyle w:val="Default"/>
              <w:rPr>
                <w:rFonts w:ascii="Arial" w:hAnsi="Arial" w:cs="Arial"/>
              </w:rPr>
            </w:pPr>
          </w:p>
        </w:tc>
      </w:tr>
      <w:tr w:rsidR="006121ED" w:rsidRPr="009003D1" w14:paraId="2541ACCC" w14:textId="77777777" w:rsidTr="006121ED">
        <w:tc>
          <w:tcPr>
            <w:tcW w:w="9248" w:type="dxa"/>
            <w:shd w:val="clear" w:color="auto" w:fill="auto"/>
          </w:tcPr>
          <w:p w14:paraId="3D8815CA" w14:textId="504D67F4" w:rsidR="003C41CA" w:rsidRPr="00E9450D" w:rsidRDefault="003C41CA" w:rsidP="003C41CA">
            <w:pPr>
              <w:spacing w:before="60" w:after="60" w:line="276" w:lineRule="auto"/>
              <w:ind w:left="30" w:right="-72"/>
              <w:rPr>
                <w:rFonts w:ascii="Arial" w:hAnsi="Arial" w:cs="Arial"/>
                <w:b/>
                <w:bCs/>
                <w:sz w:val="24"/>
                <w:szCs w:val="24"/>
              </w:rPr>
            </w:pPr>
            <w:r w:rsidRPr="00E9450D">
              <w:rPr>
                <w:rFonts w:ascii="Arial" w:hAnsi="Arial" w:cs="Arial"/>
                <w:b/>
                <w:bCs/>
                <w:sz w:val="24"/>
                <w:szCs w:val="24"/>
              </w:rPr>
              <w:lastRenderedPageBreak/>
              <w:t>Pytanie nr 8</w:t>
            </w:r>
          </w:p>
          <w:p w14:paraId="3813C427" w14:textId="30A05370" w:rsidR="006121ED" w:rsidRPr="00E9450D" w:rsidRDefault="006121ED" w:rsidP="00EE0A51">
            <w:pPr>
              <w:pStyle w:val="Tekstpodstawowy3"/>
              <w:suppressAutoHyphens/>
              <w:autoSpaceDN w:val="0"/>
              <w:spacing w:line="276" w:lineRule="auto"/>
              <w:ind w:left="754"/>
              <w:jc w:val="both"/>
              <w:rPr>
                <w:rFonts w:ascii="Arial" w:hAnsi="Arial" w:cs="Arial"/>
                <w:sz w:val="24"/>
                <w:szCs w:val="24"/>
              </w:rPr>
            </w:pPr>
            <w:r w:rsidRPr="00E9450D">
              <w:rPr>
                <w:rFonts w:ascii="Arial" w:hAnsi="Arial" w:cs="Arial"/>
                <w:sz w:val="24"/>
                <w:szCs w:val="24"/>
              </w:rPr>
              <w:t>1. Czy Zamawiający wymaga polimeryzacji powierzchni płaskich ? Jeżeli tak to prosimy o wskazanie częstotliwości oraz  metrażu, którego będzie dotyczyć dana czynność.</w:t>
            </w:r>
          </w:p>
          <w:p w14:paraId="3BA88766" w14:textId="77777777" w:rsidR="00454D6A" w:rsidRPr="00E9450D" w:rsidRDefault="00A75ACB" w:rsidP="00454D6A">
            <w:pPr>
              <w:spacing w:after="40" w:line="276" w:lineRule="auto"/>
              <w:ind w:left="30" w:right="-72"/>
              <w:rPr>
                <w:rFonts w:ascii="Arial" w:hAnsi="Arial" w:cs="Arial"/>
                <w:b/>
                <w:bCs/>
                <w:sz w:val="24"/>
                <w:szCs w:val="24"/>
              </w:rPr>
            </w:pPr>
            <w:r w:rsidRPr="00E9450D">
              <w:rPr>
                <w:rFonts w:ascii="Arial" w:hAnsi="Arial" w:cs="Arial"/>
                <w:b/>
                <w:bCs/>
                <w:sz w:val="24"/>
                <w:szCs w:val="24"/>
              </w:rPr>
              <w:t>Stanowisko (wyjaśnienie) Zamawiającego:</w:t>
            </w:r>
            <w:r w:rsidR="00454D6A" w:rsidRPr="00E9450D">
              <w:rPr>
                <w:rFonts w:ascii="Arial" w:hAnsi="Arial" w:cs="Arial"/>
                <w:b/>
                <w:bCs/>
                <w:sz w:val="24"/>
                <w:szCs w:val="24"/>
              </w:rPr>
              <w:t xml:space="preserve"> polimeryzacji wymagają:</w:t>
            </w:r>
          </w:p>
          <w:p w14:paraId="5089AF33" w14:textId="774C81E9" w:rsidR="00A75ACB" w:rsidRPr="00E9450D" w:rsidRDefault="00454D6A" w:rsidP="00A75ACB">
            <w:pPr>
              <w:spacing w:after="40" w:line="276" w:lineRule="auto"/>
              <w:ind w:left="30" w:right="-72"/>
              <w:rPr>
                <w:rFonts w:ascii="Arial" w:hAnsi="Arial" w:cs="Arial"/>
                <w:b/>
                <w:bCs/>
                <w:sz w:val="24"/>
                <w:szCs w:val="24"/>
              </w:rPr>
            </w:pPr>
            <w:r w:rsidRPr="00E9450D">
              <w:rPr>
                <w:rFonts w:ascii="Arial" w:hAnsi="Arial" w:cs="Arial"/>
                <w:b/>
                <w:bCs/>
                <w:sz w:val="24"/>
                <w:szCs w:val="24"/>
              </w:rPr>
              <w:t>Oddziały szpitalne, poradnie, pracownie,  budynek administracji , budynek składnicy akt</w:t>
            </w:r>
            <w:r w:rsidR="00B306C8" w:rsidRPr="00E9450D">
              <w:rPr>
                <w:rFonts w:ascii="Arial" w:hAnsi="Arial" w:cs="Arial"/>
                <w:b/>
                <w:bCs/>
                <w:sz w:val="24"/>
                <w:szCs w:val="24"/>
              </w:rPr>
              <w:t>, c</w:t>
            </w:r>
            <w:r w:rsidRPr="00E9450D">
              <w:rPr>
                <w:rFonts w:ascii="Arial" w:hAnsi="Arial" w:cs="Arial"/>
                <w:b/>
                <w:bCs/>
                <w:sz w:val="24"/>
                <w:szCs w:val="24"/>
              </w:rPr>
              <w:t>zęstotliwość - min. jeden raz na kwartał</w:t>
            </w:r>
          </w:p>
          <w:p w14:paraId="11ADB872" w14:textId="77777777" w:rsidR="00A75ACB" w:rsidRPr="00E9450D" w:rsidRDefault="00A75ACB" w:rsidP="00EE0A51">
            <w:pPr>
              <w:pStyle w:val="Tekstpodstawowy3"/>
              <w:suppressAutoHyphens/>
              <w:autoSpaceDN w:val="0"/>
              <w:spacing w:line="276" w:lineRule="auto"/>
              <w:ind w:left="754"/>
              <w:jc w:val="both"/>
              <w:rPr>
                <w:rFonts w:ascii="Arial" w:hAnsi="Arial" w:cs="Arial"/>
                <w:sz w:val="24"/>
                <w:szCs w:val="24"/>
              </w:rPr>
            </w:pPr>
          </w:p>
          <w:p w14:paraId="6958D9CB" w14:textId="4D1323CC" w:rsidR="006121ED" w:rsidRPr="00E9450D" w:rsidRDefault="006121ED" w:rsidP="00EE0A51">
            <w:pPr>
              <w:pStyle w:val="Tekstpodstawowy3"/>
              <w:suppressAutoHyphens/>
              <w:autoSpaceDN w:val="0"/>
              <w:spacing w:line="276" w:lineRule="auto"/>
              <w:ind w:left="754"/>
              <w:jc w:val="both"/>
              <w:rPr>
                <w:rFonts w:ascii="Arial" w:hAnsi="Arial" w:cs="Arial"/>
                <w:color w:val="C9211E"/>
                <w:sz w:val="24"/>
                <w:szCs w:val="24"/>
              </w:rPr>
            </w:pPr>
            <w:r w:rsidRPr="00E9450D">
              <w:rPr>
                <w:rFonts w:ascii="Arial" w:hAnsi="Arial" w:cs="Arial"/>
                <w:sz w:val="24"/>
                <w:szCs w:val="24"/>
              </w:rPr>
              <w:t>2. Czy na terenie szpitala znajdują się okna z utrudnionym dostępem, które wymagają umycia za pomocą wysięgników, podnośników bądź metod alpinistycznych. Prosimy o podanie metrażu.</w:t>
            </w:r>
          </w:p>
          <w:p w14:paraId="306B56C8" w14:textId="425ACA65" w:rsidR="00A75ACB" w:rsidRPr="00E9450D" w:rsidRDefault="00A75ACB" w:rsidP="00A75ACB">
            <w:pPr>
              <w:spacing w:after="40" w:line="276" w:lineRule="auto"/>
              <w:ind w:left="30" w:right="-72"/>
              <w:rPr>
                <w:rFonts w:ascii="Arial" w:hAnsi="Arial" w:cs="Arial"/>
                <w:b/>
                <w:bCs/>
                <w:color w:val="FF0000"/>
                <w:sz w:val="24"/>
                <w:szCs w:val="24"/>
              </w:rPr>
            </w:pPr>
            <w:r w:rsidRPr="00E9450D">
              <w:rPr>
                <w:rFonts w:ascii="Arial" w:hAnsi="Arial" w:cs="Arial"/>
                <w:b/>
                <w:bCs/>
                <w:sz w:val="24"/>
                <w:szCs w:val="24"/>
              </w:rPr>
              <w:t>Stanowisko (wyjaśnienie) Zamawiającego:</w:t>
            </w:r>
            <w:r w:rsidR="00454D6A" w:rsidRPr="00E9450D">
              <w:rPr>
                <w:rFonts w:ascii="Arial" w:hAnsi="Arial" w:cs="Arial"/>
                <w:b/>
                <w:bCs/>
                <w:sz w:val="24"/>
                <w:szCs w:val="24"/>
              </w:rPr>
              <w:t xml:space="preserve"> </w:t>
            </w:r>
            <w:r w:rsidR="00E9450D" w:rsidRPr="00E9450D">
              <w:rPr>
                <w:rFonts w:ascii="Arial" w:hAnsi="Arial" w:cs="Arial"/>
                <w:b/>
                <w:bCs/>
                <w:sz w:val="24"/>
                <w:szCs w:val="24"/>
              </w:rPr>
              <w:t>tak, występują -</w:t>
            </w:r>
            <w:r w:rsidR="00454D6A" w:rsidRPr="00E9450D">
              <w:rPr>
                <w:rFonts w:ascii="Arial" w:hAnsi="Arial" w:cs="Arial"/>
                <w:b/>
                <w:bCs/>
                <w:sz w:val="24"/>
                <w:szCs w:val="24"/>
              </w:rPr>
              <w:t xml:space="preserve"> metraż ok 40 m2.</w:t>
            </w:r>
          </w:p>
          <w:p w14:paraId="72513501" w14:textId="77777777" w:rsidR="00A75ACB" w:rsidRPr="00E9450D" w:rsidRDefault="00A75ACB" w:rsidP="00EE0A51">
            <w:pPr>
              <w:pStyle w:val="Tekstpodstawowy3"/>
              <w:suppressAutoHyphens/>
              <w:autoSpaceDN w:val="0"/>
              <w:spacing w:line="276" w:lineRule="auto"/>
              <w:ind w:left="754"/>
              <w:jc w:val="both"/>
              <w:rPr>
                <w:rFonts w:ascii="Arial" w:hAnsi="Arial" w:cs="Arial"/>
                <w:color w:val="C9211E"/>
                <w:sz w:val="24"/>
                <w:szCs w:val="24"/>
              </w:rPr>
            </w:pPr>
          </w:p>
          <w:p w14:paraId="4F3AFE7C" w14:textId="77777777" w:rsidR="006121ED" w:rsidRPr="00E9450D" w:rsidRDefault="006121ED" w:rsidP="006121ED">
            <w:pPr>
              <w:pStyle w:val="Standard"/>
              <w:jc w:val="both"/>
              <w:rPr>
                <w:rFonts w:ascii="Arial" w:hAnsi="Arial" w:cs="Arial"/>
                <w:b/>
                <w:bCs/>
                <w:u w:val="single"/>
              </w:rPr>
            </w:pPr>
          </w:p>
        </w:tc>
      </w:tr>
    </w:tbl>
    <w:p w14:paraId="7E626338" w14:textId="77777777" w:rsidR="00BE7BFD" w:rsidRPr="009003D1" w:rsidRDefault="00BE7BFD" w:rsidP="00520165">
      <w:pPr>
        <w:jc w:val="both"/>
        <w:rPr>
          <w:rFonts w:ascii="Arial" w:hAnsi="Arial" w:cs="Arial"/>
          <w:sz w:val="22"/>
          <w:szCs w:val="22"/>
        </w:rPr>
      </w:pPr>
    </w:p>
    <w:p w14:paraId="1F8561D8" w14:textId="63224BEC" w:rsidR="006D4AB3"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p w14:paraId="165305A7" w14:textId="0A0C8694" w:rsidR="00B975AB" w:rsidRDefault="00B975AB" w:rsidP="00B975AB">
      <w:pPr>
        <w:pStyle w:val="Tekstpodstawowy"/>
        <w:spacing w:before="120" w:after="480"/>
        <w:rPr>
          <w:rFonts w:ascii="Arial" w:hAnsi="Arial" w:cs="Arial"/>
          <w:sz w:val="24"/>
          <w:szCs w:val="24"/>
        </w:rPr>
      </w:pPr>
    </w:p>
    <w:p w14:paraId="1D938401" w14:textId="3F3BE298" w:rsidR="00B975AB" w:rsidRDefault="00B975AB" w:rsidP="006A5DF1">
      <w:pPr>
        <w:pStyle w:val="Tekstpodstawowy"/>
        <w:spacing w:before="120" w:after="480"/>
        <w:ind w:left="3119" w:firstLine="425"/>
        <w:jc w:val="right"/>
        <w:rPr>
          <w:rFonts w:ascii="Arial" w:hAnsi="Arial" w:cs="Arial"/>
          <w:sz w:val="24"/>
          <w:szCs w:val="24"/>
        </w:rPr>
      </w:pPr>
    </w:p>
    <w:p w14:paraId="7770BEF3" w14:textId="7E7F6E98" w:rsidR="00B975AB" w:rsidRDefault="00B975AB" w:rsidP="00B975AB">
      <w:pPr>
        <w:pStyle w:val="Tekstpodstawowy"/>
        <w:spacing w:before="120"/>
        <w:rPr>
          <w:rFonts w:ascii="Arial" w:hAnsi="Arial" w:cs="Arial"/>
          <w:sz w:val="24"/>
          <w:szCs w:val="24"/>
        </w:rPr>
      </w:pPr>
      <w:r>
        <w:rPr>
          <w:rFonts w:ascii="Arial" w:hAnsi="Arial" w:cs="Arial"/>
          <w:sz w:val="24"/>
          <w:szCs w:val="24"/>
        </w:rPr>
        <w:t>Załączniki do pisma:</w:t>
      </w:r>
    </w:p>
    <w:p w14:paraId="79C2BE2B" w14:textId="11614010" w:rsidR="00B975AB" w:rsidRDefault="00B975AB" w:rsidP="00B975AB">
      <w:pPr>
        <w:pStyle w:val="Tekstpodstawowy"/>
        <w:spacing w:before="120"/>
        <w:rPr>
          <w:rFonts w:ascii="Arial" w:hAnsi="Arial" w:cs="Arial"/>
          <w:sz w:val="24"/>
          <w:szCs w:val="24"/>
        </w:rPr>
      </w:pPr>
      <w:r>
        <w:rPr>
          <w:rFonts w:ascii="Arial" w:hAnsi="Arial" w:cs="Arial"/>
          <w:sz w:val="24"/>
          <w:szCs w:val="24"/>
        </w:rPr>
        <w:t>1. analiza potrzeb i wymagań</w:t>
      </w:r>
    </w:p>
    <w:p w14:paraId="717ED636" w14:textId="6A8D7B80" w:rsidR="00B975AB" w:rsidRDefault="00B975AB" w:rsidP="00B975AB">
      <w:pPr>
        <w:pStyle w:val="Tekstpodstawowy"/>
        <w:spacing w:before="120"/>
        <w:rPr>
          <w:rFonts w:ascii="Arial" w:hAnsi="Arial" w:cs="Arial"/>
          <w:sz w:val="24"/>
          <w:szCs w:val="24"/>
        </w:rPr>
      </w:pPr>
      <w:r>
        <w:rPr>
          <w:rFonts w:ascii="Arial" w:hAnsi="Arial" w:cs="Arial"/>
          <w:sz w:val="24"/>
          <w:szCs w:val="24"/>
        </w:rPr>
        <w:t>2. SWZ</w:t>
      </w:r>
    </w:p>
    <w:p w14:paraId="50C7C9FF" w14:textId="48CB2993" w:rsidR="00B975AB" w:rsidRDefault="00B975AB" w:rsidP="00B975AB">
      <w:pPr>
        <w:pStyle w:val="Tekstpodstawowy"/>
        <w:spacing w:before="120"/>
        <w:rPr>
          <w:rFonts w:ascii="Arial" w:hAnsi="Arial" w:cs="Arial"/>
          <w:sz w:val="24"/>
          <w:szCs w:val="24"/>
        </w:rPr>
      </w:pPr>
      <w:r>
        <w:rPr>
          <w:rFonts w:ascii="Arial" w:hAnsi="Arial" w:cs="Arial"/>
          <w:sz w:val="24"/>
          <w:szCs w:val="24"/>
        </w:rPr>
        <w:t>3. formularz ofertowy – załącznik nr 2</w:t>
      </w:r>
    </w:p>
    <w:p w14:paraId="7A26B685" w14:textId="46514F1F" w:rsidR="00B975AB" w:rsidRDefault="00B975AB" w:rsidP="00B975AB">
      <w:pPr>
        <w:pStyle w:val="Tekstpodstawowy"/>
        <w:spacing w:before="120"/>
        <w:rPr>
          <w:rFonts w:ascii="Arial" w:hAnsi="Arial" w:cs="Arial"/>
          <w:sz w:val="24"/>
          <w:szCs w:val="24"/>
        </w:rPr>
      </w:pPr>
      <w:r>
        <w:rPr>
          <w:rFonts w:ascii="Arial" w:hAnsi="Arial" w:cs="Arial"/>
          <w:sz w:val="24"/>
          <w:szCs w:val="24"/>
        </w:rPr>
        <w:t>4. projekt umowy – załącznik nr 12</w:t>
      </w:r>
    </w:p>
    <w:p w14:paraId="55216816" w14:textId="177C9838" w:rsidR="00B975AB" w:rsidRDefault="00B975AB" w:rsidP="00B975AB">
      <w:pPr>
        <w:pStyle w:val="Tekstpodstawowy"/>
        <w:spacing w:before="120"/>
        <w:rPr>
          <w:rFonts w:ascii="Arial" w:hAnsi="Arial" w:cs="Arial"/>
          <w:sz w:val="24"/>
          <w:szCs w:val="24"/>
        </w:rPr>
      </w:pPr>
      <w:r>
        <w:rPr>
          <w:rFonts w:ascii="Arial" w:hAnsi="Arial" w:cs="Arial"/>
          <w:sz w:val="24"/>
          <w:szCs w:val="24"/>
        </w:rPr>
        <w:t xml:space="preserve">5. projekt umowy najmu – załącznik nr 5 do umowy </w:t>
      </w:r>
    </w:p>
    <w:p w14:paraId="2070CDFE" w14:textId="21114294" w:rsidR="00B975AB" w:rsidRDefault="00B975AB" w:rsidP="00B975AB">
      <w:pPr>
        <w:pStyle w:val="Tekstpodstawowy"/>
        <w:spacing w:before="120"/>
        <w:rPr>
          <w:rFonts w:ascii="Arial" w:hAnsi="Arial" w:cs="Arial"/>
          <w:sz w:val="24"/>
          <w:szCs w:val="24"/>
        </w:rPr>
      </w:pPr>
      <w:r>
        <w:rPr>
          <w:rFonts w:ascii="Arial" w:hAnsi="Arial" w:cs="Arial"/>
          <w:sz w:val="24"/>
          <w:szCs w:val="24"/>
        </w:rPr>
        <w:t>6. zestawienie ilości pacjentów</w:t>
      </w:r>
    </w:p>
    <w:p w14:paraId="2E33F35F" w14:textId="712224FD" w:rsidR="00752F8E" w:rsidRDefault="00752F8E" w:rsidP="00B975AB">
      <w:pPr>
        <w:pStyle w:val="Tekstpodstawowy"/>
        <w:spacing w:before="120"/>
        <w:rPr>
          <w:rFonts w:ascii="Arial" w:hAnsi="Arial" w:cs="Arial"/>
          <w:sz w:val="24"/>
          <w:szCs w:val="24"/>
        </w:rPr>
      </w:pPr>
      <w:r>
        <w:rPr>
          <w:rFonts w:ascii="Arial" w:hAnsi="Arial" w:cs="Arial"/>
          <w:sz w:val="24"/>
          <w:szCs w:val="24"/>
        </w:rPr>
        <w:t>7. wykaz osób</w:t>
      </w:r>
      <w:r w:rsidRPr="00752F8E">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załącznik nr 9</w:t>
      </w:r>
    </w:p>
    <w:p w14:paraId="0AB0078A" w14:textId="3F18AD04" w:rsidR="0009207D" w:rsidRPr="0009207D" w:rsidRDefault="0009207D" w:rsidP="00B975AB">
      <w:pPr>
        <w:pStyle w:val="Tekstpodstawowy"/>
        <w:spacing w:before="120"/>
        <w:rPr>
          <w:rFonts w:ascii="Arial" w:hAnsi="Arial" w:cs="Arial"/>
          <w:sz w:val="24"/>
          <w:szCs w:val="24"/>
          <w:u w:val="single"/>
        </w:rPr>
      </w:pPr>
      <w:r w:rsidRPr="0009207D">
        <w:rPr>
          <w:rFonts w:ascii="Arial" w:hAnsi="Arial" w:cs="Arial"/>
          <w:sz w:val="24"/>
          <w:szCs w:val="24"/>
          <w:u w:val="single"/>
        </w:rPr>
        <w:t xml:space="preserve">Pozostałe załączniki bez zmian. </w:t>
      </w:r>
    </w:p>
    <w:sectPr w:rsidR="0009207D" w:rsidRPr="0009207D"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1DDED" w14:textId="77777777" w:rsidR="00152C89" w:rsidRDefault="00152C89">
      <w:r>
        <w:separator/>
      </w:r>
    </w:p>
  </w:endnote>
  <w:endnote w:type="continuationSeparator" w:id="0">
    <w:p w14:paraId="63E585BB" w14:textId="77777777" w:rsidR="00152C89" w:rsidRDefault="00152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Tahoma">
    <w:panose1 w:val="020B0604030504040204"/>
    <w:charset w:val="EE"/>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435F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DB6E32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D5435"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D9473A9"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6590" w14:textId="77777777" w:rsidR="006D4AB3" w:rsidRDefault="006D4AB3">
    <w:pPr>
      <w:pStyle w:val="Stopka"/>
      <w:pBdr>
        <w:bottom w:val="single" w:sz="6" w:space="0" w:color="auto"/>
      </w:pBdr>
      <w:tabs>
        <w:tab w:val="clear" w:pos="4536"/>
        <w:tab w:val="left" w:pos="6237"/>
      </w:tabs>
    </w:pPr>
  </w:p>
  <w:p w14:paraId="0D9F2FF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FECFDF" w14:textId="77777777" w:rsidR="006D4AB3" w:rsidRDefault="006D4AB3">
    <w:pPr>
      <w:pStyle w:val="Stopka"/>
      <w:tabs>
        <w:tab w:val="clear" w:pos="4536"/>
        <w:tab w:val="left" w:pos="6237"/>
      </w:tabs>
    </w:pPr>
  </w:p>
  <w:p w14:paraId="007975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989DB" w14:textId="77777777" w:rsidR="00152C89" w:rsidRDefault="00152C89">
      <w:r>
        <w:separator/>
      </w:r>
    </w:p>
  </w:footnote>
  <w:footnote w:type="continuationSeparator" w:id="0">
    <w:p w14:paraId="7FD974AE" w14:textId="77777777" w:rsidR="00152C89" w:rsidRDefault="00152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395D4" w14:textId="77777777" w:rsidR="00CA53D6" w:rsidRDefault="00CA53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FB155" w14:textId="77777777" w:rsidR="00CA53D6" w:rsidRDefault="00CA53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0193B" w14:textId="77777777" w:rsidR="00CA53D6" w:rsidRDefault="00CA53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CBB"/>
    <w:multiLevelType w:val="multilevel"/>
    <w:tmpl w:val="6D7EF3FA"/>
    <w:styleLink w:val="Numbering123"/>
    <w:lvl w:ilvl="0">
      <w:start w:val="1"/>
      <w:numFmt w:val="decimal"/>
      <w:suff w:val="space"/>
      <w:lvlText w:val="%1."/>
      <w:lvlJc w:val="left"/>
      <w:pPr>
        <w:ind w:left="754" w:hanging="397"/>
      </w:pPr>
    </w:lvl>
    <w:lvl w:ilvl="1">
      <w:start w:val="1"/>
      <w:numFmt w:val="lowerLetter"/>
      <w:suff w:val="space"/>
      <w:lvlText w:val="%2)"/>
      <w:lvlJc w:val="left"/>
      <w:pPr>
        <w:ind w:left="1151" w:hanging="397"/>
      </w:pPr>
    </w:lvl>
    <w:lvl w:ilvl="2">
      <w:start w:val="1"/>
      <w:numFmt w:val="decimal"/>
      <w:lvlText w:val="%3."/>
      <w:lvlJc w:val="left"/>
      <w:pPr>
        <w:ind w:left="1548" w:hanging="397"/>
      </w:pPr>
    </w:lvl>
    <w:lvl w:ilvl="3">
      <w:start w:val="1"/>
      <w:numFmt w:val="decimal"/>
      <w:lvlText w:val="%4."/>
      <w:lvlJc w:val="left"/>
      <w:pPr>
        <w:ind w:left="1945" w:hanging="397"/>
      </w:pPr>
    </w:lvl>
    <w:lvl w:ilvl="4">
      <w:start w:val="1"/>
      <w:numFmt w:val="decimal"/>
      <w:lvlText w:val="%5."/>
      <w:lvlJc w:val="left"/>
      <w:pPr>
        <w:ind w:left="2342" w:hanging="397"/>
      </w:pPr>
    </w:lvl>
    <w:lvl w:ilvl="5">
      <w:start w:val="1"/>
      <w:numFmt w:val="decimal"/>
      <w:lvlText w:val="%6."/>
      <w:lvlJc w:val="left"/>
      <w:pPr>
        <w:ind w:left="2738" w:hanging="397"/>
      </w:pPr>
    </w:lvl>
    <w:lvl w:ilvl="6">
      <w:start w:val="1"/>
      <w:numFmt w:val="decimal"/>
      <w:lvlText w:val="%7."/>
      <w:lvlJc w:val="left"/>
      <w:pPr>
        <w:ind w:left="3135" w:hanging="397"/>
      </w:pPr>
    </w:lvl>
    <w:lvl w:ilvl="7">
      <w:start w:val="1"/>
      <w:numFmt w:val="decimal"/>
      <w:lvlText w:val="%8."/>
      <w:lvlJc w:val="left"/>
      <w:pPr>
        <w:ind w:left="3532" w:hanging="397"/>
      </w:pPr>
    </w:lvl>
    <w:lvl w:ilvl="8">
      <w:start w:val="1"/>
      <w:numFmt w:val="decimal"/>
      <w:lvlText w:val="%9."/>
      <w:lvlJc w:val="left"/>
      <w:pPr>
        <w:ind w:left="3929" w:hanging="397"/>
      </w:pPr>
    </w:lvl>
  </w:abstractNum>
  <w:abstractNum w:abstractNumId="1" w15:restartNumberingAfterBreak="0">
    <w:nsid w:val="1A76D9D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4BC890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02382433">
    <w:abstractNumId w:val="6"/>
  </w:num>
  <w:num w:numId="2" w16cid:durableId="353463915">
    <w:abstractNumId w:val="9"/>
  </w:num>
  <w:num w:numId="3" w16cid:durableId="1430783221">
    <w:abstractNumId w:val="5"/>
  </w:num>
  <w:num w:numId="4" w16cid:durableId="1780100295">
    <w:abstractNumId w:val="8"/>
  </w:num>
  <w:num w:numId="5" w16cid:durableId="1993094335">
    <w:abstractNumId w:val="2"/>
  </w:num>
  <w:num w:numId="6" w16cid:durableId="1340085956">
    <w:abstractNumId w:val="3"/>
  </w:num>
  <w:num w:numId="7" w16cid:durableId="144399631">
    <w:abstractNumId w:val="7"/>
  </w:num>
  <w:num w:numId="8" w16cid:durableId="1896743571">
    <w:abstractNumId w:val="4"/>
  </w:num>
  <w:num w:numId="9" w16cid:durableId="1876691972">
    <w:abstractNumId w:val="1"/>
  </w:num>
  <w:num w:numId="10" w16cid:durableId="1358852509">
    <w:abstractNumId w:val="0"/>
  </w:num>
  <w:num w:numId="11" w16cid:durableId="865361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5157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9504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1322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8A"/>
    <w:rsid w:val="00006BCC"/>
    <w:rsid w:val="00013382"/>
    <w:rsid w:val="00031374"/>
    <w:rsid w:val="00035DEC"/>
    <w:rsid w:val="0004314C"/>
    <w:rsid w:val="00057C58"/>
    <w:rsid w:val="0009207D"/>
    <w:rsid w:val="000A1097"/>
    <w:rsid w:val="000E2A8F"/>
    <w:rsid w:val="000F3057"/>
    <w:rsid w:val="00127307"/>
    <w:rsid w:val="0012774F"/>
    <w:rsid w:val="00144B7A"/>
    <w:rsid w:val="00152C89"/>
    <w:rsid w:val="00156975"/>
    <w:rsid w:val="00180C6E"/>
    <w:rsid w:val="001853A8"/>
    <w:rsid w:val="001938A7"/>
    <w:rsid w:val="001E6D05"/>
    <w:rsid w:val="0021495F"/>
    <w:rsid w:val="00216F37"/>
    <w:rsid w:val="002728FD"/>
    <w:rsid w:val="0029606A"/>
    <w:rsid w:val="002F3625"/>
    <w:rsid w:val="00326F59"/>
    <w:rsid w:val="003462CC"/>
    <w:rsid w:val="00375598"/>
    <w:rsid w:val="003815B2"/>
    <w:rsid w:val="00395484"/>
    <w:rsid w:val="003A462C"/>
    <w:rsid w:val="003C41CA"/>
    <w:rsid w:val="00454D6A"/>
    <w:rsid w:val="004848F3"/>
    <w:rsid w:val="004A75F2"/>
    <w:rsid w:val="005144A9"/>
    <w:rsid w:val="00520165"/>
    <w:rsid w:val="00551ECE"/>
    <w:rsid w:val="00575561"/>
    <w:rsid w:val="00583EB2"/>
    <w:rsid w:val="005A6F94"/>
    <w:rsid w:val="005B1B08"/>
    <w:rsid w:val="005B2DC8"/>
    <w:rsid w:val="005C281C"/>
    <w:rsid w:val="005D6988"/>
    <w:rsid w:val="006121ED"/>
    <w:rsid w:val="0061447D"/>
    <w:rsid w:val="00625A8A"/>
    <w:rsid w:val="00632C3C"/>
    <w:rsid w:val="00650C6F"/>
    <w:rsid w:val="00661749"/>
    <w:rsid w:val="00662BDB"/>
    <w:rsid w:val="00696254"/>
    <w:rsid w:val="006A5DF1"/>
    <w:rsid w:val="006B7198"/>
    <w:rsid w:val="006D4AB3"/>
    <w:rsid w:val="006E5488"/>
    <w:rsid w:val="006F3B81"/>
    <w:rsid w:val="00715035"/>
    <w:rsid w:val="00752F8E"/>
    <w:rsid w:val="00793EA9"/>
    <w:rsid w:val="007D0E02"/>
    <w:rsid w:val="007D7198"/>
    <w:rsid w:val="00801B69"/>
    <w:rsid w:val="00870F9F"/>
    <w:rsid w:val="00875697"/>
    <w:rsid w:val="008804B6"/>
    <w:rsid w:val="00897AB0"/>
    <w:rsid w:val="008A3553"/>
    <w:rsid w:val="008A44BF"/>
    <w:rsid w:val="008B54B9"/>
    <w:rsid w:val="008B79A2"/>
    <w:rsid w:val="009003D1"/>
    <w:rsid w:val="00947A50"/>
    <w:rsid w:val="009508FB"/>
    <w:rsid w:val="00970A35"/>
    <w:rsid w:val="00992E1D"/>
    <w:rsid w:val="009B4003"/>
    <w:rsid w:val="009E32EE"/>
    <w:rsid w:val="00A06A5B"/>
    <w:rsid w:val="00A34709"/>
    <w:rsid w:val="00A50C0E"/>
    <w:rsid w:val="00A75ACB"/>
    <w:rsid w:val="00A905AC"/>
    <w:rsid w:val="00AB471B"/>
    <w:rsid w:val="00AC39BF"/>
    <w:rsid w:val="00AF5555"/>
    <w:rsid w:val="00B1255C"/>
    <w:rsid w:val="00B306C8"/>
    <w:rsid w:val="00B32FF9"/>
    <w:rsid w:val="00B975AB"/>
    <w:rsid w:val="00BA0B8C"/>
    <w:rsid w:val="00BA2CB3"/>
    <w:rsid w:val="00BA6584"/>
    <w:rsid w:val="00BC0DAD"/>
    <w:rsid w:val="00BC5CD0"/>
    <w:rsid w:val="00BD6779"/>
    <w:rsid w:val="00BE7BFD"/>
    <w:rsid w:val="00C03A63"/>
    <w:rsid w:val="00C370F2"/>
    <w:rsid w:val="00C4207F"/>
    <w:rsid w:val="00C42399"/>
    <w:rsid w:val="00C43FAE"/>
    <w:rsid w:val="00C44EEC"/>
    <w:rsid w:val="00C52347"/>
    <w:rsid w:val="00C84E8D"/>
    <w:rsid w:val="00C92D13"/>
    <w:rsid w:val="00CA53D6"/>
    <w:rsid w:val="00CE37A5"/>
    <w:rsid w:val="00CF1F2A"/>
    <w:rsid w:val="00D22FFA"/>
    <w:rsid w:val="00D50241"/>
    <w:rsid w:val="00D830CB"/>
    <w:rsid w:val="00D8461B"/>
    <w:rsid w:val="00D9049C"/>
    <w:rsid w:val="00D91120"/>
    <w:rsid w:val="00D915F2"/>
    <w:rsid w:val="00D93805"/>
    <w:rsid w:val="00DD611D"/>
    <w:rsid w:val="00DF32E8"/>
    <w:rsid w:val="00E21B49"/>
    <w:rsid w:val="00E2789F"/>
    <w:rsid w:val="00E72428"/>
    <w:rsid w:val="00E9450D"/>
    <w:rsid w:val="00EA14B3"/>
    <w:rsid w:val="00EA23E0"/>
    <w:rsid w:val="00EA416E"/>
    <w:rsid w:val="00ED198B"/>
    <w:rsid w:val="00EE0A51"/>
    <w:rsid w:val="00EF0DBC"/>
    <w:rsid w:val="00EF257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FB1DE"/>
  <w15:chartTrackingRefBased/>
  <w15:docId w15:val="{597DF0DA-D094-48AF-A244-010671EE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5A6F94"/>
    <w:pPr>
      <w:autoSpaceDE w:val="0"/>
      <w:autoSpaceDN w:val="0"/>
      <w:adjustRightInd w:val="0"/>
    </w:pPr>
    <w:rPr>
      <w:rFonts w:ascii="Calibri" w:hAnsi="Calibri" w:cs="Calibri"/>
      <w:color w:val="000000"/>
      <w:sz w:val="24"/>
      <w:szCs w:val="24"/>
    </w:rPr>
  </w:style>
  <w:style w:type="paragraph" w:styleId="Tekstpodstawowy3">
    <w:name w:val="Body Text 3"/>
    <w:basedOn w:val="Normalny"/>
    <w:link w:val="Tekstpodstawowy3Znak"/>
    <w:rsid w:val="006121ED"/>
    <w:pPr>
      <w:spacing w:after="120"/>
    </w:pPr>
    <w:rPr>
      <w:sz w:val="16"/>
      <w:szCs w:val="16"/>
    </w:rPr>
  </w:style>
  <w:style w:type="character" w:customStyle="1" w:styleId="Tekstpodstawowy3Znak">
    <w:name w:val="Tekst podstawowy 3 Znak"/>
    <w:basedOn w:val="Domylnaczcionkaakapitu"/>
    <w:link w:val="Tekstpodstawowy3"/>
    <w:rsid w:val="006121ED"/>
    <w:rPr>
      <w:sz w:val="16"/>
      <w:szCs w:val="16"/>
    </w:rPr>
  </w:style>
  <w:style w:type="paragraph" w:customStyle="1" w:styleId="Standard">
    <w:name w:val="Standard"/>
    <w:rsid w:val="006121ED"/>
    <w:pPr>
      <w:suppressAutoHyphens/>
      <w:autoSpaceDN w:val="0"/>
    </w:pPr>
    <w:rPr>
      <w:rFonts w:ascii="Liberation Serif" w:eastAsia="Tahoma" w:hAnsi="Liberation Serif" w:cs="Noto Sans"/>
      <w:kern w:val="3"/>
      <w:sz w:val="24"/>
      <w:szCs w:val="24"/>
      <w:lang w:eastAsia="zh-CN" w:bidi="hi-IN"/>
    </w:rPr>
  </w:style>
  <w:style w:type="numbering" w:customStyle="1" w:styleId="Numbering123">
    <w:name w:val="Numbering 123"/>
    <w:rsid w:val="006121ED"/>
    <w:pPr>
      <w:numPr>
        <w:numId w:val="10"/>
      </w:numPr>
    </w:pPr>
  </w:style>
  <w:style w:type="paragraph" w:styleId="NormalnyWeb">
    <w:name w:val="Normal (Web)"/>
    <w:basedOn w:val="Normalny"/>
    <w:uiPriority w:val="99"/>
    <w:unhideWhenUsed/>
    <w:rsid w:val="005C281C"/>
    <w:pPr>
      <w:spacing w:before="100" w:beforeAutospacing="1" w:after="100" w:afterAutospacing="1"/>
    </w:pPr>
    <w:rPr>
      <w:sz w:val="24"/>
      <w:szCs w:val="24"/>
    </w:rPr>
  </w:style>
  <w:style w:type="paragraph" w:styleId="Tekstprzypisukocowego">
    <w:name w:val="endnote text"/>
    <w:basedOn w:val="Normalny"/>
    <w:link w:val="TekstprzypisukocowegoZnak"/>
    <w:rsid w:val="00575561"/>
  </w:style>
  <w:style w:type="character" w:customStyle="1" w:styleId="TekstprzypisukocowegoZnak">
    <w:name w:val="Tekst przypisu końcowego Znak"/>
    <w:basedOn w:val="Domylnaczcionkaakapitu"/>
    <w:link w:val="Tekstprzypisukocowego"/>
    <w:rsid w:val="00575561"/>
  </w:style>
  <w:style w:type="character" w:styleId="Odwoanieprzypisukocowego">
    <w:name w:val="endnote reference"/>
    <w:basedOn w:val="Domylnaczcionkaakapitu"/>
    <w:rsid w:val="005755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55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99183230">
      <w:bodyDiv w:val="1"/>
      <w:marLeft w:val="0"/>
      <w:marRight w:val="0"/>
      <w:marTop w:val="0"/>
      <w:marBottom w:val="0"/>
      <w:divBdr>
        <w:top w:val="none" w:sz="0" w:space="0" w:color="auto"/>
        <w:left w:val="none" w:sz="0" w:space="0" w:color="auto"/>
        <w:bottom w:val="none" w:sz="0" w:space="0" w:color="auto"/>
        <w:right w:val="none" w:sz="0" w:space="0" w:color="auto"/>
      </w:divBdr>
    </w:div>
    <w:div w:id="503670458">
      <w:bodyDiv w:val="1"/>
      <w:marLeft w:val="0"/>
      <w:marRight w:val="0"/>
      <w:marTop w:val="0"/>
      <w:marBottom w:val="0"/>
      <w:divBdr>
        <w:top w:val="none" w:sz="0" w:space="0" w:color="auto"/>
        <w:left w:val="none" w:sz="0" w:space="0" w:color="auto"/>
        <w:bottom w:val="none" w:sz="0" w:space="0" w:color="auto"/>
        <w:right w:val="none" w:sz="0" w:space="0" w:color="auto"/>
      </w:divBdr>
    </w:div>
    <w:div w:id="650712896">
      <w:bodyDiv w:val="1"/>
      <w:marLeft w:val="0"/>
      <w:marRight w:val="0"/>
      <w:marTop w:val="0"/>
      <w:marBottom w:val="0"/>
      <w:divBdr>
        <w:top w:val="none" w:sz="0" w:space="0" w:color="auto"/>
        <w:left w:val="none" w:sz="0" w:space="0" w:color="auto"/>
        <w:bottom w:val="none" w:sz="0" w:space="0" w:color="auto"/>
        <w:right w:val="none" w:sz="0" w:space="0" w:color="auto"/>
      </w:divBdr>
    </w:div>
    <w:div w:id="729114463">
      <w:bodyDiv w:val="1"/>
      <w:marLeft w:val="0"/>
      <w:marRight w:val="0"/>
      <w:marTop w:val="0"/>
      <w:marBottom w:val="0"/>
      <w:divBdr>
        <w:top w:val="none" w:sz="0" w:space="0" w:color="auto"/>
        <w:left w:val="none" w:sz="0" w:space="0" w:color="auto"/>
        <w:bottom w:val="none" w:sz="0" w:space="0" w:color="auto"/>
        <w:right w:val="none" w:sz="0" w:space="0" w:color="auto"/>
      </w:divBdr>
    </w:div>
    <w:div w:id="786119185">
      <w:bodyDiv w:val="1"/>
      <w:marLeft w:val="0"/>
      <w:marRight w:val="0"/>
      <w:marTop w:val="0"/>
      <w:marBottom w:val="0"/>
      <w:divBdr>
        <w:top w:val="none" w:sz="0" w:space="0" w:color="auto"/>
        <w:left w:val="none" w:sz="0" w:space="0" w:color="auto"/>
        <w:bottom w:val="none" w:sz="0" w:space="0" w:color="auto"/>
        <w:right w:val="none" w:sz="0" w:space="0" w:color="auto"/>
      </w:divBdr>
    </w:div>
    <w:div w:id="821657547">
      <w:bodyDiv w:val="1"/>
      <w:marLeft w:val="0"/>
      <w:marRight w:val="0"/>
      <w:marTop w:val="0"/>
      <w:marBottom w:val="0"/>
      <w:divBdr>
        <w:top w:val="none" w:sz="0" w:space="0" w:color="auto"/>
        <w:left w:val="none" w:sz="0" w:space="0" w:color="auto"/>
        <w:bottom w:val="none" w:sz="0" w:space="0" w:color="auto"/>
        <w:right w:val="none" w:sz="0" w:space="0" w:color="auto"/>
      </w:divBdr>
    </w:div>
    <w:div w:id="829717753">
      <w:bodyDiv w:val="1"/>
      <w:marLeft w:val="0"/>
      <w:marRight w:val="0"/>
      <w:marTop w:val="0"/>
      <w:marBottom w:val="0"/>
      <w:divBdr>
        <w:top w:val="none" w:sz="0" w:space="0" w:color="auto"/>
        <w:left w:val="none" w:sz="0" w:space="0" w:color="auto"/>
        <w:bottom w:val="none" w:sz="0" w:space="0" w:color="auto"/>
        <w:right w:val="none" w:sz="0" w:space="0" w:color="auto"/>
      </w:divBdr>
    </w:div>
    <w:div w:id="1030257701">
      <w:bodyDiv w:val="1"/>
      <w:marLeft w:val="0"/>
      <w:marRight w:val="0"/>
      <w:marTop w:val="0"/>
      <w:marBottom w:val="0"/>
      <w:divBdr>
        <w:top w:val="none" w:sz="0" w:space="0" w:color="auto"/>
        <w:left w:val="none" w:sz="0" w:space="0" w:color="auto"/>
        <w:bottom w:val="none" w:sz="0" w:space="0" w:color="auto"/>
        <w:right w:val="none" w:sz="0" w:space="0" w:color="auto"/>
      </w:divBdr>
    </w:div>
    <w:div w:id="1143307998">
      <w:bodyDiv w:val="1"/>
      <w:marLeft w:val="0"/>
      <w:marRight w:val="0"/>
      <w:marTop w:val="0"/>
      <w:marBottom w:val="0"/>
      <w:divBdr>
        <w:top w:val="none" w:sz="0" w:space="0" w:color="auto"/>
        <w:left w:val="none" w:sz="0" w:space="0" w:color="auto"/>
        <w:bottom w:val="none" w:sz="0" w:space="0" w:color="auto"/>
        <w:right w:val="none" w:sz="0" w:space="0" w:color="auto"/>
      </w:divBdr>
    </w:div>
    <w:div w:id="1281493548">
      <w:bodyDiv w:val="1"/>
      <w:marLeft w:val="0"/>
      <w:marRight w:val="0"/>
      <w:marTop w:val="0"/>
      <w:marBottom w:val="0"/>
      <w:divBdr>
        <w:top w:val="none" w:sz="0" w:space="0" w:color="auto"/>
        <w:left w:val="none" w:sz="0" w:space="0" w:color="auto"/>
        <w:bottom w:val="none" w:sz="0" w:space="0" w:color="auto"/>
        <w:right w:val="none" w:sz="0" w:space="0" w:color="auto"/>
      </w:divBdr>
    </w:div>
    <w:div w:id="1286735930">
      <w:bodyDiv w:val="1"/>
      <w:marLeft w:val="0"/>
      <w:marRight w:val="0"/>
      <w:marTop w:val="0"/>
      <w:marBottom w:val="0"/>
      <w:divBdr>
        <w:top w:val="none" w:sz="0" w:space="0" w:color="auto"/>
        <w:left w:val="none" w:sz="0" w:space="0" w:color="auto"/>
        <w:bottom w:val="none" w:sz="0" w:space="0" w:color="auto"/>
        <w:right w:val="none" w:sz="0" w:space="0" w:color="auto"/>
      </w:divBdr>
    </w:div>
    <w:div w:id="1287276102">
      <w:bodyDiv w:val="1"/>
      <w:marLeft w:val="0"/>
      <w:marRight w:val="0"/>
      <w:marTop w:val="0"/>
      <w:marBottom w:val="0"/>
      <w:divBdr>
        <w:top w:val="none" w:sz="0" w:space="0" w:color="auto"/>
        <w:left w:val="none" w:sz="0" w:space="0" w:color="auto"/>
        <w:bottom w:val="none" w:sz="0" w:space="0" w:color="auto"/>
        <w:right w:val="none" w:sz="0" w:space="0" w:color="auto"/>
      </w:divBdr>
    </w:div>
    <w:div w:id="1327635049">
      <w:bodyDiv w:val="1"/>
      <w:marLeft w:val="0"/>
      <w:marRight w:val="0"/>
      <w:marTop w:val="0"/>
      <w:marBottom w:val="0"/>
      <w:divBdr>
        <w:top w:val="none" w:sz="0" w:space="0" w:color="auto"/>
        <w:left w:val="none" w:sz="0" w:space="0" w:color="auto"/>
        <w:bottom w:val="none" w:sz="0" w:space="0" w:color="auto"/>
        <w:right w:val="none" w:sz="0" w:space="0" w:color="auto"/>
      </w:divBdr>
    </w:div>
    <w:div w:id="1386635167">
      <w:bodyDiv w:val="1"/>
      <w:marLeft w:val="0"/>
      <w:marRight w:val="0"/>
      <w:marTop w:val="0"/>
      <w:marBottom w:val="0"/>
      <w:divBdr>
        <w:top w:val="none" w:sz="0" w:space="0" w:color="auto"/>
        <w:left w:val="none" w:sz="0" w:space="0" w:color="auto"/>
        <w:bottom w:val="none" w:sz="0" w:space="0" w:color="auto"/>
        <w:right w:val="none" w:sz="0" w:space="0" w:color="auto"/>
      </w:divBdr>
    </w:div>
    <w:div w:id="1614020982">
      <w:bodyDiv w:val="1"/>
      <w:marLeft w:val="0"/>
      <w:marRight w:val="0"/>
      <w:marTop w:val="0"/>
      <w:marBottom w:val="0"/>
      <w:divBdr>
        <w:top w:val="none" w:sz="0" w:space="0" w:color="auto"/>
        <w:left w:val="none" w:sz="0" w:space="0" w:color="auto"/>
        <w:bottom w:val="none" w:sz="0" w:space="0" w:color="auto"/>
        <w:right w:val="none" w:sz="0" w:space="0" w:color="auto"/>
      </w:divBdr>
    </w:div>
    <w:div w:id="1620912113">
      <w:bodyDiv w:val="1"/>
      <w:marLeft w:val="0"/>
      <w:marRight w:val="0"/>
      <w:marTop w:val="0"/>
      <w:marBottom w:val="0"/>
      <w:divBdr>
        <w:top w:val="none" w:sz="0" w:space="0" w:color="auto"/>
        <w:left w:val="none" w:sz="0" w:space="0" w:color="auto"/>
        <w:bottom w:val="none" w:sz="0" w:space="0" w:color="auto"/>
        <w:right w:val="none" w:sz="0" w:space="0" w:color="auto"/>
      </w:divBdr>
    </w:div>
    <w:div w:id="1642922303">
      <w:bodyDiv w:val="1"/>
      <w:marLeft w:val="0"/>
      <w:marRight w:val="0"/>
      <w:marTop w:val="0"/>
      <w:marBottom w:val="0"/>
      <w:divBdr>
        <w:top w:val="none" w:sz="0" w:space="0" w:color="auto"/>
        <w:left w:val="none" w:sz="0" w:space="0" w:color="auto"/>
        <w:bottom w:val="none" w:sz="0" w:space="0" w:color="auto"/>
        <w:right w:val="none" w:sz="0" w:space="0" w:color="auto"/>
      </w:divBdr>
    </w:div>
    <w:div w:id="1803427902">
      <w:bodyDiv w:val="1"/>
      <w:marLeft w:val="0"/>
      <w:marRight w:val="0"/>
      <w:marTop w:val="0"/>
      <w:marBottom w:val="0"/>
      <w:divBdr>
        <w:top w:val="none" w:sz="0" w:space="0" w:color="auto"/>
        <w:left w:val="none" w:sz="0" w:space="0" w:color="auto"/>
        <w:bottom w:val="none" w:sz="0" w:space="0" w:color="auto"/>
        <w:right w:val="none" w:sz="0" w:space="0" w:color="auto"/>
      </w:divBdr>
    </w:div>
    <w:div w:id="2016226420">
      <w:bodyDiv w:val="1"/>
      <w:marLeft w:val="0"/>
      <w:marRight w:val="0"/>
      <w:marTop w:val="0"/>
      <w:marBottom w:val="0"/>
      <w:divBdr>
        <w:top w:val="none" w:sz="0" w:space="0" w:color="auto"/>
        <w:left w:val="none" w:sz="0" w:space="0" w:color="auto"/>
        <w:bottom w:val="none" w:sz="0" w:space="0" w:color="auto"/>
        <w:right w:val="none" w:sz="0" w:space="0" w:color="auto"/>
      </w:divBdr>
    </w:div>
    <w:div w:id="202959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669</TotalTime>
  <Pages>44</Pages>
  <Words>10474</Words>
  <Characters>70027</Characters>
  <Application>Microsoft Office Word</Application>
  <DocSecurity>0</DocSecurity>
  <Lines>583</Lines>
  <Paragraphs>160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Elżbieta Jastrzębska-Kukawka</cp:lastModifiedBy>
  <cp:revision>38</cp:revision>
  <cp:lastPrinted>2024-10-16T07:58:00Z</cp:lastPrinted>
  <dcterms:created xsi:type="dcterms:W3CDTF">2024-10-16T08:04:00Z</dcterms:created>
  <dcterms:modified xsi:type="dcterms:W3CDTF">2024-10-31T13:47:00Z</dcterms:modified>
</cp:coreProperties>
</file>