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91A0C" w14:textId="77777777" w:rsidR="008D30BF" w:rsidRPr="002245BE" w:rsidRDefault="008D30BF" w:rsidP="008D30BF">
      <w:pPr>
        <w:spacing w:after="240"/>
        <w:jc w:val="right"/>
        <w:rPr>
          <w:sz w:val="22"/>
          <w:szCs w:val="22"/>
        </w:rPr>
      </w:pPr>
      <w:bookmarkStart w:id="0" w:name="_Hlk53520193"/>
      <w:r w:rsidRPr="005F03B4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5F03B4">
        <w:rPr>
          <w:sz w:val="22"/>
          <w:szCs w:val="22"/>
        </w:rPr>
        <w:t>2024-10-31</w:t>
      </w:r>
    </w:p>
    <w:p w14:paraId="0F5907A4" w14:textId="77777777" w:rsidR="008D30BF" w:rsidRPr="005F03B4" w:rsidRDefault="008D30BF" w:rsidP="008D30BF">
      <w:pPr>
        <w:spacing w:after="40"/>
        <w:rPr>
          <w:b/>
          <w:bCs/>
          <w:sz w:val="22"/>
          <w:szCs w:val="22"/>
        </w:rPr>
      </w:pPr>
      <w:r w:rsidRPr="005F03B4">
        <w:rPr>
          <w:b/>
          <w:bCs/>
          <w:sz w:val="22"/>
          <w:szCs w:val="22"/>
        </w:rPr>
        <w:t>Akademia Górniczo - Hutnicza</w:t>
      </w:r>
    </w:p>
    <w:p w14:paraId="6586EAC7" w14:textId="77777777" w:rsidR="008D30BF" w:rsidRPr="005F03B4" w:rsidRDefault="008D30BF" w:rsidP="008D30BF">
      <w:pPr>
        <w:spacing w:after="40"/>
        <w:rPr>
          <w:b/>
          <w:bCs/>
          <w:sz w:val="22"/>
          <w:szCs w:val="22"/>
        </w:rPr>
      </w:pPr>
      <w:r w:rsidRPr="005F03B4">
        <w:rPr>
          <w:b/>
          <w:bCs/>
          <w:sz w:val="22"/>
          <w:szCs w:val="22"/>
        </w:rPr>
        <w:t>im. Stanisława Staszica w Krakowie</w:t>
      </w:r>
    </w:p>
    <w:p w14:paraId="03E9CA16" w14:textId="77777777" w:rsidR="008D30BF" w:rsidRPr="002245BE" w:rsidRDefault="008D30BF" w:rsidP="008D30BF">
      <w:pPr>
        <w:spacing w:after="40"/>
        <w:rPr>
          <w:b/>
          <w:bCs/>
          <w:sz w:val="22"/>
          <w:szCs w:val="22"/>
        </w:rPr>
      </w:pPr>
      <w:r w:rsidRPr="005F03B4">
        <w:rPr>
          <w:b/>
          <w:bCs/>
          <w:sz w:val="22"/>
          <w:szCs w:val="22"/>
        </w:rPr>
        <w:t>Dział Zamówień Publicznych</w:t>
      </w:r>
    </w:p>
    <w:p w14:paraId="3AFA4FC9" w14:textId="77777777" w:rsidR="008D30BF" w:rsidRPr="002245BE" w:rsidRDefault="008D30BF" w:rsidP="008D30BF">
      <w:pPr>
        <w:rPr>
          <w:sz w:val="22"/>
          <w:szCs w:val="22"/>
        </w:rPr>
      </w:pPr>
      <w:r w:rsidRPr="005F03B4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5F03B4">
        <w:rPr>
          <w:sz w:val="22"/>
          <w:szCs w:val="22"/>
        </w:rPr>
        <w:t>30</w:t>
      </w:r>
    </w:p>
    <w:p w14:paraId="2FD3A8CA" w14:textId="77777777" w:rsidR="008D30BF" w:rsidRPr="002245BE" w:rsidRDefault="008D30BF" w:rsidP="008D30BF">
      <w:pPr>
        <w:rPr>
          <w:sz w:val="22"/>
          <w:szCs w:val="22"/>
        </w:rPr>
      </w:pPr>
      <w:r w:rsidRPr="005F03B4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5F03B4">
        <w:rPr>
          <w:sz w:val="22"/>
          <w:szCs w:val="22"/>
        </w:rPr>
        <w:t>Kraków</w:t>
      </w:r>
    </w:p>
    <w:p w14:paraId="65FF0DE5" w14:textId="77777777" w:rsidR="008D30BF" w:rsidRDefault="008D30BF" w:rsidP="008D30BF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5F03B4">
        <w:rPr>
          <w:bCs/>
          <w:sz w:val="22"/>
          <w:szCs w:val="22"/>
        </w:rPr>
        <w:t>DE-dzp.272-481/24</w:t>
      </w:r>
    </w:p>
    <w:p w14:paraId="04C4F318" w14:textId="77777777" w:rsidR="008D30BF" w:rsidRDefault="008D30BF" w:rsidP="008D30BF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12AE9E96" w14:textId="77777777" w:rsidR="008D30BF" w:rsidRPr="00E62859" w:rsidRDefault="008D30BF" w:rsidP="008D30BF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006A32D" w14:textId="77777777" w:rsidR="008D30BF" w:rsidRPr="00C65E53" w:rsidRDefault="008D30BF" w:rsidP="008D30BF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9AEE884" w14:textId="77777777" w:rsidR="008D30BF" w:rsidRDefault="008D30BF" w:rsidP="008D30BF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61ACA66" w14:textId="77777777" w:rsidR="008D30BF" w:rsidRDefault="008D30BF" w:rsidP="008D30BF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D30BF" w:rsidRPr="00607F9B" w14:paraId="3BC41F9B" w14:textId="77777777" w:rsidTr="007A2EF4">
        <w:trPr>
          <w:trHeight w:val="638"/>
        </w:trPr>
        <w:tc>
          <w:tcPr>
            <w:tcW w:w="959" w:type="dxa"/>
            <w:shd w:val="clear" w:color="auto" w:fill="auto"/>
          </w:tcPr>
          <w:p w14:paraId="3CD3789B" w14:textId="77777777" w:rsidR="008D30BF" w:rsidRPr="00607F9B" w:rsidRDefault="008D30BF" w:rsidP="007A2E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C6AC13" w14:textId="77777777" w:rsidR="008D30BF" w:rsidRPr="00607F9B" w:rsidRDefault="008D30BF" w:rsidP="007A2E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F03B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03B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03B4">
              <w:rPr>
                <w:b/>
                <w:bCs/>
                <w:sz w:val="22"/>
                <w:szCs w:val="22"/>
              </w:rPr>
              <w:t>Dostawa drukarki 3D - DE-dzp.272-481/24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DFD5AD1" w14:textId="77777777" w:rsidR="008D30BF" w:rsidRDefault="008D30BF" w:rsidP="008D30B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30BF" w14:paraId="5D0369BC" w14:textId="77777777" w:rsidTr="007A2EF4">
        <w:trPr>
          <w:cantSplit/>
        </w:trPr>
        <w:tc>
          <w:tcPr>
            <w:tcW w:w="10150" w:type="dxa"/>
          </w:tcPr>
          <w:p w14:paraId="2B91F824" w14:textId="77777777" w:rsidR="008D30BF" w:rsidRPr="00D26ED6" w:rsidRDefault="008D30BF" w:rsidP="007A2E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F03B4">
              <w:rPr>
                <w:b/>
                <w:sz w:val="22"/>
                <w:szCs w:val="22"/>
              </w:rPr>
              <w:t>Crave3d Adam Kopczyński</w:t>
            </w:r>
          </w:p>
          <w:p w14:paraId="19E94C6E" w14:textId="77777777" w:rsidR="008D30BF" w:rsidRPr="009F0E5C" w:rsidRDefault="008D30BF" w:rsidP="007A2EF4">
            <w:pPr>
              <w:jc w:val="both"/>
              <w:rPr>
                <w:bCs/>
                <w:sz w:val="22"/>
                <w:szCs w:val="22"/>
              </w:rPr>
            </w:pPr>
            <w:r w:rsidRPr="005F03B4">
              <w:rPr>
                <w:bCs/>
                <w:sz w:val="22"/>
                <w:szCs w:val="22"/>
              </w:rPr>
              <w:t>Marii Skłodowskiej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03B4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F03B4">
              <w:rPr>
                <w:bCs/>
                <w:sz w:val="22"/>
                <w:szCs w:val="22"/>
              </w:rPr>
              <w:t>/w</w:t>
            </w:r>
          </w:p>
          <w:p w14:paraId="2625D927" w14:textId="77777777" w:rsidR="008D30BF" w:rsidRPr="009F0E5C" w:rsidRDefault="008D30BF" w:rsidP="007A2EF4">
            <w:pPr>
              <w:jc w:val="both"/>
              <w:rPr>
                <w:bCs/>
                <w:sz w:val="22"/>
                <w:szCs w:val="22"/>
              </w:rPr>
            </w:pPr>
            <w:r w:rsidRPr="005F03B4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03B4">
              <w:rPr>
                <w:bCs/>
                <w:sz w:val="22"/>
                <w:szCs w:val="22"/>
              </w:rPr>
              <w:t>Toruń</w:t>
            </w:r>
          </w:p>
          <w:p w14:paraId="150861B2" w14:textId="77777777" w:rsidR="008D30BF" w:rsidRPr="00D26ED6" w:rsidRDefault="008D30BF" w:rsidP="007A2E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98A9CD" w14:textId="77777777" w:rsidR="008D30BF" w:rsidRPr="00D26ED6" w:rsidRDefault="008D30BF" w:rsidP="007A2EF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F03B4">
              <w:rPr>
                <w:sz w:val="22"/>
                <w:szCs w:val="22"/>
              </w:rPr>
              <w:t>Dostawa drukarki 3D - DE-dzp.272-481/24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F03B4">
              <w:rPr>
                <w:b/>
                <w:sz w:val="22"/>
                <w:szCs w:val="22"/>
              </w:rPr>
              <w:t>21 202.74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B709E4" w14:textId="77777777" w:rsidR="008D30BF" w:rsidRDefault="008D30BF" w:rsidP="007A2EF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6FC3F70" w14:textId="77777777" w:rsidR="008D30BF" w:rsidRPr="00756CDA" w:rsidRDefault="008D30BF" w:rsidP="008D30B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8D30BF" w:rsidRPr="008567C7" w14:paraId="4359A262" w14:textId="77777777" w:rsidTr="007A2EF4">
        <w:trPr>
          <w:trHeight w:val="510"/>
        </w:trPr>
        <w:tc>
          <w:tcPr>
            <w:tcW w:w="500" w:type="pct"/>
            <w:vAlign w:val="center"/>
          </w:tcPr>
          <w:p w14:paraId="761AAC56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78525AB9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A6F523D" w14:textId="77777777" w:rsidR="008D30BF" w:rsidRPr="008567C7" w:rsidRDefault="008D30BF" w:rsidP="007A2EF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6BB29858" w14:textId="77777777" w:rsidR="008D30BF" w:rsidRPr="008567C7" w:rsidRDefault="008D30BF" w:rsidP="007A2EF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3D8B4BEC" w14:textId="77777777" w:rsidR="008D30BF" w:rsidRPr="008567C7" w:rsidRDefault="008D30BF" w:rsidP="007A2EF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23EC8290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30BF" w:rsidRPr="008567C7" w14:paraId="46D5442F" w14:textId="77777777" w:rsidTr="007A2EF4">
        <w:tc>
          <w:tcPr>
            <w:tcW w:w="500" w:type="pct"/>
            <w:vAlign w:val="center"/>
          </w:tcPr>
          <w:p w14:paraId="60B75BCC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754984E9" w14:textId="77777777" w:rsidR="008D30BF" w:rsidRPr="002B6761" w:rsidRDefault="008D30BF" w:rsidP="007A2E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/>
                <w:sz w:val="18"/>
                <w:szCs w:val="18"/>
              </w:rPr>
              <w:t>Crave3d Adam Kopczyński</w:t>
            </w:r>
          </w:p>
          <w:p w14:paraId="207CDCC0" w14:textId="77777777" w:rsidR="008D30BF" w:rsidRPr="008567C7" w:rsidRDefault="008D30BF" w:rsidP="007A2E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  <w:p w14:paraId="712D8032" w14:textId="77777777" w:rsidR="008D30BF" w:rsidRPr="001B7815" w:rsidRDefault="008D30BF" w:rsidP="007A2E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800" w:type="pct"/>
            <w:vAlign w:val="center"/>
          </w:tcPr>
          <w:p w14:paraId="799C052F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717FC233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D4A0E8B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D1CD99E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D30BF" w:rsidRPr="008567C7" w14:paraId="35D431DB" w14:textId="77777777" w:rsidTr="007A2EF4">
        <w:tc>
          <w:tcPr>
            <w:tcW w:w="500" w:type="pct"/>
            <w:vAlign w:val="center"/>
          </w:tcPr>
          <w:p w14:paraId="7EA5AB58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34AB3ADE" w14:textId="77777777" w:rsidR="008D30BF" w:rsidRPr="002B6761" w:rsidRDefault="008D30BF" w:rsidP="007A2E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14:paraId="27FE1FB5" w14:textId="77777777" w:rsidR="008D30BF" w:rsidRPr="008567C7" w:rsidRDefault="008D30BF" w:rsidP="007A2E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131A0D" w14:textId="77777777" w:rsidR="008D30BF" w:rsidRPr="001B7815" w:rsidRDefault="008D30BF" w:rsidP="007A2E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800" w:type="pct"/>
          </w:tcPr>
          <w:p w14:paraId="06DB4083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</w:tcPr>
          <w:p w14:paraId="2446A8A0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</w:tcPr>
          <w:p w14:paraId="45BFBD18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600" w:type="pct"/>
          </w:tcPr>
          <w:p w14:paraId="67C619AF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</w:tr>
      <w:tr w:rsidR="008D30BF" w:rsidRPr="008567C7" w14:paraId="3AF1A456" w14:textId="77777777" w:rsidTr="007A2EF4">
        <w:tc>
          <w:tcPr>
            <w:tcW w:w="500" w:type="pct"/>
            <w:vAlign w:val="center"/>
          </w:tcPr>
          <w:p w14:paraId="28896BE3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3AFCA853" w14:textId="77777777" w:rsidR="008D30BF" w:rsidRPr="002B6761" w:rsidRDefault="008D30BF" w:rsidP="007A2E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14:paraId="09D24F39" w14:textId="77777777" w:rsidR="008D30BF" w:rsidRPr="008567C7" w:rsidRDefault="008D30BF" w:rsidP="007A2E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Zaulek</w:t>
            </w:r>
            <w:proofErr w:type="spellEnd"/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435F3BA" w14:textId="77777777" w:rsidR="008D30BF" w:rsidRPr="001B7815" w:rsidRDefault="008D30BF" w:rsidP="007A2E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800" w:type="pct"/>
          </w:tcPr>
          <w:p w14:paraId="04D4255A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</w:tcPr>
          <w:p w14:paraId="59A9AE0F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</w:tcPr>
          <w:p w14:paraId="5D875069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600" w:type="pct"/>
          </w:tcPr>
          <w:p w14:paraId="2B24B99E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</w:tr>
      <w:tr w:rsidR="008D30BF" w:rsidRPr="008567C7" w14:paraId="2866AACF" w14:textId="77777777" w:rsidTr="007A2EF4">
        <w:tc>
          <w:tcPr>
            <w:tcW w:w="500" w:type="pct"/>
            <w:vAlign w:val="center"/>
          </w:tcPr>
          <w:p w14:paraId="633A4B16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4E5F6EA5" w14:textId="77777777" w:rsidR="008D30BF" w:rsidRPr="00437F26" w:rsidRDefault="008D30BF" w:rsidP="007A2E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437F2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SKYPROJEKT Adam Augustyn</w:t>
            </w:r>
          </w:p>
          <w:p w14:paraId="3E24A01C" w14:textId="77777777" w:rsidR="008D30BF" w:rsidRPr="00437F26" w:rsidRDefault="008D30BF" w:rsidP="007A2E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437F2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ul</w:t>
            </w:r>
            <w:proofErr w:type="spellEnd"/>
            <w:r w:rsidRPr="00437F2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. gen. Romualda </w:t>
            </w:r>
            <w:proofErr w:type="spellStart"/>
            <w:r w:rsidRPr="00437F2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Traugutta</w:t>
            </w:r>
            <w:proofErr w:type="spellEnd"/>
            <w:r w:rsidRPr="00437F2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146 /27</w:t>
            </w:r>
          </w:p>
          <w:p w14:paraId="1E1F28CB" w14:textId="77777777" w:rsidR="008D30BF" w:rsidRPr="001B7815" w:rsidRDefault="008D30BF" w:rsidP="007A2E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50-420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03B4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800" w:type="pct"/>
          </w:tcPr>
          <w:p w14:paraId="2C6CA653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</w:tcPr>
          <w:p w14:paraId="5F3588EE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</w:tcPr>
          <w:p w14:paraId="23D2F6F1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600" w:type="pct"/>
          </w:tcPr>
          <w:p w14:paraId="6F584547" w14:textId="77777777" w:rsidR="008D30BF" w:rsidRPr="008567C7" w:rsidRDefault="008D30BF" w:rsidP="007A2E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076">
              <w:rPr>
                <w:rFonts w:ascii="Times New Roman" w:hAnsi="Times New Roman" w:cs="Times New Roman"/>
                <w:sz w:val="18"/>
                <w:szCs w:val="18"/>
              </w:rPr>
              <w:t xml:space="preserve">  *</w:t>
            </w:r>
          </w:p>
        </w:tc>
      </w:tr>
    </w:tbl>
    <w:p w14:paraId="05B37DFA" w14:textId="77777777" w:rsidR="008D30BF" w:rsidRDefault="008D30BF" w:rsidP="008D30BF">
      <w:pPr>
        <w:spacing w:before="120"/>
        <w:ind w:firstLine="709"/>
        <w:jc w:val="both"/>
        <w:rPr>
          <w:color w:val="000000"/>
        </w:rPr>
      </w:pPr>
      <w:r w:rsidRPr="005F03B4">
        <w:rPr>
          <w:sz w:val="18"/>
          <w:szCs w:val="18"/>
        </w:rPr>
        <w:t xml:space="preserve">  </w:t>
      </w:r>
      <w:r>
        <w:rPr>
          <w:sz w:val="18"/>
          <w:szCs w:val="18"/>
        </w:rPr>
        <w:t>*Zamawiający nie przyznawał punktów. Oferta Wykonawcy została odrzucona.</w:t>
      </w:r>
    </w:p>
    <w:bookmarkEnd w:id="0"/>
    <w:sectPr w:rsidR="008D30B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31430" w14:textId="77777777" w:rsidR="00E45746" w:rsidRDefault="00E45746">
      <w:r>
        <w:separator/>
      </w:r>
    </w:p>
  </w:endnote>
  <w:endnote w:type="continuationSeparator" w:id="0">
    <w:p w14:paraId="4732560B" w14:textId="77777777" w:rsidR="00E45746" w:rsidRDefault="00E4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7ED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56B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6FE85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30272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905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1BDBA" w14:textId="77777777" w:rsidR="00E45746" w:rsidRDefault="00E45746">
      <w:r>
        <w:separator/>
      </w:r>
    </w:p>
  </w:footnote>
  <w:footnote w:type="continuationSeparator" w:id="0">
    <w:p w14:paraId="755364F8" w14:textId="77777777" w:rsidR="00E45746" w:rsidRDefault="00E45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B3A9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C5C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7DB3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746"/>
    <w:rsid w:val="00005838"/>
    <w:rsid w:val="00022322"/>
    <w:rsid w:val="00042497"/>
    <w:rsid w:val="000C1E6F"/>
    <w:rsid w:val="000E4E56"/>
    <w:rsid w:val="001A1468"/>
    <w:rsid w:val="001B7815"/>
    <w:rsid w:val="001C31ED"/>
    <w:rsid w:val="0025087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30BF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5746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1F595"/>
  <w15:chartTrackingRefBased/>
  <w15:docId w15:val="{4DEFF61F-44D8-41DA-A9FA-040FFCE9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0B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2024-10-31T13:04:00Z</cp:lastPrinted>
  <dcterms:created xsi:type="dcterms:W3CDTF">2024-10-31T13:05:00Z</dcterms:created>
  <dcterms:modified xsi:type="dcterms:W3CDTF">2024-10-31T13:05:00Z</dcterms:modified>
</cp:coreProperties>
</file>