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604FE" w14:textId="274822B2" w:rsidR="00415918" w:rsidRPr="009D1D43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9D1D43">
        <w:rPr>
          <w:rFonts w:ascii="Times New Roman" w:hAnsi="Times New Roman"/>
          <w:b w:val="0"/>
          <w:bCs/>
          <w:sz w:val="24"/>
        </w:rPr>
        <w:t xml:space="preserve">Załącznik nr </w:t>
      </w:r>
      <w:r w:rsidR="009D1D43" w:rsidRPr="009D1D43">
        <w:rPr>
          <w:rFonts w:ascii="Times New Roman" w:hAnsi="Times New Roman"/>
          <w:b w:val="0"/>
          <w:bCs/>
          <w:sz w:val="24"/>
        </w:rPr>
        <w:t>3 do SWZ</w:t>
      </w:r>
    </w:p>
    <w:p w14:paraId="193A434A" w14:textId="77777777" w:rsidR="00415918" w:rsidRDefault="00415918">
      <w:pPr>
        <w:rPr>
          <w:sz w:val="22"/>
        </w:rPr>
      </w:pPr>
    </w:p>
    <w:p w14:paraId="6B343E81" w14:textId="77777777" w:rsidR="00415918" w:rsidRDefault="00415918">
      <w:pPr>
        <w:rPr>
          <w:sz w:val="22"/>
        </w:rPr>
      </w:pPr>
      <w:r>
        <w:rPr>
          <w:noProof/>
        </w:rPr>
        <w:pict w14:anchorId="472EDE16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DB7E0D9" w14:textId="77777777" w:rsidR="00415918" w:rsidRDefault="00415918"/>
                <w:p w14:paraId="0239B250" w14:textId="77777777" w:rsidR="00415918" w:rsidRDefault="00415918">
                  <w:pPr>
                    <w:rPr>
                      <w:sz w:val="12"/>
                    </w:rPr>
                  </w:pPr>
                </w:p>
                <w:p w14:paraId="7A7A537E" w14:textId="77777777" w:rsidR="00415918" w:rsidRDefault="00415918">
                  <w:pPr>
                    <w:rPr>
                      <w:sz w:val="12"/>
                    </w:rPr>
                  </w:pPr>
                </w:p>
                <w:p w14:paraId="41E1FDF7" w14:textId="77777777" w:rsidR="00415918" w:rsidRDefault="00415918">
                  <w:pPr>
                    <w:rPr>
                      <w:sz w:val="12"/>
                    </w:rPr>
                  </w:pPr>
                </w:p>
                <w:p w14:paraId="15D8BA95" w14:textId="77777777" w:rsidR="00415918" w:rsidRDefault="00415918">
                  <w:pPr>
                    <w:rPr>
                      <w:sz w:val="12"/>
                    </w:rPr>
                  </w:pPr>
                </w:p>
                <w:p w14:paraId="367AB56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C8E1101" w14:textId="77777777" w:rsidR="00415918" w:rsidRDefault="00415918"/>
              </w:txbxContent>
            </v:textbox>
          </v:roundrect>
        </w:pict>
      </w:r>
    </w:p>
    <w:p w14:paraId="4E4ED427" w14:textId="77777777" w:rsidR="00415918" w:rsidRDefault="00415918">
      <w:pPr>
        <w:rPr>
          <w:sz w:val="22"/>
        </w:rPr>
      </w:pPr>
    </w:p>
    <w:p w14:paraId="412DC0CC" w14:textId="77777777" w:rsidR="00415918" w:rsidRDefault="00415918">
      <w:pPr>
        <w:rPr>
          <w:sz w:val="22"/>
        </w:rPr>
      </w:pPr>
    </w:p>
    <w:p w14:paraId="134A29C7" w14:textId="77777777" w:rsidR="00415918" w:rsidRDefault="00415918"/>
    <w:p w14:paraId="1F317EB4" w14:textId="77777777" w:rsidR="00415918" w:rsidRDefault="00415918"/>
    <w:p w14:paraId="48D676D6" w14:textId="77777777" w:rsidR="00415918" w:rsidRDefault="00415918">
      <w:pPr>
        <w:rPr>
          <w:b/>
          <w:sz w:val="22"/>
        </w:rPr>
      </w:pPr>
    </w:p>
    <w:p w14:paraId="6699D977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37388F62" w14:textId="77777777" w:rsidR="00415918" w:rsidRDefault="00415918">
      <w:pPr>
        <w:rPr>
          <w:sz w:val="22"/>
        </w:rPr>
      </w:pPr>
    </w:p>
    <w:p w14:paraId="0FE184B0" w14:textId="77777777" w:rsidR="00415918" w:rsidRDefault="00415918">
      <w:pPr>
        <w:rPr>
          <w:sz w:val="22"/>
        </w:rPr>
      </w:pPr>
    </w:p>
    <w:p w14:paraId="59ABFE7F" w14:textId="0978528D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5552FC" w:rsidRPr="005552FC">
        <w:rPr>
          <w:b/>
          <w:sz w:val="24"/>
        </w:rPr>
        <w:t xml:space="preserve">przetarg </w:t>
      </w:r>
      <w:r w:rsidR="009D1D43" w:rsidRPr="005552FC">
        <w:rPr>
          <w:b/>
          <w:sz w:val="24"/>
        </w:rPr>
        <w:t>nieograniczony</w:t>
      </w:r>
      <w:r w:rsidR="009D1D43">
        <w:rPr>
          <w:sz w:val="24"/>
        </w:rPr>
        <w:t xml:space="preserve"> „na:</w:t>
      </w:r>
    </w:p>
    <w:p w14:paraId="364F2E92" w14:textId="77777777" w:rsidR="00415918" w:rsidRDefault="005552FC">
      <w:pPr>
        <w:spacing w:line="360" w:lineRule="auto"/>
        <w:rPr>
          <w:sz w:val="24"/>
        </w:rPr>
      </w:pPr>
      <w:r w:rsidRPr="005552FC">
        <w:rPr>
          <w:b/>
          <w:sz w:val="24"/>
        </w:rPr>
        <w:t>Dostawy sukcesywne materiałów eksploatacyjnych do aparatury medycznej na okres 24 miesięcy</w:t>
      </w:r>
    </w:p>
    <w:p w14:paraId="16BA681D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0838E88C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0A3DE554" w14:textId="77777777" w:rsidR="00415918" w:rsidRDefault="00415918">
      <w:pPr>
        <w:rPr>
          <w:sz w:val="24"/>
        </w:rPr>
      </w:pPr>
    </w:p>
    <w:p w14:paraId="03939046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3223971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F128F37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60D1D41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0280C26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B66D6DC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34D9395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550AAAA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A673C2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57B308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201AA1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4E8437F" w14:textId="77777777" w:rsidR="00415918" w:rsidRDefault="00415918">
            <w:pPr>
              <w:rPr>
                <w:sz w:val="24"/>
              </w:rPr>
            </w:pPr>
          </w:p>
          <w:p w14:paraId="0D724FFB" w14:textId="77777777" w:rsidR="00415918" w:rsidRDefault="00415918">
            <w:pPr>
              <w:rPr>
                <w:sz w:val="24"/>
              </w:rPr>
            </w:pPr>
          </w:p>
          <w:p w14:paraId="757318F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B909756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E51BF7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5420F3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24F0B4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D6F4E4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21B8E5A" w14:textId="77777777" w:rsidR="00415918" w:rsidRDefault="00415918">
            <w:pPr>
              <w:rPr>
                <w:sz w:val="24"/>
              </w:rPr>
            </w:pPr>
          </w:p>
          <w:p w14:paraId="3630FD3F" w14:textId="77777777" w:rsidR="00415918" w:rsidRDefault="00415918">
            <w:pPr>
              <w:rPr>
                <w:sz w:val="24"/>
              </w:rPr>
            </w:pPr>
          </w:p>
          <w:p w14:paraId="1070189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76CA70F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640393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12C24D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58DD3F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D09D41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D1988FF" w14:textId="77777777" w:rsidR="00415918" w:rsidRDefault="00415918">
            <w:pPr>
              <w:rPr>
                <w:sz w:val="24"/>
              </w:rPr>
            </w:pPr>
          </w:p>
          <w:p w14:paraId="57A987C3" w14:textId="77777777" w:rsidR="00415918" w:rsidRDefault="00415918">
            <w:pPr>
              <w:rPr>
                <w:sz w:val="24"/>
              </w:rPr>
            </w:pPr>
          </w:p>
          <w:p w14:paraId="1DCA17B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CFB783A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952C76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8E0AFD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EC71E1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7DAB87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CE39215" w14:textId="77777777" w:rsidR="00415918" w:rsidRDefault="00415918">
            <w:pPr>
              <w:rPr>
                <w:sz w:val="24"/>
              </w:rPr>
            </w:pPr>
          </w:p>
          <w:p w14:paraId="71681C33" w14:textId="77777777" w:rsidR="00415918" w:rsidRDefault="00415918">
            <w:pPr>
              <w:rPr>
                <w:sz w:val="24"/>
              </w:rPr>
            </w:pPr>
          </w:p>
          <w:p w14:paraId="420EB20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8CFDCB4" w14:textId="77777777" w:rsidR="00415918" w:rsidRDefault="00415918">
            <w:pPr>
              <w:rPr>
                <w:sz w:val="24"/>
              </w:rPr>
            </w:pPr>
          </w:p>
        </w:tc>
      </w:tr>
    </w:tbl>
    <w:p w14:paraId="27B85E03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6FB5747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535035DA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9EC624" w14:textId="77777777" w:rsidR="004D6A75" w:rsidRDefault="004D6A75">
      <w:r>
        <w:separator/>
      </w:r>
    </w:p>
  </w:endnote>
  <w:endnote w:type="continuationSeparator" w:id="0">
    <w:p w14:paraId="7B76E709" w14:textId="77777777" w:rsidR="004D6A75" w:rsidRDefault="004D6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9EF36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FAD03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D1E9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CAA9B8" w14:textId="77777777" w:rsidR="00415918" w:rsidRDefault="00415918">
    <w:pPr>
      <w:pStyle w:val="Stopka"/>
      <w:tabs>
        <w:tab w:val="clear" w:pos="4536"/>
      </w:tabs>
      <w:jc w:val="center"/>
    </w:pPr>
  </w:p>
  <w:p w14:paraId="66DDDA2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8F84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C92071" w14:textId="77777777" w:rsidR="00415918" w:rsidRDefault="00415918">
    <w:pPr>
      <w:pStyle w:val="Stopka"/>
      <w:tabs>
        <w:tab w:val="clear" w:pos="4536"/>
      </w:tabs>
      <w:jc w:val="center"/>
    </w:pPr>
  </w:p>
  <w:p w14:paraId="29EE83CA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9B304" w14:textId="77777777" w:rsidR="004D6A75" w:rsidRDefault="004D6A75">
      <w:r>
        <w:separator/>
      </w:r>
    </w:p>
  </w:footnote>
  <w:footnote w:type="continuationSeparator" w:id="0">
    <w:p w14:paraId="24FF7FF5" w14:textId="77777777" w:rsidR="004D6A75" w:rsidRDefault="004D6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3634F" w14:textId="77777777" w:rsidR="005552FC" w:rsidRDefault="00555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32ABF" w14:textId="77777777" w:rsidR="005552FC" w:rsidRDefault="005552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21FE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A75"/>
    <w:rsid w:val="00415918"/>
    <w:rsid w:val="004D6A75"/>
    <w:rsid w:val="005552FC"/>
    <w:rsid w:val="009D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3371AF"/>
  <w15:chartTrackingRefBased/>
  <w15:docId w15:val="{252386B5-05C4-4DD5-BB56-751348114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2024-10-30T06:10:00Z</dcterms:created>
  <dcterms:modified xsi:type="dcterms:W3CDTF">2024-10-30T06:10:00Z</dcterms:modified>
</cp:coreProperties>
</file>