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36702" w14:textId="77777777" w:rsidR="00D62E6E" w:rsidRPr="003667D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667D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7828EA" w:rsidRPr="003667D9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3667D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667D9" w14:paraId="04AEB9A8" w14:textId="77777777" w:rsidTr="00D62E6E">
        <w:tc>
          <w:tcPr>
            <w:tcW w:w="2800" w:type="dxa"/>
            <w:shd w:val="clear" w:color="auto" w:fill="auto"/>
          </w:tcPr>
          <w:p w14:paraId="16938A60" w14:textId="77777777" w:rsidR="00D62E6E" w:rsidRPr="003667D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667D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667D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53045C4" w14:textId="77777777" w:rsidR="00D62E6E" w:rsidRPr="003667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7F12F38" w14:textId="77777777" w:rsidR="00D62E6E" w:rsidRPr="003667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AD47F8" w14:textId="77777777" w:rsidR="00D62E6E" w:rsidRPr="003667D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667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667D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667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3667D9" w14:paraId="1728D2D7" w14:textId="77777777" w:rsidTr="00D62E6E">
        <w:tc>
          <w:tcPr>
            <w:tcW w:w="2800" w:type="dxa"/>
            <w:shd w:val="clear" w:color="auto" w:fill="auto"/>
          </w:tcPr>
          <w:p w14:paraId="3E151D3A" w14:textId="77777777" w:rsidR="00D62E6E" w:rsidRPr="003667D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667D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B0F0094" w14:textId="77777777" w:rsidR="00D62E6E" w:rsidRPr="003667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99604AF" w14:textId="77777777" w:rsidR="00D62E6E" w:rsidRPr="003667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3E7C07" w14:textId="77777777" w:rsidR="00D62E6E" w:rsidRPr="003667D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667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667D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667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42D41B9" w14:textId="77777777" w:rsidR="00BC121E" w:rsidRPr="003667D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28EA" w:rsidRPr="003667D9" w14:paraId="4F8C52CA" w14:textId="77777777" w:rsidTr="001B3B4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3F11DA" w14:textId="77777777" w:rsidR="007828EA" w:rsidRPr="003667D9" w:rsidRDefault="007828EA" w:rsidP="001B3B4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99CA226" w14:textId="77777777" w:rsidR="007828EA" w:rsidRPr="003667D9" w:rsidRDefault="007828EA" w:rsidP="001B3B4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667D9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3667D9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3667D9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3667D9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4905705C" w14:textId="77777777" w:rsidR="007828EA" w:rsidRPr="003667D9" w:rsidRDefault="007828EA" w:rsidP="001B3B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0B44A1E" w14:textId="77777777" w:rsidR="007828EA" w:rsidRPr="003667D9" w:rsidRDefault="007828EA" w:rsidP="001B3B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5550ECD1" w14:textId="77777777" w:rsidR="00BC121E" w:rsidRPr="003667D9" w:rsidRDefault="007828E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3667D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3667D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667D9" w14:paraId="3B405B72" w14:textId="77777777" w:rsidTr="00D62E6E">
        <w:tc>
          <w:tcPr>
            <w:tcW w:w="2269" w:type="dxa"/>
            <w:shd w:val="clear" w:color="auto" w:fill="auto"/>
          </w:tcPr>
          <w:p w14:paraId="1C99FB2C" w14:textId="77777777" w:rsidR="00D62E6E" w:rsidRPr="003667D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459A61" w14:textId="77777777" w:rsidR="00D62E6E" w:rsidRPr="003667D9" w:rsidRDefault="007828E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do aparatury medycznej na okres 24 miesięcy</w:t>
            </w:r>
            <w:r w:rsidR="00D62E6E" w:rsidRPr="003667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828EA" w:rsidRPr="003667D9" w14:paraId="68B92639" w14:textId="77777777" w:rsidTr="001B3B4D">
        <w:tc>
          <w:tcPr>
            <w:tcW w:w="2269" w:type="dxa"/>
            <w:shd w:val="clear" w:color="auto" w:fill="auto"/>
          </w:tcPr>
          <w:p w14:paraId="2F0106F2" w14:textId="77777777" w:rsidR="007828EA" w:rsidRPr="003667D9" w:rsidRDefault="007828EA" w:rsidP="001B3B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5744648" w14:textId="77777777" w:rsidR="007828EA" w:rsidRPr="003667D9" w:rsidRDefault="007828EA" w:rsidP="001B3B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139/2024</w:t>
            </w:r>
          </w:p>
        </w:tc>
      </w:tr>
    </w:tbl>
    <w:p w14:paraId="21FC5265" w14:textId="77777777" w:rsidR="00BC121E" w:rsidRPr="003667D9" w:rsidRDefault="007828EA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6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36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3667D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3667D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36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3667D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7F19F91" w14:textId="77777777" w:rsidR="00BC121E" w:rsidRPr="003667D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3667D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9BCAF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6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6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3667D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667D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3667D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667D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B836454" w14:textId="77777777" w:rsidR="00BC121E" w:rsidRPr="003667D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67D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6B3F8AB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6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6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3667D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667D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3667D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AACBE83" w14:textId="77777777" w:rsidR="00BF69A4" w:rsidRPr="003667D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667D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667D9" w14:paraId="463F9B3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572D2" w14:textId="77777777" w:rsidR="00BC121E" w:rsidRPr="003667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A3DA" w14:textId="77777777" w:rsidR="00BC121E" w:rsidRPr="003667D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4B991" w14:textId="77777777" w:rsidR="00BC121E" w:rsidRPr="003667D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667D9" w14:paraId="76B4056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22E8D" w14:textId="77777777" w:rsidR="00BC121E" w:rsidRPr="003667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9916" w14:textId="77777777" w:rsidR="00BC121E" w:rsidRPr="003667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ADDE" w14:textId="77777777" w:rsidR="00BC121E" w:rsidRPr="003667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3667D9" w14:paraId="28D4014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0F006" w14:textId="77777777" w:rsidR="00BC121E" w:rsidRPr="003667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16AF" w14:textId="77777777" w:rsidR="00BC121E" w:rsidRPr="003667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FED4" w14:textId="77777777" w:rsidR="00BC121E" w:rsidRPr="003667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840E65D" w14:textId="77777777" w:rsidR="00BC121E" w:rsidRPr="003667D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3667D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1CD27021" w14:textId="77777777" w:rsidR="00BC121E" w:rsidRPr="003667D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3667D9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0245C82" w14:textId="77777777" w:rsidR="00067B62" w:rsidRPr="003667D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3667D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3667D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667D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DFDBBC0" w14:textId="77777777" w:rsidR="00067B62" w:rsidRPr="003667D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667D9" w14:paraId="0E7C4D6A" w14:textId="77777777" w:rsidTr="00620E37">
        <w:tc>
          <w:tcPr>
            <w:tcW w:w="2660" w:type="dxa"/>
            <w:shd w:val="clear" w:color="auto" w:fill="auto"/>
          </w:tcPr>
          <w:p w14:paraId="2A186408" w14:textId="77777777" w:rsidR="00BC121E" w:rsidRPr="003667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4C251FD" w14:textId="77777777" w:rsidR="00BC121E" w:rsidRPr="003667D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DD00A8A" w14:textId="77777777" w:rsidR="00BC121E" w:rsidRPr="003667D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66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366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1310961" w14:textId="77777777" w:rsidR="00BC121E" w:rsidRPr="003667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1419F62" w14:textId="77777777" w:rsidR="00BC121E" w:rsidRPr="003667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D8C67F0" w14:textId="77777777" w:rsidR="00BC121E" w:rsidRPr="003667D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66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828EA" w:rsidRPr="00366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366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366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1B28C49" w14:textId="77777777" w:rsidR="00106AC7" w:rsidRPr="003667D9" w:rsidRDefault="00106AC7" w:rsidP="00BC121E">
      <w:pPr>
        <w:rPr>
          <w:rFonts w:ascii="Arial Narrow" w:hAnsi="Arial Narrow"/>
        </w:rPr>
      </w:pPr>
    </w:p>
    <w:sectPr w:rsidR="00106AC7" w:rsidRPr="003667D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4C5DF" w14:textId="77777777" w:rsidR="00A43D3B" w:rsidRDefault="00A43D3B">
      <w:r>
        <w:separator/>
      </w:r>
    </w:p>
  </w:endnote>
  <w:endnote w:type="continuationSeparator" w:id="0">
    <w:p w14:paraId="78072FB6" w14:textId="77777777" w:rsidR="00A43D3B" w:rsidRDefault="00A4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09E4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34955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4BBDA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AB7650E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EA4AC33">
        <v:line id="_x0000_s1025" style="position:absolute;left:0;text-align:left;z-index:251657728" from="-3.85pt,8.7pt" to="455.15pt,8.7pt"/>
      </w:pict>
    </w:r>
  </w:p>
  <w:p w14:paraId="58ACA0D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AC965" w14:textId="77777777" w:rsidR="007828EA" w:rsidRDefault="007828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4C0C31" w14:textId="77777777" w:rsidR="00A43D3B" w:rsidRDefault="00A43D3B">
      <w:r>
        <w:separator/>
      </w:r>
    </w:p>
  </w:footnote>
  <w:footnote w:type="continuationSeparator" w:id="0">
    <w:p w14:paraId="02C5C497" w14:textId="77777777" w:rsidR="00A43D3B" w:rsidRDefault="00A43D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17CF4" w14:textId="77777777" w:rsidR="007828EA" w:rsidRDefault="00782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B60A1" w14:textId="77777777" w:rsidR="007828EA" w:rsidRDefault="007828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01087" w14:textId="77777777" w:rsidR="007828EA" w:rsidRDefault="007828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3873658">
    <w:abstractNumId w:val="13"/>
  </w:num>
  <w:num w:numId="2" w16cid:durableId="1518815463">
    <w:abstractNumId w:val="0"/>
  </w:num>
  <w:num w:numId="3" w16cid:durableId="2012290419">
    <w:abstractNumId w:val="11"/>
  </w:num>
  <w:num w:numId="4" w16cid:durableId="1785660505">
    <w:abstractNumId w:val="8"/>
  </w:num>
  <w:num w:numId="5" w16cid:durableId="1818263031">
    <w:abstractNumId w:val="7"/>
  </w:num>
  <w:num w:numId="6" w16cid:durableId="1108770047">
    <w:abstractNumId w:val="1"/>
  </w:num>
  <w:num w:numId="7" w16cid:durableId="163983044">
    <w:abstractNumId w:val="6"/>
  </w:num>
  <w:num w:numId="8" w16cid:durableId="1189441915">
    <w:abstractNumId w:val="3"/>
  </w:num>
  <w:num w:numId="9" w16cid:durableId="1233081252">
    <w:abstractNumId w:val="2"/>
  </w:num>
  <w:num w:numId="10" w16cid:durableId="1902321724">
    <w:abstractNumId w:val="5"/>
  </w:num>
  <w:num w:numId="11" w16cid:durableId="1131091089">
    <w:abstractNumId w:val="10"/>
  </w:num>
  <w:num w:numId="12" w16cid:durableId="860046966">
    <w:abstractNumId w:val="4"/>
  </w:num>
  <w:num w:numId="13" w16cid:durableId="1651446310">
    <w:abstractNumId w:val="9"/>
  </w:num>
  <w:num w:numId="14" w16cid:durableId="17696182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3D3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667D9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28EA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3D3B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C4AE8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34C359"/>
  <w15:chartTrackingRefBased/>
  <w15:docId w15:val="{8EBE7B92-5566-4F5F-9CF1-9108ACC7B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1768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2024-10-30T06:25:00Z</dcterms:created>
  <dcterms:modified xsi:type="dcterms:W3CDTF">2024-10-30T06:25:00Z</dcterms:modified>
</cp:coreProperties>
</file>