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BA18D" w14:textId="6A31EB9D" w:rsidR="00025386" w:rsidRPr="007D6AE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D6AE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D6AE1" w:rsidRPr="007D6AE1">
        <w:rPr>
          <w:rFonts w:ascii="Arial Narrow" w:hAnsi="Arial Narrow" w:cs="Arial"/>
          <w:bCs/>
          <w:i w:val="0"/>
          <w:szCs w:val="24"/>
        </w:rPr>
        <w:t>4</w:t>
      </w:r>
      <w:r w:rsidR="007666D6" w:rsidRPr="007D6AE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D6AE1" w14:paraId="458998DE" w14:textId="77777777" w:rsidTr="00467CA2">
        <w:tc>
          <w:tcPr>
            <w:tcW w:w="2800" w:type="dxa"/>
            <w:shd w:val="clear" w:color="auto" w:fill="auto"/>
          </w:tcPr>
          <w:p w14:paraId="36119A9B" w14:textId="77777777" w:rsidR="00D520D3" w:rsidRPr="007D6AE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6AE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D6AE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C64F3DD" w14:textId="77777777" w:rsidR="00D520D3" w:rsidRPr="007D6A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7EC5109" w14:textId="77777777" w:rsidR="00D520D3" w:rsidRPr="007D6A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ED8164" w14:textId="77777777" w:rsidR="00D520D3" w:rsidRPr="007D6AE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D6A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D6AE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D6A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D6AE1" w14:paraId="4B6EABA7" w14:textId="77777777" w:rsidTr="00467CA2">
        <w:tc>
          <w:tcPr>
            <w:tcW w:w="2800" w:type="dxa"/>
            <w:shd w:val="clear" w:color="auto" w:fill="auto"/>
          </w:tcPr>
          <w:p w14:paraId="4ABA57B0" w14:textId="77777777" w:rsidR="00D520D3" w:rsidRPr="007D6AE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6AE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C2C903" w14:textId="77777777" w:rsidR="00D520D3" w:rsidRPr="007D6A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0A65C44" w14:textId="77777777" w:rsidR="00D520D3" w:rsidRPr="007D6A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2E9749" w14:textId="77777777" w:rsidR="00D520D3" w:rsidRPr="007D6AE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D6A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D6AE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D6A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BC013A" w14:textId="77777777" w:rsidR="00B62AD0" w:rsidRPr="007D6AE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D6AE1" w14:paraId="607ADDA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880CED" w14:textId="77777777" w:rsidR="00053927" w:rsidRPr="007D6AE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D6AE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064A780" w14:textId="77777777" w:rsidR="00053927" w:rsidRPr="007D6AE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D6AE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D6AE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D6A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496F935" w14:textId="77777777" w:rsidR="0071340C" w:rsidRPr="007D6AE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6AE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D6AE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D6AE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27FCD" w:rsidRPr="007D6AE1">
        <w:rPr>
          <w:rFonts w:ascii="Arial Narrow" w:hAnsi="Arial Narrow" w:cs="Arial"/>
          <w:sz w:val="24"/>
          <w:szCs w:val="24"/>
        </w:rPr>
        <w:t>(</w:t>
      </w:r>
      <w:proofErr w:type="spellStart"/>
      <w:r w:rsidR="00927FCD" w:rsidRPr="007D6AE1">
        <w:rPr>
          <w:rFonts w:ascii="Arial Narrow" w:hAnsi="Arial Narrow" w:cs="Arial"/>
          <w:sz w:val="24"/>
          <w:szCs w:val="24"/>
        </w:rPr>
        <w:t>t.j</w:t>
      </w:r>
      <w:proofErr w:type="spellEnd"/>
      <w:r w:rsidR="00927FCD" w:rsidRPr="007D6AE1">
        <w:rPr>
          <w:rFonts w:ascii="Arial Narrow" w:hAnsi="Arial Narrow" w:cs="Arial"/>
          <w:sz w:val="24"/>
          <w:szCs w:val="24"/>
        </w:rPr>
        <w:t>. Dz. U. z 2024 poz. 1320)</w:t>
      </w:r>
      <w:r w:rsidR="00E27ABB"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D6AE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D6AE1" w14:paraId="22040D36" w14:textId="77777777" w:rsidTr="00467CA2">
        <w:tc>
          <w:tcPr>
            <w:tcW w:w="2269" w:type="dxa"/>
            <w:shd w:val="clear" w:color="auto" w:fill="auto"/>
          </w:tcPr>
          <w:p w14:paraId="0EE34B69" w14:textId="77777777" w:rsidR="00D520D3" w:rsidRPr="007D6AE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D0B6DD" w14:textId="77777777" w:rsidR="00D520D3" w:rsidRPr="007D6AE1" w:rsidRDefault="00927FC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aparatury medycznej na okres 24 miesięcy</w:t>
            </w:r>
            <w:r w:rsidR="00D520D3" w:rsidRPr="007D6A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27FCD" w:rsidRPr="007D6AE1" w14:paraId="65716218" w14:textId="77777777" w:rsidTr="004F5444">
        <w:tc>
          <w:tcPr>
            <w:tcW w:w="2269" w:type="dxa"/>
            <w:shd w:val="clear" w:color="auto" w:fill="auto"/>
          </w:tcPr>
          <w:p w14:paraId="107B8AB1" w14:textId="77777777" w:rsidR="00927FCD" w:rsidRPr="007D6AE1" w:rsidRDefault="00927FCD" w:rsidP="004F54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845302" w14:textId="77777777" w:rsidR="00927FCD" w:rsidRPr="007D6AE1" w:rsidRDefault="00927FCD" w:rsidP="004F54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139/2024</w:t>
            </w:r>
          </w:p>
        </w:tc>
      </w:tr>
    </w:tbl>
    <w:p w14:paraId="49CD21FD" w14:textId="77777777" w:rsidR="00DC652A" w:rsidRPr="007D6AE1" w:rsidRDefault="00927FC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D6AE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D9DB6A2" w14:textId="77777777" w:rsidR="00DC652A" w:rsidRPr="007D6AE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D6AE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67448E2" w14:textId="77777777" w:rsidR="0071340C" w:rsidRPr="007D6AE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D6AE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D6AE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D6AE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61CCC63" w14:textId="77777777" w:rsidR="0071340C" w:rsidRPr="007D6AE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9D9B3FB" w14:textId="77777777" w:rsidR="0071340C" w:rsidRPr="007D6AE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FDA58A1" w14:textId="77777777" w:rsidR="0071340C" w:rsidRPr="007D6A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D6AE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6871E62" w14:textId="77777777" w:rsidR="0071340C" w:rsidRPr="007D6AE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D6AE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D6AE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D6AE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8A58638" w14:textId="77777777" w:rsidR="0071340C" w:rsidRPr="007D6A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11AEC7C" w14:textId="77777777" w:rsidR="0071340C" w:rsidRPr="007D6A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0EF183B" w14:textId="77777777" w:rsidR="00DC652A" w:rsidRPr="007D6AE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D6AE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D6AE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D6AE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F815857" w14:textId="77777777" w:rsidR="00DC652A" w:rsidRPr="007D6AE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D6AE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D6AE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026D155" w14:textId="77777777" w:rsidR="0093388F" w:rsidRPr="007D6AE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D6AE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C39678C" w14:textId="77777777" w:rsidR="0093388F" w:rsidRPr="007D6AE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1462C25" w14:textId="77777777" w:rsidR="0093388F" w:rsidRPr="007D6AE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D6AE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C184973" w14:textId="77777777" w:rsidR="00CB29AC" w:rsidRPr="007D6AE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AC6C1F4" w14:textId="77777777" w:rsidR="00CB29AC" w:rsidRPr="007D6AE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D6AE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60B98B7" w14:textId="77777777" w:rsidR="00830970" w:rsidRPr="007D6AE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D6A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D6AE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5EE6D9C" w14:textId="77777777" w:rsidR="00E27ABB" w:rsidRPr="007D6AE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D6AE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D6AE1" w14:paraId="17D43648" w14:textId="77777777" w:rsidTr="00467CA2">
        <w:tc>
          <w:tcPr>
            <w:tcW w:w="2660" w:type="dxa"/>
            <w:shd w:val="clear" w:color="auto" w:fill="auto"/>
          </w:tcPr>
          <w:p w14:paraId="66EFDE4C" w14:textId="77777777" w:rsidR="00D520D3" w:rsidRPr="007D6A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B3007A4" w14:textId="77777777" w:rsidR="00D520D3" w:rsidRPr="007D6A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CA1E5FD" w14:textId="77777777" w:rsidR="00D520D3" w:rsidRPr="007D6AE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A00D25C" w14:textId="77777777" w:rsidR="00D520D3" w:rsidRPr="007D6A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92D6C8" w14:textId="77777777" w:rsidR="00D520D3" w:rsidRPr="007D6A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469BD0" w14:textId="77777777" w:rsidR="00D520D3" w:rsidRPr="007D6AE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6A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27FCD" w:rsidRPr="007D6A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D6A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D6A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D6A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3333914" w14:textId="77777777" w:rsidR="00E27ABB" w:rsidRPr="007D6AE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D6AE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A4FFA" w14:textId="77777777" w:rsidR="00352269" w:rsidRDefault="00352269" w:rsidP="00025386">
      <w:pPr>
        <w:spacing w:after="0" w:line="240" w:lineRule="auto"/>
      </w:pPr>
      <w:r>
        <w:separator/>
      </w:r>
    </w:p>
  </w:endnote>
  <w:endnote w:type="continuationSeparator" w:id="0">
    <w:p w14:paraId="7AD11196" w14:textId="77777777" w:rsidR="00352269" w:rsidRDefault="003522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57251" w14:textId="77777777" w:rsidR="00927FCD" w:rsidRDefault="00927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E95C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049E21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B4F26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AC302C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6B9FB" w14:textId="77777777" w:rsidR="00927FCD" w:rsidRDefault="00927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96EC6" w14:textId="77777777" w:rsidR="00352269" w:rsidRDefault="00352269" w:rsidP="00025386">
      <w:pPr>
        <w:spacing w:after="0" w:line="240" w:lineRule="auto"/>
      </w:pPr>
      <w:r>
        <w:separator/>
      </w:r>
    </w:p>
  </w:footnote>
  <w:footnote w:type="continuationSeparator" w:id="0">
    <w:p w14:paraId="2EDF984A" w14:textId="77777777" w:rsidR="00352269" w:rsidRDefault="003522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39646" w14:textId="77777777" w:rsidR="00927FCD" w:rsidRDefault="00927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A59FA" w14:textId="77777777" w:rsidR="00927FCD" w:rsidRDefault="00927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5820A" w14:textId="77777777" w:rsidR="00927FCD" w:rsidRDefault="00927F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079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269"/>
    <w:rsid w:val="00025386"/>
    <w:rsid w:val="000423B9"/>
    <w:rsid w:val="00053927"/>
    <w:rsid w:val="00066C44"/>
    <w:rsid w:val="00071D4C"/>
    <w:rsid w:val="00084786"/>
    <w:rsid w:val="000A1E63"/>
    <w:rsid w:val="0016158F"/>
    <w:rsid w:val="001C2314"/>
    <w:rsid w:val="00213980"/>
    <w:rsid w:val="0035226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D6AE1"/>
    <w:rsid w:val="007F49C7"/>
    <w:rsid w:val="00824D73"/>
    <w:rsid w:val="00830970"/>
    <w:rsid w:val="008833CF"/>
    <w:rsid w:val="008B797E"/>
    <w:rsid w:val="008F2498"/>
    <w:rsid w:val="00927FCD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8F818"/>
  <w15:chartTrackingRefBased/>
  <w15:docId w15:val="{0909B3CB-D95E-41F1-B2AC-B861838F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2024-10-30T05:48:00Z</dcterms:created>
  <dcterms:modified xsi:type="dcterms:W3CDTF">2024-10-30T06:09:00Z</dcterms:modified>
</cp:coreProperties>
</file>