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4C3ED" w14:textId="5BFAC636" w:rsidR="006676AE" w:rsidRPr="007C604E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C604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C604E" w:rsidRPr="007C604E">
        <w:rPr>
          <w:rFonts w:ascii="Arial Narrow" w:hAnsi="Arial Narrow" w:cs="Arial"/>
          <w:bCs/>
          <w:i w:val="0"/>
          <w:szCs w:val="24"/>
        </w:rPr>
        <w:t>1</w:t>
      </w:r>
      <w:r w:rsidR="00B36ABD" w:rsidRPr="007C604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1DD0CA0" w14:textId="77777777" w:rsidR="005103B9" w:rsidRPr="007C604E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83A3271" w14:textId="77777777" w:rsidR="006676AE" w:rsidRPr="007C604E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Znak sprawy:</w:t>
      </w:r>
      <w:r w:rsidRPr="007C604E">
        <w:rPr>
          <w:rFonts w:ascii="Arial Narrow" w:hAnsi="Arial Narrow" w:cs="Arial"/>
          <w:b/>
          <w:sz w:val="24"/>
          <w:szCs w:val="24"/>
        </w:rPr>
        <w:t xml:space="preserve"> </w:t>
      </w:r>
      <w:r w:rsidR="00E36CA8" w:rsidRPr="007C604E">
        <w:rPr>
          <w:rFonts w:ascii="Arial Narrow" w:hAnsi="Arial Narrow" w:cs="Arial"/>
          <w:b/>
          <w:sz w:val="24"/>
          <w:szCs w:val="24"/>
        </w:rPr>
        <w:t>139/2024</w:t>
      </w:r>
    </w:p>
    <w:p w14:paraId="5BADD1FF" w14:textId="77777777" w:rsidR="00C4103F" w:rsidRPr="007C604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C604E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7C604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C604E">
        <w:rPr>
          <w:rFonts w:ascii="Arial Narrow" w:hAnsi="Arial Narrow" w:cs="Arial"/>
          <w:b/>
          <w:sz w:val="24"/>
          <w:szCs w:val="24"/>
        </w:rPr>
        <w:t>:</w:t>
      </w:r>
    </w:p>
    <w:p w14:paraId="365DFF46" w14:textId="77777777" w:rsidR="006676AE" w:rsidRPr="007C604E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C604E">
        <w:rPr>
          <w:rFonts w:ascii="Arial Narrow" w:hAnsi="Arial Narrow" w:cs="Arial"/>
        </w:rPr>
        <w:t xml:space="preserve"> </w:t>
      </w:r>
      <w:r w:rsidR="00E36CA8" w:rsidRPr="007C604E">
        <w:rPr>
          <w:rFonts w:ascii="Arial Narrow" w:hAnsi="Arial Narrow" w:cs="Arial"/>
        </w:rPr>
        <w:t>10 Wojskowy Szpital Kliniczny z Polikliniką Samodzielny Publiczny Zakład Opieki Zdrowotnej</w:t>
      </w:r>
    </w:p>
    <w:p w14:paraId="4F16FFE3" w14:textId="77777777" w:rsidR="006676AE" w:rsidRPr="007C604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C604E">
        <w:rPr>
          <w:rFonts w:ascii="Arial Narrow" w:hAnsi="Arial Narrow" w:cs="Arial"/>
        </w:rPr>
        <w:t xml:space="preserve"> </w:t>
      </w:r>
      <w:r w:rsidR="00E36CA8" w:rsidRPr="007C604E">
        <w:rPr>
          <w:rFonts w:ascii="Arial Narrow" w:hAnsi="Arial Narrow" w:cs="Arial"/>
        </w:rPr>
        <w:t>ul. Powstańców Warszawy</w:t>
      </w:r>
      <w:r w:rsidRPr="007C604E">
        <w:rPr>
          <w:rFonts w:ascii="Arial Narrow" w:hAnsi="Arial Narrow" w:cs="Arial"/>
        </w:rPr>
        <w:t xml:space="preserve"> </w:t>
      </w:r>
      <w:r w:rsidR="00E36CA8" w:rsidRPr="007C604E">
        <w:rPr>
          <w:rFonts w:ascii="Arial Narrow" w:hAnsi="Arial Narrow" w:cs="Arial"/>
        </w:rPr>
        <w:t>5</w:t>
      </w:r>
      <w:r w:rsidRPr="007C604E">
        <w:rPr>
          <w:rFonts w:ascii="Arial Narrow" w:hAnsi="Arial Narrow" w:cs="Arial"/>
        </w:rPr>
        <w:t xml:space="preserve"> </w:t>
      </w:r>
    </w:p>
    <w:p w14:paraId="4063910A" w14:textId="77777777" w:rsidR="00F90CD1" w:rsidRPr="007C60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C604E">
        <w:rPr>
          <w:rFonts w:ascii="Arial Narrow" w:hAnsi="Arial Narrow" w:cs="Arial"/>
        </w:rPr>
        <w:t xml:space="preserve"> </w:t>
      </w:r>
      <w:r w:rsidR="00E36CA8" w:rsidRPr="007C604E">
        <w:rPr>
          <w:rFonts w:ascii="Arial Narrow" w:hAnsi="Arial Narrow" w:cs="Arial"/>
        </w:rPr>
        <w:t>85-681</w:t>
      </w:r>
      <w:r w:rsidRPr="007C604E">
        <w:rPr>
          <w:rFonts w:ascii="Arial Narrow" w:hAnsi="Arial Narrow" w:cs="Arial"/>
        </w:rPr>
        <w:t xml:space="preserve"> </w:t>
      </w:r>
      <w:r w:rsidR="00E36CA8" w:rsidRPr="007C604E">
        <w:rPr>
          <w:rFonts w:ascii="Arial Narrow" w:hAnsi="Arial Narrow" w:cs="Arial"/>
        </w:rPr>
        <w:t>Bydgoszcz</w:t>
      </w:r>
    </w:p>
    <w:p w14:paraId="46C003D9" w14:textId="77777777" w:rsidR="009169D4" w:rsidRPr="007C60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C604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F608628" w14:textId="77777777" w:rsidR="009169D4" w:rsidRPr="007C60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C604E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5077CB4" w14:textId="77777777" w:rsidR="00C4103F" w:rsidRPr="007C60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C604E">
        <w:rPr>
          <w:rFonts w:ascii="Arial Narrow" w:hAnsi="Arial Narrow" w:cs="Arial"/>
          <w:i/>
        </w:rPr>
        <w:t xml:space="preserve"> </w:t>
      </w:r>
    </w:p>
    <w:p w14:paraId="4B47ECDE" w14:textId="77777777" w:rsidR="00C4103F" w:rsidRPr="007C604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C604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C604E">
        <w:rPr>
          <w:rFonts w:ascii="Arial Narrow" w:hAnsi="Arial Narrow" w:cs="Arial"/>
          <w:b/>
          <w:sz w:val="24"/>
          <w:szCs w:val="24"/>
        </w:rPr>
        <w:t>:</w:t>
      </w:r>
    </w:p>
    <w:p w14:paraId="2156D492" w14:textId="77777777" w:rsidR="00757EFB" w:rsidRPr="007C604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C604E">
        <w:rPr>
          <w:rFonts w:ascii="Arial Narrow" w:hAnsi="Arial Narrow" w:cs="Arial"/>
        </w:rPr>
        <w:t>………………………………………</w:t>
      </w:r>
      <w:r w:rsidR="00650D6C" w:rsidRPr="007C604E">
        <w:rPr>
          <w:rFonts w:ascii="Arial Narrow" w:hAnsi="Arial Narrow" w:cs="Arial"/>
        </w:rPr>
        <w:t>…………………………</w:t>
      </w:r>
      <w:r w:rsidRPr="007C604E">
        <w:rPr>
          <w:rFonts w:ascii="Arial Narrow" w:hAnsi="Arial Narrow" w:cs="Arial"/>
        </w:rPr>
        <w:t>…</w:t>
      </w:r>
    </w:p>
    <w:p w14:paraId="1B25A94D" w14:textId="77777777" w:rsidR="007118F0" w:rsidRPr="007C604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C604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C604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C604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C604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C604E">
        <w:rPr>
          <w:rFonts w:ascii="Arial Narrow" w:hAnsi="Arial Narrow" w:cs="Arial"/>
          <w:i/>
          <w:sz w:val="16"/>
          <w:szCs w:val="16"/>
        </w:rPr>
        <w:t>KRS/CEiDG)</w:t>
      </w:r>
    </w:p>
    <w:p w14:paraId="0EDCB4A9" w14:textId="77777777" w:rsidR="00C4103F" w:rsidRPr="007C604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C604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440B6806" w14:textId="77777777" w:rsidR="00757EFB" w:rsidRPr="007C604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C604E">
        <w:rPr>
          <w:rFonts w:ascii="Arial Narrow" w:hAnsi="Arial Narrow" w:cs="Arial"/>
        </w:rPr>
        <w:t>………………………………………</w:t>
      </w:r>
      <w:r w:rsidR="00650D6C" w:rsidRPr="007C604E">
        <w:rPr>
          <w:rFonts w:ascii="Arial Narrow" w:hAnsi="Arial Narrow" w:cs="Arial"/>
        </w:rPr>
        <w:t>……</w:t>
      </w:r>
      <w:r w:rsidRPr="007C604E">
        <w:rPr>
          <w:rFonts w:ascii="Arial Narrow" w:hAnsi="Arial Narrow" w:cs="Arial"/>
        </w:rPr>
        <w:t>…</w:t>
      </w:r>
    </w:p>
    <w:p w14:paraId="04A2839A" w14:textId="77777777" w:rsidR="00484F88" w:rsidRPr="007C604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C604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C604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C604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C604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C604E">
        <w:rPr>
          <w:rFonts w:ascii="Arial Narrow" w:hAnsi="Arial Narrow" w:cs="Arial"/>
          <w:i/>
          <w:sz w:val="16"/>
          <w:szCs w:val="16"/>
        </w:rPr>
        <w:t>reprezentacji</w:t>
      </w:r>
      <w:r w:rsidRPr="007C604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6CA8" w:rsidRPr="007C604E" w14:paraId="7707179E" w14:textId="77777777" w:rsidTr="004F5444">
        <w:tc>
          <w:tcPr>
            <w:tcW w:w="9104" w:type="dxa"/>
            <w:shd w:val="clear" w:color="auto" w:fill="D9D9D9"/>
          </w:tcPr>
          <w:p w14:paraId="699F611E" w14:textId="77777777" w:rsidR="00E36CA8" w:rsidRPr="007C604E" w:rsidRDefault="00E36CA8" w:rsidP="004F54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C604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25DA241" w14:textId="77777777" w:rsidR="00E36CA8" w:rsidRPr="007C604E" w:rsidRDefault="00E36CA8" w:rsidP="004F544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C604E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7C604E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7D264FBB" w14:textId="77777777" w:rsidR="00E36CA8" w:rsidRPr="007C604E" w:rsidRDefault="00E36CA8" w:rsidP="004F54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1CDBB02" w14:textId="77777777" w:rsidR="00E36CA8" w:rsidRPr="007C604E" w:rsidRDefault="00E36CA8" w:rsidP="004F544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C8C2228" w14:textId="77777777" w:rsidR="00E36CA8" w:rsidRPr="007C604E" w:rsidRDefault="00E36CA8" w:rsidP="004F544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622065A" w14:textId="77777777" w:rsidR="00E50194" w:rsidRPr="007C604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Na potrzeby postę</w:t>
      </w:r>
      <w:r w:rsidR="008D0487" w:rsidRPr="007C604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C604E">
        <w:rPr>
          <w:rFonts w:ascii="Arial Narrow" w:hAnsi="Arial Narrow" w:cs="Arial"/>
          <w:sz w:val="24"/>
          <w:szCs w:val="24"/>
        </w:rPr>
        <w:t>zamówienia publicznego</w:t>
      </w:r>
      <w:r w:rsidR="00E50194" w:rsidRPr="007C604E">
        <w:rPr>
          <w:rFonts w:ascii="Arial Narrow" w:hAnsi="Arial Narrow" w:cs="Arial"/>
          <w:sz w:val="24"/>
          <w:szCs w:val="24"/>
        </w:rPr>
        <w:t xml:space="preserve"> pn.:</w:t>
      </w:r>
    </w:p>
    <w:p w14:paraId="425A9192" w14:textId="77777777" w:rsidR="00E50194" w:rsidRPr="007C604E" w:rsidRDefault="00E36CA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b/>
          <w:sz w:val="24"/>
          <w:szCs w:val="24"/>
        </w:rPr>
        <w:t>Dostawy sukcesywne materiałów eksploatacyjnych do aparatury medycznej na okres 24 miesięcy</w:t>
      </w:r>
    </w:p>
    <w:p w14:paraId="278F76F1" w14:textId="77777777" w:rsidR="00F90CD1" w:rsidRPr="007C604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prowadzonego przez </w:t>
      </w:r>
      <w:r w:rsidR="00E36CA8" w:rsidRPr="007C604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C604E">
        <w:rPr>
          <w:rFonts w:ascii="Arial Narrow" w:hAnsi="Arial Narrow" w:cs="Arial"/>
          <w:b/>
          <w:sz w:val="24"/>
          <w:szCs w:val="24"/>
        </w:rPr>
        <w:t>,</w:t>
      </w:r>
      <w:r w:rsidR="002B2AD9" w:rsidRPr="007C604E">
        <w:rPr>
          <w:rFonts w:ascii="Arial Narrow" w:hAnsi="Arial Narrow" w:cs="Arial"/>
          <w:sz w:val="24"/>
          <w:szCs w:val="24"/>
        </w:rPr>
        <w:t xml:space="preserve"> </w:t>
      </w:r>
      <w:r w:rsidR="00E65685" w:rsidRPr="007C604E">
        <w:rPr>
          <w:rFonts w:ascii="Arial Narrow" w:hAnsi="Arial Narrow" w:cs="Arial"/>
          <w:sz w:val="24"/>
          <w:szCs w:val="24"/>
        </w:rPr>
        <w:t>oświa</w:t>
      </w:r>
      <w:r w:rsidR="00825A09" w:rsidRPr="007C604E">
        <w:rPr>
          <w:rFonts w:ascii="Arial Narrow" w:hAnsi="Arial Narrow" w:cs="Arial"/>
          <w:sz w:val="24"/>
          <w:szCs w:val="24"/>
        </w:rPr>
        <w:t>dczam</w:t>
      </w:r>
      <w:r w:rsidR="00E65685" w:rsidRPr="007C604E">
        <w:rPr>
          <w:rFonts w:ascii="Arial Narrow" w:hAnsi="Arial Narrow" w:cs="Arial"/>
          <w:sz w:val="24"/>
          <w:szCs w:val="24"/>
        </w:rPr>
        <w:t>,</w:t>
      </w:r>
      <w:r w:rsidR="002B2AD9" w:rsidRPr="007C604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C604E" w14:paraId="40465D8F" w14:textId="77777777" w:rsidTr="00650D6C">
        <w:tc>
          <w:tcPr>
            <w:tcW w:w="9104" w:type="dxa"/>
            <w:shd w:val="clear" w:color="auto" w:fill="D9D9D9"/>
          </w:tcPr>
          <w:p w14:paraId="45D2BA6A" w14:textId="77777777" w:rsidR="00E50194" w:rsidRPr="007C604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C604E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668003C0" w14:textId="77777777" w:rsidR="0032618A" w:rsidRPr="007C604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C604E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7C604E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7C604E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C604E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7C604E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7C604E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7C604E">
        <w:rPr>
          <w:rFonts w:ascii="Arial Narrow" w:hAnsi="Arial Narrow" w:cs="Arial"/>
          <w:sz w:val="24"/>
          <w:szCs w:val="24"/>
        </w:rPr>
        <w:t>.</w:t>
      </w:r>
    </w:p>
    <w:p w14:paraId="581CBD8E" w14:textId="77777777" w:rsidR="0011306C" w:rsidRPr="007C604E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C604E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C604E">
        <w:rPr>
          <w:rFonts w:ascii="Arial Narrow" w:hAnsi="Arial Narrow" w:cs="Arial"/>
          <w:sz w:val="24"/>
          <w:szCs w:val="24"/>
        </w:rPr>
        <w:t xml:space="preserve"> (</w:t>
      </w:r>
      <w:r w:rsidR="00486223" w:rsidRPr="007C604E">
        <w:rPr>
          <w:rFonts w:ascii="Arial Narrow" w:hAnsi="Arial Narrow" w:cs="Arial"/>
          <w:sz w:val="24"/>
          <w:szCs w:val="24"/>
        </w:rPr>
        <w:t>t.j. Dz.U. z 2023r. poz. 1497</w:t>
      </w:r>
      <w:r w:rsidRPr="007C604E">
        <w:rPr>
          <w:rFonts w:ascii="Arial Narrow" w:hAnsi="Arial Narrow" w:cs="Arial"/>
          <w:sz w:val="24"/>
          <w:szCs w:val="24"/>
        </w:rPr>
        <w:t>)</w:t>
      </w:r>
      <w:r w:rsidR="0032618A" w:rsidRPr="007C604E">
        <w:rPr>
          <w:rFonts w:ascii="Arial Narrow" w:hAnsi="Arial Narrow" w:cs="Arial"/>
          <w:sz w:val="24"/>
          <w:szCs w:val="24"/>
        </w:rPr>
        <w:t xml:space="preserve"> </w:t>
      </w:r>
      <w:r w:rsidR="0011306C" w:rsidRPr="007C604E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7C604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C604E" w14:paraId="746ADC43" w14:textId="77777777" w:rsidTr="00CD4DD1">
        <w:tc>
          <w:tcPr>
            <w:tcW w:w="9104" w:type="dxa"/>
            <w:shd w:val="clear" w:color="auto" w:fill="D9D9D9"/>
          </w:tcPr>
          <w:p w14:paraId="61A0E480" w14:textId="77777777" w:rsidR="0011306C" w:rsidRPr="007C604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290E768" w14:textId="77777777" w:rsidR="00103D09" w:rsidRPr="007C604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C0A5E5E" w14:textId="77777777" w:rsidR="00D2702A" w:rsidRPr="007C604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C604E" w14:paraId="3321E2D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10F8" w14:textId="77777777" w:rsidR="00D2702A" w:rsidRPr="007C604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C53F" w14:textId="77777777" w:rsidR="00D2702A" w:rsidRPr="007C604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36CA8" w:rsidRPr="007C604E" w14:paraId="39FFBED0" w14:textId="77777777" w:rsidTr="004F54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8541B" w14:textId="77777777" w:rsidR="00E36CA8" w:rsidRPr="007C604E" w:rsidRDefault="00E36CA8" w:rsidP="004F544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6F44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1AC6D47" w14:textId="2222E5B8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7C604E" w:rsidRPr="007C604E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7C604E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EE91416" w14:textId="625E0AE0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7C604E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7C604E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</w:t>
            </w:r>
            <w:r w:rsidRPr="007C604E">
              <w:rPr>
                <w:rFonts w:ascii="Arial Narrow" w:hAnsi="Arial Narrow" w:cs="Arial"/>
                <w:sz w:val="24"/>
                <w:szCs w:val="24"/>
              </w:rPr>
              <w:lastRenderedPageBreak/>
              <w:t>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0EB45AEC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1: min. 230 000,00 zł</w:t>
            </w:r>
          </w:p>
          <w:p w14:paraId="3810DBCA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2: min. 4 500,00 zł</w:t>
            </w:r>
          </w:p>
          <w:p w14:paraId="79CC95DE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3 min. 1 650,00 zł</w:t>
            </w:r>
          </w:p>
          <w:p w14:paraId="389E5C69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4 min. 28 000,00 zł</w:t>
            </w:r>
          </w:p>
          <w:p w14:paraId="2E4BFE3D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5 min. 63 500,00 zł</w:t>
            </w:r>
          </w:p>
          <w:p w14:paraId="346538B0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6 min. 5 600,00 zł</w:t>
            </w:r>
          </w:p>
          <w:p w14:paraId="2A3C7934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7 min. 14 000,00 zł</w:t>
            </w:r>
          </w:p>
          <w:p w14:paraId="6D027B62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8 min. 11 200,00 zł</w:t>
            </w:r>
          </w:p>
          <w:p w14:paraId="134440FC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9 min. 1 700,00 zł</w:t>
            </w:r>
          </w:p>
          <w:p w14:paraId="3C7DCA0E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- dla zadania nr 10 Zamawiający nie stawia warunku</w:t>
            </w:r>
          </w:p>
          <w:p w14:paraId="40BD5201" w14:textId="77777777" w:rsidR="00E36CA8" w:rsidRPr="007C604E" w:rsidRDefault="00E36CA8" w:rsidP="004F544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23481239" w14:textId="77777777" w:rsidR="00122954" w:rsidRPr="007C604E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EEFD453" w14:textId="77777777" w:rsidR="00721D87" w:rsidRPr="007C604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……………</w:t>
      </w:r>
      <w:r w:rsidR="00721D87" w:rsidRPr="007C604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1B12FCB" w14:textId="77777777" w:rsidR="00721D87" w:rsidRPr="007C604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C604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C604E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C604E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5836F11" w14:textId="77777777" w:rsidR="00721D87" w:rsidRPr="007C604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E489D72" w14:textId="77777777" w:rsidR="00E21BB4" w:rsidRPr="007C604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……………</w:t>
      </w:r>
      <w:r w:rsidR="00721D87" w:rsidRPr="007C604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C604E">
        <w:rPr>
          <w:rFonts w:ascii="Arial Narrow" w:hAnsi="Arial Narrow" w:cs="Arial"/>
          <w:sz w:val="24"/>
          <w:szCs w:val="24"/>
        </w:rPr>
        <w:t>………………………….</w:t>
      </w:r>
    </w:p>
    <w:p w14:paraId="12CCCFB8" w14:textId="77777777" w:rsidR="00E21BB4" w:rsidRPr="007C604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C604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C604E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C604E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6498D40" w14:textId="77777777" w:rsidR="00334A77" w:rsidRPr="007C604E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C604E" w14:paraId="076E5F2D" w14:textId="77777777" w:rsidTr="0061040C">
        <w:tc>
          <w:tcPr>
            <w:tcW w:w="9104" w:type="dxa"/>
            <w:shd w:val="clear" w:color="auto" w:fill="D9D9D9"/>
          </w:tcPr>
          <w:p w14:paraId="5EBCAE0F" w14:textId="77777777" w:rsidR="00334A77" w:rsidRPr="007C604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0460024" w14:textId="77777777" w:rsidR="00334A77" w:rsidRPr="007C604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88020CD" w14:textId="77777777" w:rsidR="004175AB" w:rsidRPr="007C604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6770308" w14:textId="77777777" w:rsidR="004175AB" w:rsidRPr="007C604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EBC2A58" w14:textId="77777777" w:rsidR="004175AB" w:rsidRPr="007C604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3B11CAD" w14:textId="04575A50" w:rsidR="00334A77" w:rsidRPr="007C604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r w:rsidR="007C604E" w:rsidRPr="007C604E">
        <w:rPr>
          <w:rFonts w:ascii="Arial Narrow" w:hAnsi="Arial Narrow" w:cs="Arial"/>
          <w:sz w:val="24"/>
          <w:szCs w:val="24"/>
        </w:rPr>
        <w:t>w art.</w:t>
      </w:r>
      <w:r w:rsidRPr="007C604E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C604E" w14:paraId="286FB82D" w14:textId="77777777" w:rsidTr="0061040C">
        <w:tc>
          <w:tcPr>
            <w:tcW w:w="9104" w:type="dxa"/>
            <w:shd w:val="clear" w:color="auto" w:fill="D9D9D9"/>
          </w:tcPr>
          <w:p w14:paraId="1CA60738" w14:textId="77777777" w:rsidR="00C37715" w:rsidRPr="007C604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NA KTÓREGO PRZYPADA PONAD 10% </w:t>
            </w: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WARTOŚCI ZAMÓWIENIA</w:t>
            </w:r>
          </w:p>
        </w:tc>
      </w:tr>
    </w:tbl>
    <w:p w14:paraId="60F95F1A" w14:textId="77777777" w:rsidR="00334A77" w:rsidRPr="007C604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color w:val="0070C0"/>
          <w:sz w:val="20"/>
          <w:szCs w:val="20"/>
        </w:rPr>
        <w:lastRenderedPageBreak/>
        <w:t>[</w:t>
      </w:r>
      <w:r w:rsidR="008C60E1" w:rsidRPr="007C604E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C604E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9C25098" w14:textId="77777777" w:rsidR="0044648E" w:rsidRPr="007C604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C604E">
        <w:rPr>
          <w:rFonts w:ascii="Arial Narrow" w:hAnsi="Arial Narrow" w:cs="Arial"/>
          <w:sz w:val="24"/>
          <w:szCs w:val="24"/>
        </w:rPr>
        <w:t>:</w:t>
      </w:r>
    </w:p>
    <w:p w14:paraId="0E9AC37E" w14:textId="77777777" w:rsidR="0044648E" w:rsidRPr="007C604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4A7E4E" w14:textId="77777777" w:rsidR="0044648E" w:rsidRPr="007C604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EDC65C1" w14:textId="28F37D4C" w:rsidR="00C62F57" w:rsidRPr="007C604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r w:rsidR="007C604E" w:rsidRPr="007C604E">
        <w:rPr>
          <w:rFonts w:ascii="Arial Narrow" w:hAnsi="Arial Narrow" w:cs="Arial"/>
          <w:sz w:val="24"/>
          <w:szCs w:val="24"/>
        </w:rPr>
        <w:t>w art.</w:t>
      </w:r>
      <w:r w:rsidRPr="007C604E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</w:t>
      </w:r>
      <w:r w:rsidR="008C60E1" w:rsidRPr="007C604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C604E" w14:paraId="39CAD9B8" w14:textId="77777777" w:rsidTr="00CD4DD1">
        <w:tc>
          <w:tcPr>
            <w:tcW w:w="9104" w:type="dxa"/>
            <w:shd w:val="clear" w:color="auto" w:fill="D9D9D9"/>
          </w:tcPr>
          <w:p w14:paraId="48387AC6" w14:textId="77777777" w:rsidR="00BE6F04" w:rsidRPr="007C604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60F2EE0" w14:textId="77777777" w:rsidR="00FE4E2B" w:rsidRPr="007C604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C604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C604E" w14:paraId="58D47FB8" w14:textId="77777777" w:rsidTr="00847232">
        <w:tc>
          <w:tcPr>
            <w:tcW w:w="9104" w:type="dxa"/>
            <w:shd w:val="clear" w:color="auto" w:fill="D9D9D9"/>
          </w:tcPr>
          <w:p w14:paraId="7F8628B4" w14:textId="77777777" w:rsidR="00E426EB" w:rsidRPr="007C604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C604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B349945" w14:textId="77777777" w:rsidR="00E426EB" w:rsidRPr="007C604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BE8EDB1" w14:textId="77777777" w:rsidR="00E426EB" w:rsidRPr="007C604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1F3826F" w14:textId="77777777" w:rsidR="00E426EB" w:rsidRPr="007C60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DF9BB7" w14:textId="77777777" w:rsidR="00E426EB" w:rsidRPr="007C60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C604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658895" w14:textId="77777777" w:rsidR="00E426EB" w:rsidRPr="007C60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C604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359273" w14:textId="77777777" w:rsidR="00E426EB" w:rsidRPr="007C60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C604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4002D9" w14:textId="77777777" w:rsidR="0012157F" w:rsidRPr="007C604E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4B9F3BB" w14:textId="77777777" w:rsidR="008C60E1" w:rsidRPr="007C604E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CC82FE9" w14:textId="77777777" w:rsidR="00524951" w:rsidRPr="007C604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C604E">
        <w:rPr>
          <w:rFonts w:ascii="Arial Narrow" w:hAnsi="Arial Narrow" w:cs="Arial"/>
          <w:sz w:val="20"/>
          <w:szCs w:val="20"/>
        </w:rPr>
        <w:tab/>
      </w:r>
      <w:r w:rsidRPr="007C604E">
        <w:rPr>
          <w:rFonts w:ascii="Arial Narrow" w:hAnsi="Arial Narrow" w:cs="Arial"/>
          <w:sz w:val="20"/>
          <w:szCs w:val="20"/>
        </w:rPr>
        <w:tab/>
      </w:r>
      <w:r w:rsidRPr="007C604E">
        <w:rPr>
          <w:rFonts w:ascii="Arial Narrow" w:hAnsi="Arial Narrow" w:cs="Arial"/>
          <w:sz w:val="20"/>
          <w:szCs w:val="20"/>
        </w:rPr>
        <w:tab/>
      </w:r>
      <w:r w:rsidRPr="007C604E">
        <w:rPr>
          <w:rFonts w:ascii="Arial Narrow" w:hAnsi="Arial Narrow" w:cs="Arial"/>
          <w:sz w:val="20"/>
          <w:szCs w:val="20"/>
        </w:rPr>
        <w:tab/>
      </w:r>
      <w:r w:rsidRPr="007C604E">
        <w:rPr>
          <w:rFonts w:ascii="Arial Narrow" w:hAnsi="Arial Narrow" w:cs="Arial"/>
          <w:sz w:val="20"/>
          <w:szCs w:val="20"/>
        </w:rPr>
        <w:tab/>
      </w:r>
      <w:r w:rsidRPr="007C604E">
        <w:rPr>
          <w:rFonts w:ascii="Arial Narrow" w:hAnsi="Arial Narrow" w:cs="Arial"/>
          <w:sz w:val="20"/>
          <w:szCs w:val="20"/>
        </w:rPr>
        <w:tab/>
      </w:r>
      <w:r w:rsidRPr="007C604E">
        <w:rPr>
          <w:rFonts w:ascii="Arial Narrow" w:hAnsi="Arial Narrow" w:cs="Arial"/>
          <w:sz w:val="20"/>
          <w:szCs w:val="20"/>
        </w:rPr>
        <w:tab/>
      </w:r>
    </w:p>
    <w:p w14:paraId="26E2FBD3" w14:textId="77777777" w:rsidR="00524951" w:rsidRPr="007C60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CE3A2FE" w14:textId="77777777" w:rsidR="00FE4E2B" w:rsidRPr="007C60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C604E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C604E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3F0E634" w14:textId="77777777" w:rsidR="00484F88" w:rsidRPr="007C604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C604E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C604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C60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41B8DD" w14:textId="77777777" w:rsidR="00C71606" w:rsidRDefault="00C71606" w:rsidP="0038231F">
      <w:pPr>
        <w:spacing w:after="0" w:line="240" w:lineRule="auto"/>
      </w:pPr>
      <w:r>
        <w:separator/>
      </w:r>
    </w:p>
  </w:endnote>
  <w:endnote w:type="continuationSeparator" w:id="0">
    <w:p w14:paraId="46F2E7C1" w14:textId="77777777" w:rsidR="00C71606" w:rsidRDefault="00C716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ECECA" w14:textId="77777777" w:rsidR="00E36CA8" w:rsidRDefault="00E36C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AED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02E1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037CF" w14:textId="77777777" w:rsidR="00E36CA8" w:rsidRDefault="00E36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F6132" w14:textId="77777777" w:rsidR="00C71606" w:rsidRDefault="00C71606" w:rsidP="0038231F">
      <w:pPr>
        <w:spacing w:after="0" w:line="240" w:lineRule="auto"/>
      </w:pPr>
      <w:r>
        <w:separator/>
      </w:r>
    </w:p>
  </w:footnote>
  <w:footnote w:type="continuationSeparator" w:id="0">
    <w:p w14:paraId="2759E869" w14:textId="77777777" w:rsidR="00C71606" w:rsidRDefault="00C71606" w:rsidP="0038231F">
      <w:pPr>
        <w:spacing w:after="0" w:line="240" w:lineRule="auto"/>
      </w:pPr>
      <w:r>
        <w:continuationSeparator/>
      </w:r>
    </w:p>
  </w:footnote>
  <w:footnote w:id="1">
    <w:p w14:paraId="5FC77EF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5E8C3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D3512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802B69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24BE2F" w14:textId="3DF639FF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r w:rsidR="007C604E" w:rsidRPr="0032618A">
        <w:rPr>
          <w:rFonts w:ascii="Arial" w:hAnsi="Arial" w:cs="Arial"/>
          <w:sz w:val="16"/>
          <w:szCs w:val="16"/>
        </w:rPr>
        <w:t>przypadku,</w:t>
      </w:r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BA11BC4" w14:textId="77777777" w:rsidR="0032618A" w:rsidRDefault="0032618A" w:rsidP="0032618A">
      <w:pPr>
        <w:pStyle w:val="Tekstprzypisudolnego"/>
      </w:pPr>
    </w:p>
  </w:footnote>
  <w:footnote w:id="2">
    <w:p w14:paraId="7EB3106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8A512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59506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46ED24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DB094" w14:textId="77777777" w:rsidR="00E36CA8" w:rsidRDefault="00E36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F00EC" w14:textId="77777777" w:rsidR="00E36CA8" w:rsidRDefault="00E36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D1F79" w14:textId="77777777" w:rsidR="00E36CA8" w:rsidRDefault="00E36C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77604">
    <w:abstractNumId w:val="11"/>
  </w:num>
  <w:num w:numId="2" w16cid:durableId="520242683">
    <w:abstractNumId w:val="0"/>
  </w:num>
  <w:num w:numId="3" w16cid:durableId="2007004261">
    <w:abstractNumId w:val="10"/>
  </w:num>
  <w:num w:numId="4" w16cid:durableId="95949978">
    <w:abstractNumId w:val="13"/>
  </w:num>
  <w:num w:numId="5" w16cid:durableId="244925841">
    <w:abstractNumId w:val="12"/>
  </w:num>
  <w:num w:numId="6" w16cid:durableId="2111657271">
    <w:abstractNumId w:val="9"/>
  </w:num>
  <w:num w:numId="7" w16cid:durableId="2021540707">
    <w:abstractNumId w:val="1"/>
  </w:num>
  <w:num w:numId="8" w16cid:durableId="1757046077">
    <w:abstractNumId w:val="6"/>
  </w:num>
  <w:num w:numId="9" w16cid:durableId="424040559">
    <w:abstractNumId w:val="4"/>
  </w:num>
  <w:num w:numId="10" w16cid:durableId="1711148160">
    <w:abstractNumId w:val="7"/>
  </w:num>
  <w:num w:numId="11" w16cid:durableId="1085346777">
    <w:abstractNumId w:val="5"/>
  </w:num>
  <w:num w:numId="12" w16cid:durableId="678890706">
    <w:abstractNumId w:val="8"/>
  </w:num>
  <w:num w:numId="13" w16cid:durableId="239802119">
    <w:abstractNumId w:val="3"/>
  </w:num>
  <w:num w:numId="14" w16cid:durableId="200240963">
    <w:abstractNumId w:val="2"/>
  </w:num>
  <w:num w:numId="15" w16cid:durableId="8766275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6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604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1606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6CA8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C08EA"/>
  <w15:docId w15:val="{64FA6F58-B080-4CE2-9647-3704BD4B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1037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2024-10-30T05:45:00Z</dcterms:created>
  <dcterms:modified xsi:type="dcterms:W3CDTF">2024-10-30T05:47:00Z</dcterms:modified>
</cp:coreProperties>
</file>