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7A49F516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B91CC6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44FDC01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B91CC6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53A377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B91CC6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44944F66" w14:textId="7F298B77" w:rsidR="00C71FE1" w:rsidRPr="00C71FE1" w:rsidRDefault="007A5C07" w:rsidP="00C71FE1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81983393"/>
      <w:r>
        <w:rPr>
          <w:sz w:val="22"/>
          <w:szCs w:val="22"/>
        </w:rPr>
        <w:t>„</w:t>
      </w:r>
      <w:r w:rsidR="00B91CC6" w:rsidRPr="00B91CC6">
        <w:rPr>
          <w:b/>
          <w:bCs/>
          <w:sz w:val="22"/>
          <w:szCs w:val="22"/>
        </w:rPr>
        <w:t xml:space="preserve">Usługa sukcesywnego odbioru i utylizacji odpadów medycznych wraz z załadunkiem </w:t>
      </w:r>
      <w:r w:rsidR="00B91CC6">
        <w:rPr>
          <w:b/>
          <w:bCs/>
          <w:sz w:val="22"/>
          <w:szCs w:val="22"/>
        </w:rPr>
        <w:br/>
      </w:r>
      <w:r w:rsidR="00B91CC6" w:rsidRPr="00B91CC6">
        <w:rPr>
          <w:b/>
          <w:bCs/>
          <w:sz w:val="22"/>
          <w:szCs w:val="22"/>
        </w:rPr>
        <w:t xml:space="preserve">i rozładunkiem dla Szpitala Wojewódzkiego w Poznaniu: Filia 1 - Wielkopolskie Centrum Specjalistyczne; Filia 2 - Szpital Rehabilitacyjno-Kardiologiczny w Kowanówku; </w:t>
      </w:r>
      <w:r w:rsidR="00B91CC6">
        <w:rPr>
          <w:b/>
          <w:bCs/>
          <w:sz w:val="22"/>
          <w:szCs w:val="22"/>
        </w:rPr>
        <w:br/>
      </w:r>
      <w:r w:rsidR="00B91CC6" w:rsidRPr="00B91CC6">
        <w:rPr>
          <w:b/>
          <w:bCs/>
          <w:sz w:val="22"/>
          <w:szCs w:val="22"/>
        </w:rPr>
        <w:t>Filia 3 - Wielkopolskie Centrum Rehabilitacyjne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324526B2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B91CC6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3" w:name="_Hlk64876004"/>
    </w:p>
    <w:p w14:paraId="366AE285" w14:textId="77777777" w:rsidR="00B91CC6" w:rsidRDefault="00B91CC6" w:rsidP="00436F39">
      <w:pPr>
        <w:spacing w:line="360" w:lineRule="auto"/>
        <w:jc w:val="both"/>
      </w:pPr>
    </w:p>
    <w:p w14:paraId="7E76C24B" w14:textId="3D80C861" w:rsidR="007A5C07" w:rsidRDefault="007A5C07" w:rsidP="007A5C07">
      <w:pPr>
        <w:jc w:val="both"/>
      </w:pPr>
      <w:r>
        <w:t>wartość netto za wykonanie całości przedmiotu zamówienia wynosi</w:t>
      </w:r>
      <w:r w:rsidR="00B91CC6">
        <w:t xml:space="preserve"> </w:t>
      </w:r>
      <w:r>
        <w:t>....................... zł</w:t>
      </w:r>
    </w:p>
    <w:p w14:paraId="2D08C28A" w14:textId="77777777" w:rsidR="007A5C07" w:rsidRDefault="007A5C07" w:rsidP="007A5C07">
      <w:pPr>
        <w:ind w:hanging="284"/>
        <w:jc w:val="both"/>
      </w:pPr>
      <w:r>
        <w:t xml:space="preserve">     stawka  podatku VAT wynosi  ......%</w:t>
      </w:r>
    </w:p>
    <w:p w14:paraId="441BF562" w14:textId="77777777" w:rsidR="007A5C07" w:rsidRDefault="007A5C07" w:rsidP="007A5C07">
      <w:pPr>
        <w:ind w:hanging="284"/>
        <w:jc w:val="both"/>
      </w:pPr>
      <w:r>
        <w:t xml:space="preserve">     kwota podatku VAT wynosi ................................ zł</w:t>
      </w:r>
    </w:p>
    <w:p w14:paraId="7FA194DA" w14:textId="109416B2" w:rsidR="007A5C07" w:rsidRDefault="007A5C07" w:rsidP="007A5C07">
      <w:pPr>
        <w:ind w:hanging="284"/>
        <w:jc w:val="both"/>
      </w:pPr>
      <w:r>
        <w:tab/>
        <w:t>wartość brutto za wykonanie całości przedmiotu zamówienia wynosi</w:t>
      </w:r>
      <w:r w:rsidR="00B91CC6">
        <w:t xml:space="preserve"> </w:t>
      </w:r>
      <w:r w:rsidRPr="00B91CC6">
        <w:rPr>
          <w:b/>
          <w:bCs/>
        </w:rPr>
        <w:t>.......................</w:t>
      </w:r>
      <w:r>
        <w:t xml:space="preserve"> </w:t>
      </w:r>
      <w:r w:rsidRPr="00B91CC6">
        <w:rPr>
          <w:b/>
          <w:bCs/>
        </w:rPr>
        <w:t>zł</w:t>
      </w:r>
    </w:p>
    <w:p w14:paraId="74D870BE" w14:textId="77777777" w:rsidR="007A5C07" w:rsidRDefault="007A5C07" w:rsidP="007A5C07">
      <w:pPr>
        <w:ind w:hanging="284"/>
        <w:jc w:val="both"/>
      </w:pPr>
      <w:r>
        <w:t xml:space="preserve">     (słownie:................................................................................................................................. zł),</w:t>
      </w:r>
    </w:p>
    <w:p w14:paraId="2E6A2B7A" w14:textId="77777777" w:rsidR="007A5C07" w:rsidRDefault="007A5C07" w:rsidP="007A5C07">
      <w:pPr>
        <w:jc w:val="both"/>
      </w:pPr>
    </w:p>
    <w:p w14:paraId="3A12A3F0" w14:textId="73627DDC" w:rsidR="007A5C07" w:rsidRDefault="00B91CC6" w:rsidP="007A5C07">
      <w:pPr>
        <w:jc w:val="both"/>
      </w:pPr>
      <w:r>
        <w:t>W</w:t>
      </w:r>
      <w:r w:rsidR="007A5C07">
        <w:t xml:space="preserve">yliczona zgodnie z formularzem </w:t>
      </w:r>
      <w:r>
        <w:t xml:space="preserve">asortymentowo - </w:t>
      </w:r>
      <w:r w:rsidR="007A5C07">
        <w:t xml:space="preserve">cenowym </w:t>
      </w:r>
    </w:p>
    <w:p w14:paraId="78280600" w14:textId="2CC7DB01" w:rsidR="007A5C07" w:rsidRDefault="00B91CC6" w:rsidP="007A5C07">
      <w:pPr>
        <w:jc w:val="both"/>
      </w:pPr>
      <w:r>
        <w:t>T</w:t>
      </w:r>
      <w:r w:rsidR="007A5C07">
        <w:t>ermin wykonania umowy wynosi</w:t>
      </w:r>
      <w:r>
        <w:t>:</w:t>
      </w:r>
      <w:r w:rsidR="007A5C07">
        <w:t xml:space="preserve"> 12 miesięcy</w:t>
      </w:r>
      <w:r>
        <w:t xml:space="preserve"> od daty zawarcia umowy</w:t>
      </w:r>
    </w:p>
    <w:p w14:paraId="39FBDA66" w14:textId="4075D5EC" w:rsidR="007A5C07" w:rsidRDefault="00B91CC6" w:rsidP="007A5C07">
      <w:pPr>
        <w:jc w:val="both"/>
      </w:pPr>
      <w:r>
        <w:t>W</w:t>
      </w:r>
      <w:r w:rsidR="007A5C07" w:rsidRPr="00A552BA">
        <w:t>arunki płatności</w:t>
      </w:r>
      <w:r>
        <w:t>:</w:t>
      </w:r>
      <w:r w:rsidR="007A5C07" w:rsidRPr="00A552BA">
        <w:t xml:space="preserve"> 60 dni</w:t>
      </w:r>
    </w:p>
    <w:p w14:paraId="0DF64623" w14:textId="039C9189" w:rsidR="007A5C07" w:rsidRDefault="007A5C07" w:rsidP="007A5C07">
      <w:pPr>
        <w:jc w:val="both"/>
      </w:pPr>
    </w:p>
    <w:p w14:paraId="3BED6057" w14:textId="77777777" w:rsidR="007A5C07" w:rsidRDefault="007A5C07" w:rsidP="007A5C07">
      <w:pPr>
        <w:jc w:val="both"/>
      </w:pPr>
    </w:p>
    <w:p w14:paraId="1C95C937" w14:textId="77777777" w:rsidR="007A5C07" w:rsidRDefault="007A5C07" w:rsidP="007A5C07">
      <w:pPr>
        <w:jc w:val="both"/>
      </w:pPr>
      <w:r>
        <w:t>Odległość z siedziby Zamawiającego do miejsca, w którym unieszkodliwiane będą odpady medyczne (wyrażona w kilometrach) dla:</w:t>
      </w:r>
    </w:p>
    <w:p w14:paraId="39551421" w14:textId="3B70E930" w:rsidR="007A5C07" w:rsidRDefault="00B91CC6" w:rsidP="007A5C07">
      <w:pPr>
        <w:jc w:val="both"/>
      </w:pPr>
      <w:r>
        <w:t>Filia nr 1 – Wielkopolskie Centrum Specjalistyczne</w:t>
      </w:r>
      <w:r w:rsidR="007A5C07">
        <w:t xml:space="preserve"> ul. Juraszów 7/19 - …..km</w:t>
      </w:r>
    </w:p>
    <w:p w14:paraId="0FF204F7" w14:textId="21639CA4" w:rsidR="007A5C07" w:rsidRDefault="00B91CC6" w:rsidP="007A5C07">
      <w:pPr>
        <w:jc w:val="both"/>
      </w:pPr>
      <w:r>
        <w:t xml:space="preserve">Filia nr 2 – Szpital Rehabilitacyjno–Kardiologiczny w Kowanówku </w:t>
      </w:r>
      <w:r w:rsidR="007A5C07">
        <w:t xml:space="preserve">ul. Sanatoryjna </w:t>
      </w:r>
      <w:r>
        <w:t>34</w:t>
      </w:r>
      <w:r w:rsidR="007A5C07">
        <w:t xml:space="preserve"> - …….km</w:t>
      </w:r>
    </w:p>
    <w:p w14:paraId="52B53C70" w14:textId="630A984C" w:rsidR="007A5C07" w:rsidRDefault="00B91CC6" w:rsidP="007A5C07">
      <w:pPr>
        <w:jc w:val="both"/>
      </w:pPr>
      <w:r>
        <w:t xml:space="preserve">Filia nr 3 – Wielkopolskie Centrum Rehabilitacji ul. Sanatoryjna 2, Kiekrz </w:t>
      </w:r>
      <w:r w:rsidR="007A5C07">
        <w:t>- ……km</w:t>
      </w:r>
    </w:p>
    <w:p w14:paraId="5FC7BD57" w14:textId="77777777" w:rsidR="007A5C07" w:rsidRDefault="007A5C07" w:rsidP="007A5C07">
      <w:pPr>
        <w:jc w:val="both"/>
      </w:pPr>
      <w:r>
        <w:t>Suma odległości dla wszystkich filii - …………km.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3466AEA" w14:textId="3815FDE4" w:rsidR="00E45BE8" w:rsidRPr="00E45BE8" w:rsidRDefault="00E45BE8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>
        <w:rPr>
          <w:bCs/>
          <w:sz w:val="22"/>
        </w:rPr>
        <w:t>d</w:t>
      </w:r>
      <w:r w:rsidRPr="00E45BE8">
        <w:rPr>
          <w:bCs/>
          <w:sz w:val="22"/>
        </w:rPr>
        <w:t>ostarcza</w:t>
      </w:r>
      <w:r>
        <w:rPr>
          <w:bCs/>
          <w:sz w:val="22"/>
        </w:rPr>
        <w:t>ć będziemy</w:t>
      </w:r>
      <w:r w:rsidRPr="00E45BE8">
        <w:rPr>
          <w:bCs/>
          <w:sz w:val="22"/>
        </w:rPr>
        <w:t xml:space="preserve"> w ramach przedmiotu Umowy opakowań na odpady medyczne, </w:t>
      </w:r>
      <w:r>
        <w:rPr>
          <w:bCs/>
          <w:sz w:val="22"/>
        </w:rPr>
        <w:br/>
      </w:r>
      <w:r w:rsidRPr="00E45BE8">
        <w:rPr>
          <w:bCs/>
          <w:sz w:val="22"/>
        </w:rPr>
        <w:t>tj. pojemników i worków</w:t>
      </w:r>
      <w:r>
        <w:rPr>
          <w:bCs/>
          <w:sz w:val="22"/>
        </w:rPr>
        <w:t xml:space="preserve"> na zasadach określonych we wzorze umowy,</w:t>
      </w:r>
    </w:p>
    <w:p w14:paraId="6ACC5495" w14:textId="6A3A2265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F173D4" w:rsidRDefault="00281DC6" w:rsidP="00F173D4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4EAEF0F" w14:textId="77777777" w:rsidR="00F173D4" w:rsidRPr="00851BC9" w:rsidRDefault="00F173D4" w:rsidP="00F173D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33E1E83E" w14:textId="77777777" w:rsidR="00F173D4" w:rsidRPr="00851BC9" w:rsidRDefault="00F173D4" w:rsidP="00F173D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7C976B89" w14:textId="77777777" w:rsidR="00F173D4" w:rsidRDefault="00F173D4" w:rsidP="00F173D4">
      <w:pPr>
        <w:pStyle w:val="Akapitzlist"/>
        <w:numPr>
          <w:ilvl w:val="0"/>
          <w:numId w:val="36"/>
        </w:numPr>
        <w:spacing w:before="120"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58055EE1" w14:textId="77777777" w:rsidR="00F173D4" w:rsidRPr="009F3705" w:rsidRDefault="00F173D4" w:rsidP="00F173D4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F3705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7520112" w14:textId="77777777" w:rsidR="00F173D4" w:rsidRPr="00281DC6" w:rsidRDefault="00F173D4" w:rsidP="00F173D4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67B11B51" w14:textId="77777777" w:rsidR="00F173D4" w:rsidRPr="00281DC6" w:rsidRDefault="00F173D4" w:rsidP="00F173D4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071F015" w14:textId="77777777" w:rsidR="00F173D4" w:rsidRPr="00085C92" w:rsidRDefault="00F173D4" w:rsidP="00F173D4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E14208E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531DA00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8519ED" w14:textId="77777777" w:rsidR="00F173D4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1407077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60275720" w14:textId="77777777" w:rsidR="00F173D4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04654EB" w14:textId="77777777" w:rsidR="00F173D4" w:rsidRPr="00085C92" w:rsidRDefault="00F173D4" w:rsidP="00F173D4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0534A39A" w14:textId="77777777" w:rsidR="00F173D4" w:rsidRPr="00085C92" w:rsidRDefault="00F173D4" w:rsidP="00F173D4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F74F175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45FFD47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1847C97" w14:textId="77777777" w:rsidR="00F173D4" w:rsidRPr="00085C92" w:rsidRDefault="00F173D4" w:rsidP="00F173D4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4E414A25" w:rsidR="00D74BC1" w:rsidRDefault="00281DC6">
    <w:pPr>
      <w:pStyle w:val="Nagwek"/>
    </w:pPr>
    <w:r>
      <w:t>Znak sprawy: SZW/DZP/</w:t>
    </w:r>
    <w:r w:rsidR="00B91CC6">
      <w:t>90</w:t>
    </w:r>
    <w:r>
      <w:t>/202</w:t>
    </w:r>
    <w:r w:rsidR="00B91CC6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3851428">
    <w:abstractNumId w:val="9"/>
  </w:num>
  <w:num w:numId="2" w16cid:durableId="397168146">
    <w:abstractNumId w:val="20"/>
  </w:num>
  <w:num w:numId="3" w16cid:durableId="1388921205">
    <w:abstractNumId w:val="22"/>
  </w:num>
  <w:num w:numId="4" w16cid:durableId="790054372">
    <w:abstractNumId w:val="5"/>
  </w:num>
  <w:num w:numId="5" w16cid:durableId="1209028613">
    <w:abstractNumId w:val="26"/>
  </w:num>
  <w:num w:numId="6" w16cid:durableId="79063726">
    <w:abstractNumId w:val="6"/>
  </w:num>
  <w:num w:numId="7" w16cid:durableId="973870906">
    <w:abstractNumId w:val="7"/>
  </w:num>
  <w:num w:numId="8" w16cid:durableId="2043478848">
    <w:abstractNumId w:val="30"/>
  </w:num>
  <w:num w:numId="9" w16cid:durableId="1379360741">
    <w:abstractNumId w:val="4"/>
  </w:num>
  <w:num w:numId="10" w16cid:durableId="680283668">
    <w:abstractNumId w:val="29"/>
  </w:num>
  <w:num w:numId="11" w16cid:durableId="1301301198">
    <w:abstractNumId w:val="24"/>
  </w:num>
  <w:num w:numId="12" w16cid:durableId="550262946">
    <w:abstractNumId w:val="11"/>
  </w:num>
  <w:num w:numId="13" w16cid:durableId="1166017041">
    <w:abstractNumId w:val="23"/>
  </w:num>
  <w:num w:numId="14" w16cid:durableId="886719136">
    <w:abstractNumId w:val="36"/>
  </w:num>
  <w:num w:numId="15" w16cid:durableId="1568107889">
    <w:abstractNumId w:val="21"/>
  </w:num>
  <w:num w:numId="16" w16cid:durableId="914052336">
    <w:abstractNumId w:val="35"/>
  </w:num>
  <w:num w:numId="17" w16cid:durableId="2142993846">
    <w:abstractNumId w:val="10"/>
  </w:num>
  <w:num w:numId="18" w16cid:durableId="435102345">
    <w:abstractNumId w:val="15"/>
  </w:num>
  <w:num w:numId="19" w16cid:durableId="834150445">
    <w:abstractNumId w:val="33"/>
  </w:num>
  <w:num w:numId="20" w16cid:durableId="716201671">
    <w:abstractNumId w:val="1"/>
  </w:num>
  <w:num w:numId="21" w16cid:durableId="1769541370">
    <w:abstractNumId w:val="27"/>
  </w:num>
  <w:num w:numId="22" w16cid:durableId="1414858252">
    <w:abstractNumId w:val="2"/>
  </w:num>
  <w:num w:numId="23" w16cid:durableId="851726095">
    <w:abstractNumId w:val="12"/>
  </w:num>
  <w:num w:numId="24" w16cid:durableId="51203068">
    <w:abstractNumId w:val="31"/>
  </w:num>
  <w:num w:numId="25" w16cid:durableId="1873836856">
    <w:abstractNumId w:val="8"/>
  </w:num>
  <w:num w:numId="26" w16cid:durableId="588269223">
    <w:abstractNumId w:val="14"/>
  </w:num>
  <w:num w:numId="27" w16cid:durableId="1924871838">
    <w:abstractNumId w:val="18"/>
  </w:num>
  <w:num w:numId="28" w16cid:durableId="429131900">
    <w:abstractNumId w:val="16"/>
  </w:num>
  <w:num w:numId="29" w16cid:durableId="2120565685">
    <w:abstractNumId w:val="3"/>
  </w:num>
  <w:num w:numId="30" w16cid:durableId="1450396081">
    <w:abstractNumId w:val="17"/>
  </w:num>
  <w:num w:numId="31" w16cid:durableId="1204320286">
    <w:abstractNumId w:val="0"/>
  </w:num>
  <w:num w:numId="32" w16cid:durableId="435948517">
    <w:abstractNumId w:val="25"/>
  </w:num>
  <w:num w:numId="33" w16cid:durableId="1296253104">
    <w:abstractNumId w:val="19"/>
  </w:num>
  <w:num w:numId="34" w16cid:durableId="860701820">
    <w:abstractNumId w:val="28"/>
  </w:num>
  <w:num w:numId="35" w16cid:durableId="1131441871">
    <w:abstractNumId w:val="34"/>
  </w:num>
  <w:num w:numId="36" w16cid:durableId="1948807182">
    <w:abstractNumId w:val="32"/>
  </w:num>
  <w:num w:numId="37" w16cid:durableId="115429496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18410E"/>
    <w:rsid w:val="001863C8"/>
    <w:rsid w:val="00255408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5C3D07"/>
    <w:rsid w:val="00613B65"/>
    <w:rsid w:val="00734AFF"/>
    <w:rsid w:val="00740C0B"/>
    <w:rsid w:val="00764D26"/>
    <w:rsid w:val="007717C3"/>
    <w:rsid w:val="007A5C07"/>
    <w:rsid w:val="00917D11"/>
    <w:rsid w:val="0097796A"/>
    <w:rsid w:val="00983529"/>
    <w:rsid w:val="00A552BA"/>
    <w:rsid w:val="00A60BC9"/>
    <w:rsid w:val="00B91CC6"/>
    <w:rsid w:val="00C41BC1"/>
    <w:rsid w:val="00C71FE1"/>
    <w:rsid w:val="00CA0475"/>
    <w:rsid w:val="00CA7C6C"/>
    <w:rsid w:val="00D1658C"/>
    <w:rsid w:val="00D74BC1"/>
    <w:rsid w:val="00E45BE8"/>
    <w:rsid w:val="00E57031"/>
    <w:rsid w:val="00EA3287"/>
    <w:rsid w:val="00EB6612"/>
    <w:rsid w:val="00EC5B76"/>
    <w:rsid w:val="00F173D4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F17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757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27</cp:revision>
  <cp:lastPrinted>2007-10-05T06:59:00Z</cp:lastPrinted>
  <dcterms:created xsi:type="dcterms:W3CDTF">2021-03-05T08:11:00Z</dcterms:created>
  <dcterms:modified xsi:type="dcterms:W3CDTF">2024-10-30T09:35:00Z</dcterms:modified>
</cp:coreProperties>
</file>