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0ECEE" w14:textId="77777777" w:rsidR="00FF3BE2" w:rsidRDefault="00FF3BE2" w:rsidP="00FF3BE2">
      <w:pPr>
        <w:pStyle w:val="Nagwek4"/>
        <w:ind w:left="0"/>
        <w:jc w:val="left"/>
        <w:rPr>
          <w:b/>
          <w:i w:val="0"/>
        </w:rPr>
      </w:pPr>
      <w:r w:rsidRPr="0070754D">
        <w:rPr>
          <w:bCs/>
          <w:i w:val="0"/>
        </w:rPr>
        <w:t>…………………………</w:t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  <w:t>Załącznik nr 7</w:t>
      </w:r>
    </w:p>
    <w:p w14:paraId="785E40F9" w14:textId="77777777" w:rsidR="00FF3BE2" w:rsidRPr="0070754D" w:rsidRDefault="00FF3BE2" w:rsidP="00FF3BE2">
      <w:pPr>
        <w:pStyle w:val="Nagwek4"/>
        <w:ind w:left="0"/>
        <w:jc w:val="left"/>
        <w:rPr>
          <w:bCs/>
          <w:iCs/>
          <w:sz w:val="20"/>
        </w:rPr>
      </w:pPr>
      <w:r w:rsidRPr="0070754D">
        <w:rPr>
          <w:bCs/>
          <w:iCs/>
          <w:sz w:val="20"/>
        </w:rPr>
        <w:t xml:space="preserve">Nazwa i adres Wykonawcy </w:t>
      </w:r>
    </w:p>
    <w:p w14:paraId="1AE019AD" w14:textId="77777777" w:rsidR="00025386" w:rsidRPr="00025386" w:rsidRDefault="00025386" w:rsidP="00025386"/>
    <w:p w14:paraId="2245D2EC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F1615" w:rsidRPr="000F1615">
        <w:rPr>
          <w:rFonts w:ascii="Times New Roman" w:eastAsia="Times New Roman" w:hAnsi="Times New Roman"/>
          <w:b/>
          <w:sz w:val="24"/>
          <w:szCs w:val="20"/>
          <w:lang w:eastAsia="pl-PL"/>
        </w:rPr>
        <w:t>ZP/58/2024</w:t>
      </w:r>
    </w:p>
    <w:p w14:paraId="6BB96FBD" w14:textId="77777777" w:rsidR="00025386" w:rsidRPr="00025386" w:rsidRDefault="00025386" w:rsidP="00025386"/>
    <w:p w14:paraId="440094DB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55B5E5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3E0B36" w14:textId="6F816385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0F1615" w:rsidRPr="000F1615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C8158C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0F1615" w:rsidRPr="000F1615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C8158C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04102E3" w14:textId="77777777" w:rsidR="00A56A6F" w:rsidRPr="00A56A6F" w:rsidRDefault="000F1615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1615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IV</w:t>
      </w:r>
    </w:p>
    <w:p w14:paraId="6918AA6F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24F5AB5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957D1A8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5E0E512" w14:textId="77777777" w:rsidTr="00C2318B">
        <w:tc>
          <w:tcPr>
            <w:tcW w:w="772" w:type="dxa"/>
            <w:shd w:val="clear" w:color="auto" w:fill="auto"/>
          </w:tcPr>
          <w:p w14:paraId="6912F64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77E7F8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AEFE67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693D7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0670C9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C59DB75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1E450DF8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A359D50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5C8AEA67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FC0C9A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12056EB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574B11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8BB17C0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84F607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34700C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0EBB6CC1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747ED46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82E9E" w14:textId="77777777" w:rsidR="004640D1" w:rsidRDefault="004640D1" w:rsidP="00025386">
      <w:pPr>
        <w:spacing w:after="0" w:line="240" w:lineRule="auto"/>
      </w:pPr>
      <w:r>
        <w:separator/>
      </w:r>
    </w:p>
  </w:endnote>
  <w:endnote w:type="continuationSeparator" w:id="0">
    <w:p w14:paraId="138F615A" w14:textId="77777777" w:rsidR="004640D1" w:rsidRDefault="004640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D080E" w14:textId="77777777" w:rsidR="000F1615" w:rsidRDefault="000F16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E9E51" w14:textId="51D3D36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BBC5D4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E67B1" w14:textId="77777777" w:rsidR="000F1615" w:rsidRDefault="000F16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EE10F" w14:textId="77777777" w:rsidR="004640D1" w:rsidRDefault="004640D1" w:rsidP="00025386">
      <w:pPr>
        <w:spacing w:after="0" w:line="240" w:lineRule="auto"/>
      </w:pPr>
      <w:r>
        <w:separator/>
      </w:r>
    </w:p>
  </w:footnote>
  <w:footnote w:type="continuationSeparator" w:id="0">
    <w:p w14:paraId="64D92E50" w14:textId="77777777" w:rsidR="004640D1" w:rsidRDefault="004640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DA032" w14:textId="77777777" w:rsidR="000F1615" w:rsidRDefault="000F16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89143" w14:textId="77777777" w:rsidR="000F1615" w:rsidRDefault="000F16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29A04" w14:textId="77777777" w:rsidR="000F1615" w:rsidRDefault="000F16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0D1"/>
    <w:rsid w:val="00025386"/>
    <w:rsid w:val="000F1615"/>
    <w:rsid w:val="001C2314"/>
    <w:rsid w:val="004631EA"/>
    <w:rsid w:val="004640D1"/>
    <w:rsid w:val="004E2B1B"/>
    <w:rsid w:val="005624D8"/>
    <w:rsid w:val="008F2498"/>
    <w:rsid w:val="009B09E9"/>
    <w:rsid w:val="009D0944"/>
    <w:rsid w:val="00A56A6F"/>
    <w:rsid w:val="00AD38B5"/>
    <w:rsid w:val="00C2318B"/>
    <w:rsid w:val="00C8158C"/>
    <w:rsid w:val="00D55FC4"/>
    <w:rsid w:val="00FB7BA7"/>
    <w:rsid w:val="00F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4C759B6"/>
  <w15:chartTrackingRefBased/>
  <w15:docId w15:val="{A87FEB1E-BC0D-4965-9C8A-9C6B23B2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2024-10-29T06:49:00Z</dcterms:created>
  <dcterms:modified xsi:type="dcterms:W3CDTF">2024-10-29T06:53:00Z</dcterms:modified>
</cp:coreProperties>
</file>