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D8FABB" w14:textId="77777777" w:rsidR="007108D6" w:rsidRDefault="004B2F1A" w:rsidP="007108D6">
      <w:pPr>
        <w:jc w:val="right"/>
        <w:rPr>
          <w:b/>
        </w:rPr>
      </w:pPr>
      <w:r>
        <w:rPr>
          <w:noProof/>
        </w:rPr>
        <w:pict w14:anchorId="003EACF3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7108D6">
        <w:rPr>
          <w:b/>
        </w:rPr>
        <w:t>Załącznik nr 4</w:t>
      </w:r>
    </w:p>
    <w:p w14:paraId="1F178A4A" w14:textId="77777777" w:rsidR="007108D6" w:rsidRDefault="007108D6" w:rsidP="007108D6">
      <w:pPr>
        <w:jc w:val="right"/>
        <w:rPr>
          <w:rFonts w:eastAsia="MS Mincho"/>
          <w:b/>
        </w:rPr>
      </w:pPr>
    </w:p>
    <w:p w14:paraId="6520EEC1" w14:textId="77777777" w:rsidR="007108D6" w:rsidRDefault="004B2F1A" w:rsidP="007108D6">
      <w:pPr>
        <w:jc w:val="right"/>
        <w:rPr>
          <w:rFonts w:eastAsia="MS Mincho"/>
          <w:b/>
        </w:rPr>
      </w:pPr>
      <w:r>
        <w:rPr>
          <w:noProof/>
        </w:rPr>
        <w:pict w14:anchorId="7F7D8D76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0EA8E800" w14:textId="77777777" w:rsidR="007108D6" w:rsidRDefault="007108D6" w:rsidP="007108D6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3B745E75" w14:textId="77777777" w:rsidR="007108D6" w:rsidRDefault="007108D6" w:rsidP="007108D6">
      <w:pPr>
        <w:jc w:val="right"/>
        <w:rPr>
          <w:rFonts w:eastAsia="MS Mincho"/>
          <w:b/>
        </w:rPr>
      </w:pPr>
    </w:p>
    <w:p w14:paraId="7A5885B8" w14:textId="77777777" w:rsidR="007108D6" w:rsidRDefault="007108D6" w:rsidP="007108D6">
      <w:pPr>
        <w:jc w:val="center"/>
        <w:rPr>
          <w:b/>
        </w:rPr>
      </w:pPr>
      <w:r>
        <w:rPr>
          <w:b/>
        </w:rPr>
        <w:t>Kalkulacja Cenowa</w:t>
      </w:r>
    </w:p>
    <w:p w14:paraId="310ECE2B" w14:textId="77777777" w:rsidR="007108D6" w:rsidRDefault="007108D6" w:rsidP="007108D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00817DF" w14:textId="77777777" w:rsidR="007108D6" w:rsidRDefault="007108D6" w:rsidP="007108D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71888E17" w14:textId="2D3F1FA8" w:rsidR="007108D6" w:rsidRDefault="007108D6" w:rsidP="007108D6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KC-zp.272-612/24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7108D6" w14:paraId="53FEB923" w14:textId="77777777" w:rsidTr="00F81C35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EBFFE85" w14:textId="77777777" w:rsidR="007108D6" w:rsidRDefault="007108D6" w:rsidP="00F81C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693F907" w14:textId="77777777" w:rsidR="007108D6" w:rsidRDefault="007108D6" w:rsidP="00F81C3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5C54AAD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CCE8D1C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4B086933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CB8B773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5627C28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E421260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7C7D2DB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7F0D734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D7CAFD9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372D606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78974E2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F55A744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7108D6" w14:paraId="64D2FC15" w14:textId="77777777" w:rsidTr="00F81C35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E1160F5" w14:textId="77777777" w:rsidR="007108D6" w:rsidRDefault="007108D6" w:rsidP="00F81C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BC190C4" w14:textId="77777777" w:rsidR="007108D6" w:rsidRDefault="007108D6" w:rsidP="00F81C3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BDB6920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B5CB3C2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E691016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F9B0A82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EF1A5B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7108D6" w14:paraId="0CD10474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DA88B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79A16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  <w:p w14:paraId="7B3F23AB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8439E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DED7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9AC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62E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BC6A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3411B76A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496BB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74D70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  <w:p w14:paraId="46A2A2CB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C2F2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7444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B20E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A33B5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6EEA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14C4DEB3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61E06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A8EB8" w14:textId="77777777" w:rsidR="007108D6" w:rsidRDefault="007108D6" w:rsidP="00F81C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1E7B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2F3C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FF2A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C380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0BB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5CEC8D9E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043BB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33A72" w14:textId="77777777" w:rsidR="007108D6" w:rsidRDefault="007108D6" w:rsidP="00F81C35">
            <w:pPr>
              <w:rPr>
                <w:sz w:val="20"/>
                <w:szCs w:val="20"/>
              </w:rPr>
            </w:pPr>
          </w:p>
          <w:p w14:paraId="6DF5F543" w14:textId="77777777" w:rsidR="007108D6" w:rsidRDefault="007108D6" w:rsidP="00F81C35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F00F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578E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A92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2B481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A98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5052F1E5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1C8ED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626D5" w14:textId="77777777" w:rsidR="007108D6" w:rsidRDefault="007108D6" w:rsidP="00F81C35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028C813D" w14:textId="77777777" w:rsidR="007108D6" w:rsidRDefault="007108D6" w:rsidP="00F81C35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6BC0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361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CC20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C9727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A2B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54E7DA70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6B1BD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D6772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  <w:p w14:paraId="15663458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2C2BA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1A3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C404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A740E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3008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7F6330BD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3D8A5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B299A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  <w:p w14:paraId="10C7D5DC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  <w:p w14:paraId="5D641563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56735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39D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C1E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46C41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9B43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1A7E41F2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1BA8C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E5850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ECB8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2EB6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EE2A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A4F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4EC2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7105BE44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48FBE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B5A05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93E2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D4F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877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9175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71C4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5A57D834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1200E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77B8D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B881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D411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182F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220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7B9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700CFD79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E1622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40EFC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FC47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113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AB8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7ECC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779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4A0198C4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50384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4C2D5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3441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F09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66AB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994E0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226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19A6F988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E7ED4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46CDF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18964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AE3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B172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F30DE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6EF2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76DFDB8F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F920D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2C6AE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CBF67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A31E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9816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7100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F027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39066512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70386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EE7DA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1443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469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2EE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2D2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3E2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4C0D39A5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02EC4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EFD22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1B25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1EF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464E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10D0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8411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3103F847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954FF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E7D40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7C61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F890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A5321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3CFE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FCF4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4D2775B5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89B41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8CFD2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9A8D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455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1A5C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2791E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7754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1CFEE2E1" w14:textId="77777777" w:rsidTr="00F81C35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6711C9B" w14:textId="77777777" w:rsidR="007108D6" w:rsidRDefault="007108D6" w:rsidP="00F81C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C635B46" w14:textId="77777777" w:rsidR="007108D6" w:rsidRDefault="007108D6" w:rsidP="00F81C3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AB154AA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009B521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3F7695BF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35B8373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8CE9C0F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945B7A7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A35118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E6ACDDF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268E125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C92091A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9742148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72DA425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7108D6" w14:paraId="51B22235" w14:textId="77777777" w:rsidTr="00F81C35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952977E" w14:textId="77777777" w:rsidR="007108D6" w:rsidRDefault="007108D6" w:rsidP="00F81C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08AC118" w14:textId="77777777" w:rsidR="007108D6" w:rsidRDefault="007108D6" w:rsidP="00F81C3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61EAD88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1F3FEF8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8892B49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14E7C64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06DF51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7108D6" w14:paraId="6F3CF19B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727CB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1E56BD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248C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FC5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889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4DA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2D2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3F08D250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DA93E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27295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2ADC5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514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81497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AD21A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B02D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38E7EE54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92998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3D8096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AE88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AFA1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6B317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1601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E097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5D56AD66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ECE74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30BFD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FA634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E2B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9D4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EAC1A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05D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01BC1F4C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71225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00B73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43E3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31B71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B410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A6E0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A9C7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1C8EE760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95E95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E47E8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96E9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727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2B4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F3FE1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84D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1C18540E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F1B5A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91E7E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3969A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48B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38C37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6FDD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BFB4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320697FD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D53B5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1308D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07D5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76E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059C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446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6CC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0D1F3964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1A27F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3B6F4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EA02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FF7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039E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9FE1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10B7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61B50A95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95D04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211F4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7C3FE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A58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976C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5DE1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5E8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7268F6DF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3DB5B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31B1D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3CE1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6A02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A940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F7C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9DA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316500BB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D3C11F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4A2B2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257B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B5A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22A0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31E45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063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3C29D803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9C85C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83904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02A80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6324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329E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CFB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2E5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7B4FFE4E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0B01A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09416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DE424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EBE1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F66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8655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F88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5DFD643A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BE275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B8089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F0667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54FF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B46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82AF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F5A4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49BCB96B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AE221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1FCC2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A601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16DE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36D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D8B90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CD8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10E2702D" w14:textId="77777777" w:rsidTr="00F81C35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214A3" w14:textId="7777777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E9817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  <w:p w14:paraId="599D9341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709D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662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8D95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672B0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977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72281C58" w14:textId="77777777" w:rsidTr="00F81C35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6AE4F" w14:textId="46CE8BD7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A284A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  <w:p w14:paraId="1449EE69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BE03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DFB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71B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920D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FFB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39072D92" w14:textId="77777777" w:rsidTr="00F81C35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863FFE" w14:textId="15D831CE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26340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  <w:p w14:paraId="2A51B49D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AAD80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BF6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172D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054B7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EAE72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2BDDDDD2" w14:textId="77777777" w:rsidTr="00F81C35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D8ADDD" w14:textId="77D46392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AD42FA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  <w:p w14:paraId="5492C62F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9DD2E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FAF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6939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15F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E74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3A4D3003" w14:textId="77777777" w:rsidTr="00F81C35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C60DA" w14:textId="627F6599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22A3F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  <w:p w14:paraId="3B2C396D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3E73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C992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6E6C4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FC971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BE8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1459CAC7" w14:textId="77777777" w:rsidTr="00F81C35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02E48" w14:textId="087C5389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69417E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  <w:p w14:paraId="21DC68E8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1639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C954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98DEE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6CB6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56C55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DA12BD8" w14:textId="77777777" w:rsidR="007108D6" w:rsidRDefault="007108D6"/>
    <w:p w14:paraId="6D24528A" w14:textId="77777777" w:rsidR="007108D6" w:rsidRDefault="007108D6"/>
    <w:p w14:paraId="255AF706" w14:textId="77777777" w:rsidR="007108D6" w:rsidRDefault="007108D6"/>
    <w:p w14:paraId="3D287973" w14:textId="77777777" w:rsidR="007108D6" w:rsidRDefault="007108D6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7108D6" w14:paraId="24C869A9" w14:textId="77777777" w:rsidTr="00F81C35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D97FAE3" w14:textId="77777777" w:rsidR="007108D6" w:rsidRDefault="007108D6" w:rsidP="00F81C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A80BB3D" w14:textId="77777777" w:rsidR="007108D6" w:rsidRDefault="007108D6" w:rsidP="00F81C3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79C1F34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65D418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0C86A47E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4612E59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F3BC521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30650B0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45257A3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5F8F109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A43EAE4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A971A26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1D2FE2C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66D93B5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7108D6" w14:paraId="2250618F" w14:textId="77777777" w:rsidTr="00F81C35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78A493E" w14:textId="77777777" w:rsidR="007108D6" w:rsidRDefault="007108D6" w:rsidP="00F81C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F28A8FD" w14:textId="77777777" w:rsidR="007108D6" w:rsidRDefault="007108D6" w:rsidP="00F81C3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5E7C71A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7CE1E72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72A168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DA6C9C8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297BD92" w14:textId="77777777" w:rsidR="007108D6" w:rsidRDefault="007108D6" w:rsidP="00F81C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7108D6" w14:paraId="13A6741C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B646C" w14:textId="40DD277A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842ED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C40B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5774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CA50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C62B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BF80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41C63A4C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10B25" w14:textId="46437E9A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57464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EF42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1FA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A062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1A63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8B4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1DB019FF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75A16" w14:textId="2A9BFA20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07EE16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591A4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1DA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AE6F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C132E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D06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14F87C0A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21AEA" w14:textId="75AA3C72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F3D3B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CB915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1A64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25E45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7654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BB20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68F897E8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B5511" w14:textId="25404374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BB20F3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BF7D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F22B5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576A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D594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7FA5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69761D36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89D9D" w14:textId="14846833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363F5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E724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6062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88D1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283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876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0E84329E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B9ECB" w14:textId="4189CFDE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7CD74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1B0C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DA1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CB1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5126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EFF4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33E68F53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69C1D" w14:textId="0237B9C5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FA74E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2199B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0C1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8A97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FAC94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8EF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37685207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52FF5" w14:textId="135ECA1C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D9B73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175A1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55B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7181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4D7B5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1AE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462424B8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FAF09" w14:textId="444F1D5E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AB39A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8F1CA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99D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B9811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5837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3EE7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77CA050A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189F9" w14:textId="463EFD40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6FB36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013D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70FE8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9EC1A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A3D3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8B3A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5DC99EB3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40BA" w14:textId="0ACD3AB8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FEF39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91469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A431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79E12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7DE8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9B25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7E9CA933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DA2514" w14:textId="3ECD8313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D20E5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3C69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2B35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1769C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00242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71A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4ECF0EC4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401F0" w14:textId="6031E692" w:rsidR="007108D6" w:rsidRDefault="007108D6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B2A22" w14:textId="77777777" w:rsidR="007108D6" w:rsidRDefault="007108D6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C1AF1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2590F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F4F31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DF43A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1E6D" w14:textId="77777777" w:rsidR="007108D6" w:rsidRDefault="007108D6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2F1A" w14:paraId="1DF8154F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05B8F" w14:textId="4604CE21" w:rsidR="004B2F1A" w:rsidRDefault="004B2F1A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5603A" w14:textId="77777777" w:rsidR="004B2F1A" w:rsidRDefault="004B2F1A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984C3" w14:textId="77777777" w:rsidR="004B2F1A" w:rsidRDefault="004B2F1A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F1B3" w14:textId="77777777" w:rsidR="004B2F1A" w:rsidRDefault="004B2F1A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3717" w14:textId="77777777" w:rsidR="004B2F1A" w:rsidRDefault="004B2F1A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701B" w14:textId="77777777" w:rsidR="004B2F1A" w:rsidRDefault="004B2F1A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944D" w14:textId="77777777" w:rsidR="004B2F1A" w:rsidRDefault="004B2F1A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2F1A" w14:paraId="073AF7C7" w14:textId="77777777" w:rsidTr="00F81C3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26D8B" w14:textId="4CA6D36E" w:rsidR="004B2F1A" w:rsidRDefault="004B2F1A" w:rsidP="00F81C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13EB8" w14:textId="77777777" w:rsidR="004B2F1A" w:rsidRDefault="004B2F1A" w:rsidP="00F81C3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FEECA" w14:textId="77777777" w:rsidR="004B2F1A" w:rsidRDefault="004B2F1A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7BF8" w14:textId="77777777" w:rsidR="004B2F1A" w:rsidRDefault="004B2F1A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8C8F6" w14:textId="77777777" w:rsidR="004B2F1A" w:rsidRDefault="004B2F1A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668C" w14:textId="77777777" w:rsidR="004B2F1A" w:rsidRDefault="004B2F1A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4F940" w14:textId="77777777" w:rsidR="004B2F1A" w:rsidRDefault="004B2F1A" w:rsidP="00F81C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108D6" w14:paraId="70F6A8D6" w14:textId="77777777" w:rsidTr="00F81C35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C43BB65" w14:textId="77777777" w:rsidR="007108D6" w:rsidRDefault="007108D6" w:rsidP="00F81C35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8DE59" w14:textId="77777777" w:rsidR="007108D6" w:rsidRDefault="007108D6" w:rsidP="00F81C35">
            <w:pPr>
              <w:rPr>
                <w:rFonts w:ascii="Calibri" w:hAnsi="Calibri"/>
              </w:rPr>
            </w:pPr>
          </w:p>
        </w:tc>
      </w:tr>
    </w:tbl>
    <w:p w14:paraId="0C869D5A" w14:textId="13251771" w:rsidR="007108D6" w:rsidRPr="00932BBB" w:rsidRDefault="007108D6" w:rsidP="007108D6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234F3E58" w14:textId="77777777" w:rsidR="007108D6" w:rsidRDefault="007108D6" w:rsidP="007108D6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321775BC" w14:textId="77777777" w:rsidR="007108D6" w:rsidRPr="00932BBB" w:rsidRDefault="007108D6" w:rsidP="007108D6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59D06A2F" w14:textId="1ADF2528" w:rsidR="0014437C" w:rsidRPr="007108D6" w:rsidRDefault="007108D6" w:rsidP="007108D6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sectPr w:rsidR="0014437C" w:rsidRPr="007108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B354EA" w14:textId="77777777" w:rsidR="00F06D79" w:rsidRDefault="00F06D79">
      <w:r>
        <w:separator/>
      </w:r>
    </w:p>
  </w:endnote>
  <w:endnote w:type="continuationSeparator" w:id="0">
    <w:p w14:paraId="19A4803D" w14:textId="77777777" w:rsidR="00F06D79" w:rsidRDefault="00F06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E3513F" w14:textId="77777777" w:rsidR="00491F49" w:rsidRDefault="00491F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93517" w14:textId="77777777" w:rsidR="007108D6" w:rsidRPr="00CC4E7C" w:rsidRDefault="007108D6" w:rsidP="007108D6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4FC454E4" w14:textId="77777777" w:rsidR="00491F49" w:rsidRDefault="00491F4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7ED18" w14:textId="77777777" w:rsidR="00491F49" w:rsidRDefault="00491F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DFB2EE" w14:textId="77777777" w:rsidR="00F06D79" w:rsidRDefault="00F06D79">
      <w:r>
        <w:separator/>
      </w:r>
    </w:p>
  </w:footnote>
  <w:footnote w:type="continuationSeparator" w:id="0">
    <w:p w14:paraId="4B736292" w14:textId="77777777" w:rsidR="00F06D79" w:rsidRDefault="00F06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7B3BC" w14:textId="77777777" w:rsidR="00491F49" w:rsidRDefault="00491F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961C1" w14:textId="77777777" w:rsidR="00491F49" w:rsidRDefault="00491F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FE52D" w14:textId="77777777" w:rsidR="00491F49" w:rsidRDefault="00491F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226721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6D79"/>
    <w:rsid w:val="00021E1F"/>
    <w:rsid w:val="0011188B"/>
    <w:rsid w:val="00142162"/>
    <w:rsid w:val="0014437C"/>
    <w:rsid w:val="001946D8"/>
    <w:rsid w:val="001F6B73"/>
    <w:rsid w:val="00303635"/>
    <w:rsid w:val="00347293"/>
    <w:rsid w:val="00491F49"/>
    <w:rsid w:val="004B2F1A"/>
    <w:rsid w:val="00505EB1"/>
    <w:rsid w:val="00516B1B"/>
    <w:rsid w:val="005955BF"/>
    <w:rsid w:val="007054E7"/>
    <w:rsid w:val="007108D6"/>
    <w:rsid w:val="007220EB"/>
    <w:rsid w:val="007F25C7"/>
    <w:rsid w:val="0086523D"/>
    <w:rsid w:val="008909FE"/>
    <w:rsid w:val="008F4EAF"/>
    <w:rsid w:val="008F7315"/>
    <w:rsid w:val="0091125A"/>
    <w:rsid w:val="009508B9"/>
    <w:rsid w:val="00C02E63"/>
    <w:rsid w:val="00DD422F"/>
    <w:rsid w:val="00E43493"/>
    <w:rsid w:val="00F06D79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04F6614E"/>
  <w15:chartTrackingRefBased/>
  <w15:docId w15:val="{9232A636-85FD-4917-899D-12206301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08D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108D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91F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1F4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91F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1F49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108D6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244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2024-10-30T13:06:00Z</cp:lastPrinted>
  <dcterms:created xsi:type="dcterms:W3CDTF">2024-10-30T13:07:00Z</dcterms:created>
  <dcterms:modified xsi:type="dcterms:W3CDTF">2024-10-30T13:07:00Z</dcterms:modified>
</cp:coreProperties>
</file>