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489ED6" w14:textId="77777777" w:rsidR="00873B37" w:rsidRPr="00240E71" w:rsidRDefault="00873B37" w:rsidP="00873B37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5027A32" w14:textId="77777777" w:rsidR="00873B37" w:rsidRDefault="00873B37" w:rsidP="00873B37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B168CC9" w14:textId="77777777" w:rsidR="00873B37" w:rsidRPr="0022732C" w:rsidRDefault="00873B37" w:rsidP="00873B37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B23AC79" w14:textId="77777777" w:rsidR="00873B37" w:rsidRDefault="00873B37" w:rsidP="00873B37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29C734D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700268B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BD3669C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814266C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812B61B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60E0FE7A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328F71E7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4116DC1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BAC5FD9" w14:textId="77777777" w:rsidR="00873B37" w:rsidRPr="0022732C" w:rsidRDefault="00873B37" w:rsidP="00873B37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EE606C3" w14:textId="77777777" w:rsidR="00873B37" w:rsidRDefault="00873B37" w:rsidP="00873B37">
      <w:pPr>
        <w:spacing w:line="360" w:lineRule="auto"/>
      </w:pPr>
      <w:r>
        <w:t>Do: Nazwa i siedziba Zamawiającego:</w:t>
      </w:r>
    </w:p>
    <w:p w14:paraId="699E354A" w14:textId="77777777" w:rsidR="00873B37" w:rsidRPr="00247153" w:rsidRDefault="00873B37" w:rsidP="00873B37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56F388A" w14:textId="77777777" w:rsidR="00873B37" w:rsidRPr="00247153" w:rsidRDefault="00873B37" w:rsidP="00873B37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46D8EC1C" w14:textId="77777777" w:rsidR="00873B37" w:rsidRDefault="00873B37" w:rsidP="00873B37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0AE6D042" w14:textId="77777777" w:rsidR="00873B37" w:rsidRDefault="00873B37" w:rsidP="00873B37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3D01E89" w14:textId="77777777" w:rsidR="00873B37" w:rsidRDefault="00873B37" w:rsidP="00873B37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72304E33" w14:textId="77777777" w:rsidR="00873B37" w:rsidRDefault="00873B37" w:rsidP="00873B37">
      <w:pPr>
        <w:ind w:firstLine="3969"/>
        <w:rPr>
          <w:b/>
        </w:rPr>
      </w:pPr>
    </w:p>
    <w:p w14:paraId="4234F1F7" w14:textId="4D608475" w:rsidR="00873B37" w:rsidRDefault="00873B37" w:rsidP="00873B37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61</w:t>
      </w:r>
      <w:r>
        <w:rPr>
          <w:b/>
        </w:rPr>
        <w:t>2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043358E4" w14:textId="77777777" w:rsidR="00873B37" w:rsidRDefault="00873B37" w:rsidP="00873B37">
      <w:pPr>
        <w:tabs>
          <w:tab w:val="right" w:pos="9000"/>
        </w:tabs>
      </w:pPr>
    </w:p>
    <w:p w14:paraId="40E5D33B" w14:textId="77777777" w:rsidR="00873B37" w:rsidRPr="005F7BDF" w:rsidRDefault="00873B37" w:rsidP="00873B3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4BE5654F" w14:textId="77777777" w:rsidR="00873B37" w:rsidRPr="005F7BDF" w:rsidRDefault="00873B37" w:rsidP="00873B3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A6C7099" w14:textId="77777777" w:rsidR="00873B37" w:rsidRPr="005F7BDF" w:rsidRDefault="00873B37" w:rsidP="00873B3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D2882CF" w14:textId="77777777" w:rsidR="00873B37" w:rsidRPr="005F7BDF" w:rsidRDefault="00873B37" w:rsidP="00873B3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62F2840" w14:textId="77777777" w:rsidR="00873B37" w:rsidRPr="005F7BDF" w:rsidRDefault="00873B37" w:rsidP="00873B3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A27EC34" w14:textId="77777777" w:rsidR="00873B37" w:rsidRPr="002969BE" w:rsidRDefault="00873B37" w:rsidP="00873B37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089D4F46" w14:textId="77777777" w:rsidR="00873B37" w:rsidRPr="002969BE" w:rsidRDefault="00873B37" w:rsidP="00873B3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15F6F5BE" w14:textId="77777777" w:rsidR="00873B37" w:rsidRPr="002969BE" w:rsidRDefault="00873B37" w:rsidP="00873B3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3E3E2E2D" w14:textId="77777777" w:rsidR="00873B37" w:rsidRPr="002969BE" w:rsidRDefault="00873B37" w:rsidP="00873B3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727E3801" w14:textId="77777777" w:rsidR="00873B37" w:rsidRPr="002969BE" w:rsidRDefault="00873B37" w:rsidP="00873B37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F377F63" w14:textId="77777777" w:rsidR="00873B37" w:rsidRPr="00FE545C" w:rsidRDefault="00873B37" w:rsidP="00873B37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F1EF113" w14:textId="77777777" w:rsidR="00873B37" w:rsidRPr="00FE545C" w:rsidRDefault="00873B37" w:rsidP="00873B3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1134656" w14:textId="77777777" w:rsidR="00873B37" w:rsidRDefault="00873B37" w:rsidP="00873B37">
      <w:pPr>
        <w:jc w:val="both"/>
        <w:rPr>
          <w:sz w:val="18"/>
          <w:szCs w:val="18"/>
        </w:rPr>
      </w:pPr>
    </w:p>
    <w:p w14:paraId="7B7E2250" w14:textId="77777777" w:rsidR="00873B37" w:rsidRDefault="00873B37" w:rsidP="00873B37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0F7456F" w14:textId="77777777" w:rsidR="00873B37" w:rsidRPr="00730EFE" w:rsidRDefault="00873B37" w:rsidP="00873B3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92F7C3B" w14:textId="77777777" w:rsidR="00873B37" w:rsidRPr="001D671E" w:rsidRDefault="00873B37" w:rsidP="00873B3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DBDB328" w14:textId="77777777" w:rsidR="00873B37" w:rsidRDefault="00873B37" w:rsidP="00873B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8EE991" w14:textId="77777777" w:rsidR="00873B37" w:rsidRDefault="00873B37" w:rsidP="00873B3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2A2FF98" w14:textId="77777777" w:rsidR="00873B37" w:rsidRDefault="00873B37" w:rsidP="00873B3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345299" w14:textId="77777777" w:rsidR="00873B37" w:rsidRPr="001D671E" w:rsidRDefault="00873B37" w:rsidP="00873B3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73B37" w:rsidRPr="00FE545C" w14:paraId="4E8E4611" w14:textId="77777777" w:rsidTr="00F81C3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1777F" w14:textId="77777777" w:rsidR="00873B37" w:rsidRPr="00FE545C" w:rsidRDefault="00873B37" w:rsidP="00F81C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621AA7" w14:textId="77777777" w:rsidR="00873B37" w:rsidRPr="00FE545C" w:rsidRDefault="00873B37" w:rsidP="00F81C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AA55881" w14:textId="77777777" w:rsidR="00873B37" w:rsidRPr="00FE545C" w:rsidRDefault="00873B37" w:rsidP="00F81C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410CA2" w14:textId="77777777" w:rsidR="00873B37" w:rsidRPr="00FE545C" w:rsidRDefault="00873B37" w:rsidP="00F81C3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73B37" w:rsidRPr="00FE545C" w14:paraId="3D6E0634" w14:textId="77777777" w:rsidTr="00F81C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22E240" w14:textId="77777777" w:rsidR="00873B37" w:rsidRPr="00FE545C" w:rsidRDefault="00873B37" w:rsidP="00F81C3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E968E" w14:textId="77777777" w:rsidR="00873B37" w:rsidRPr="00FE545C" w:rsidRDefault="00873B37" w:rsidP="00F81C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28F3D" w14:textId="77777777" w:rsidR="00873B37" w:rsidRPr="00FE545C" w:rsidRDefault="00873B37" w:rsidP="00F81C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73B37" w:rsidRPr="00FE545C" w14:paraId="76DB2532" w14:textId="77777777" w:rsidTr="00F81C3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F0DA13" w14:textId="77777777" w:rsidR="00873B37" w:rsidRPr="00FE545C" w:rsidRDefault="00873B37" w:rsidP="00F81C3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EAD4EE" w14:textId="77777777" w:rsidR="00873B37" w:rsidRPr="00FE545C" w:rsidRDefault="00873B37" w:rsidP="00F81C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799FC" w14:textId="77777777" w:rsidR="00873B37" w:rsidRPr="00FE545C" w:rsidRDefault="00873B37" w:rsidP="00F81C3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02EE866" w14:textId="77777777" w:rsidR="00873B37" w:rsidRDefault="00873B37" w:rsidP="00873B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2966700" w14:textId="77777777" w:rsidR="00873B37" w:rsidRPr="00D638CC" w:rsidRDefault="00873B37" w:rsidP="00873B37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EFA2B96" w14:textId="77777777" w:rsidR="00873B37" w:rsidRPr="002F276A" w:rsidRDefault="00873B37" w:rsidP="00873B3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E67095C" w14:textId="77777777" w:rsidR="00873B37" w:rsidRPr="002F276A" w:rsidRDefault="00873B37" w:rsidP="00873B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1DEEF88" w14:textId="77777777" w:rsidR="00873B37" w:rsidRPr="002F276A" w:rsidRDefault="00873B37" w:rsidP="00873B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097F777" w14:textId="77777777" w:rsidR="00873B37" w:rsidRPr="002F276A" w:rsidRDefault="00873B37" w:rsidP="00873B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0FD7FE0" w14:textId="77777777" w:rsidR="00873B37" w:rsidRPr="002F276A" w:rsidRDefault="00873B37" w:rsidP="00873B3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81F9794" w14:textId="77777777" w:rsidR="00873B37" w:rsidRDefault="00873B37" w:rsidP="00873B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F06F57C" w14:textId="77777777" w:rsidR="00873B37" w:rsidRDefault="00873B37" w:rsidP="00873B3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9048564" w14:textId="77777777" w:rsidR="00873B37" w:rsidRDefault="00873B37" w:rsidP="00873B3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D7E2406" w14:textId="77777777" w:rsidR="00873B37" w:rsidRDefault="00873B37" w:rsidP="00873B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38B3BA" w14:textId="77777777" w:rsidR="00873B37" w:rsidRDefault="00873B37" w:rsidP="00873B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953AD3B" w14:textId="77777777" w:rsidR="00873B37" w:rsidRDefault="00873B37" w:rsidP="00873B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A296EED" w14:textId="77777777" w:rsidR="00873B37" w:rsidRDefault="00873B37" w:rsidP="00873B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291404E" w14:textId="77777777" w:rsidR="00873B37" w:rsidRPr="000B45FE" w:rsidRDefault="00873B37" w:rsidP="00873B3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5CD1BD" w14:textId="77777777" w:rsidR="00873B37" w:rsidRDefault="00873B37" w:rsidP="00873B37">
      <w:pPr>
        <w:jc w:val="both"/>
        <w:rPr>
          <w:sz w:val="22"/>
          <w:szCs w:val="22"/>
        </w:rPr>
      </w:pPr>
    </w:p>
    <w:p w14:paraId="78E744F4" w14:textId="77777777" w:rsidR="00873B37" w:rsidRDefault="00873B37" w:rsidP="00873B37">
      <w:pPr>
        <w:jc w:val="both"/>
        <w:rPr>
          <w:sz w:val="22"/>
          <w:szCs w:val="22"/>
        </w:rPr>
      </w:pPr>
    </w:p>
    <w:p w14:paraId="5B4D4A3D" w14:textId="77777777" w:rsidR="00873B37" w:rsidRDefault="00873B37" w:rsidP="00873B37">
      <w:pPr>
        <w:jc w:val="right"/>
        <w:rPr>
          <w:sz w:val="20"/>
          <w:szCs w:val="20"/>
        </w:rPr>
      </w:pPr>
    </w:p>
    <w:p w14:paraId="3F25DAE8" w14:textId="77777777" w:rsidR="00873B37" w:rsidRPr="00423B06" w:rsidRDefault="00873B37" w:rsidP="00873B3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A4BBA78" w14:textId="77777777" w:rsidR="00873B37" w:rsidRPr="00012E38" w:rsidRDefault="00873B37" w:rsidP="00873B37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63D4C4F" w14:textId="77777777" w:rsidR="00873B37" w:rsidRPr="00E52A10" w:rsidRDefault="00873B37" w:rsidP="00873B37"/>
    <w:p w14:paraId="68A54DCF" w14:textId="77777777" w:rsidR="00873B37" w:rsidRPr="00C50235" w:rsidRDefault="00873B37" w:rsidP="00873B37"/>
    <w:p w14:paraId="555BECEB" w14:textId="77777777" w:rsidR="00FE545C" w:rsidRPr="00873B37" w:rsidRDefault="00FE545C" w:rsidP="00873B37"/>
    <w:sectPr w:rsidR="00FE545C" w:rsidRPr="00873B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F3BD22" w14:textId="77777777" w:rsidR="00E9264E" w:rsidRDefault="00E9264E">
      <w:r>
        <w:separator/>
      </w:r>
    </w:p>
  </w:endnote>
  <w:endnote w:type="continuationSeparator" w:id="0">
    <w:p w14:paraId="44B5D7C5" w14:textId="77777777" w:rsidR="00E9264E" w:rsidRDefault="00E92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69009" w14:textId="77777777" w:rsidR="00A01AF3" w:rsidRDefault="00A01A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460D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06E20" w14:textId="77777777" w:rsidR="00A01AF3" w:rsidRDefault="00A01A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563B5" w14:textId="77777777" w:rsidR="00E9264E" w:rsidRDefault="00E9264E">
      <w:r>
        <w:separator/>
      </w:r>
    </w:p>
  </w:footnote>
  <w:footnote w:type="continuationSeparator" w:id="0">
    <w:p w14:paraId="05199404" w14:textId="77777777" w:rsidR="00E9264E" w:rsidRDefault="00E92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4BA7C" w14:textId="77777777" w:rsidR="00A01AF3" w:rsidRDefault="00A01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55E0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3CA3E7" w14:textId="77777777" w:rsidR="00A01AF3" w:rsidRDefault="00A01A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13370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060147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89816046">
    <w:abstractNumId w:val="0"/>
  </w:num>
  <w:num w:numId="4" w16cid:durableId="6477051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264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3B37"/>
    <w:rsid w:val="008B2F0C"/>
    <w:rsid w:val="008B4928"/>
    <w:rsid w:val="008D2AB8"/>
    <w:rsid w:val="008F1C66"/>
    <w:rsid w:val="00970FE4"/>
    <w:rsid w:val="00A0022B"/>
    <w:rsid w:val="00A01AF3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264E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3155C6D"/>
  <w15:chartTrackingRefBased/>
  <w15:docId w15:val="{3A3CE872-38C0-43E6-BC1C-9C567386F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B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465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1601-01-01T00:00:00Z</cp:lastPrinted>
  <dcterms:created xsi:type="dcterms:W3CDTF">2024-10-29T10:56:00Z</dcterms:created>
  <dcterms:modified xsi:type="dcterms:W3CDTF">2024-10-29T10:58:00Z</dcterms:modified>
</cp:coreProperties>
</file>