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Default="008D2AB8" w:rsidP="00DA7276">
      <w:pPr>
        <w:pStyle w:val="Nagwek3"/>
        <w:jc w:val="right"/>
        <w:rPr>
          <w:b w:val="0"/>
          <w:sz w:val="30"/>
          <w:szCs w:val="30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536BA7" w:rsidRPr="00772AF3" w:rsidRDefault="00536BA7" w:rsidP="00536BA7">
      <w:pPr>
        <w:tabs>
          <w:tab w:val="left" w:pos="694"/>
          <w:tab w:val="right" w:pos="9000"/>
        </w:tabs>
        <w:jc w:val="center"/>
        <w:rPr>
          <w:b/>
          <w:color w:val="FF0000"/>
          <w:sz w:val="28"/>
          <w:szCs w:val="30"/>
        </w:rPr>
      </w:pPr>
      <w:r w:rsidRPr="00772AF3">
        <w:rPr>
          <w:b/>
          <w:color w:val="FF0000"/>
          <w:sz w:val="28"/>
          <w:szCs w:val="30"/>
        </w:rPr>
        <w:t>NOWY 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DA7276" w:rsidRPr="00FA50AF" w:rsidRDefault="00DA7276" w:rsidP="00DA7276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 xml:space="preserve">RODZAJ WYKONAWCY </w:t>
      </w:r>
      <w:r w:rsidRPr="00DA7276">
        <w:rPr>
          <w:sz w:val="20"/>
          <w:szCs w:val="20"/>
        </w:rPr>
        <w:t>(mikroprzedsiębiorstwo, małe przedsiębiorstwo, średnie przedsiębiorstwo, jednoosobowa działalność gospodarcza, osoba fizyczna nieprowadząca działalności gospodarczej, inny rodzaj)</w:t>
      </w:r>
      <w:r w:rsidRPr="00FA50AF">
        <w:rPr>
          <w:sz w:val="22"/>
        </w:rPr>
        <w:t xml:space="preserve">  ………… …………………………………………</w:t>
      </w:r>
      <w:r>
        <w:rPr>
          <w:sz w:val="22"/>
        </w:rPr>
        <w:t>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E1064F" w:rsidRPr="00E1064F" w:rsidRDefault="00E1064F" w:rsidP="008D2AB8">
      <w:pPr>
        <w:ind w:right="-110"/>
        <w:rPr>
          <w:b/>
        </w:rPr>
      </w:pPr>
      <w:r w:rsidRPr="00E1064F">
        <w:rPr>
          <w:b/>
        </w:rPr>
        <w:t>Akademia Górniczo - Hutnicza</w:t>
      </w:r>
    </w:p>
    <w:p w:rsidR="00E1064F" w:rsidRPr="00E1064F" w:rsidRDefault="00E1064F" w:rsidP="008D2AB8">
      <w:pPr>
        <w:ind w:right="-110"/>
        <w:rPr>
          <w:b/>
        </w:rPr>
      </w:pPr>
      <w:r w:rsidRPr="00E1064F">
        <w:rPr>
          <w:b/>
        </w:rPr>
        <w:t>im. Stanisława Staszica w Krakowie</w:t>
      </w:r>
    </w:p>
    <w:p w:rsidR="008D2AB8" w:rsidRDefault="00E1064F" w:rsidP="008D2AB8">
      <w:pPr>
        <w:ind w:right="-110"/>
        <w:rPr>
          <w:b/>
        </w:rPr>
      </w:pPr>
      <w:r w:rsidRPr="00E1064F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E1064F" w:rsidP="008D2AB8">
      <w:pPr>
        <w:ind w:right="-110"/>
        <w:rPr>
          <w:b/>
        </w:rPr>
      </w:pPr>
      <w:r w:rsidRPr="00E1064F">
        <w:rPr>
          <w:b/>
        </w:rPr>
        <w:t>Al. Mickiewicza</w:t>
      </w:r>
      <w:r w:rsidR="008D2AB8">
        <w:rPr>
          <w:b/>
        </w:rPr>
        <w:t xml:space="preserve"> </w:t>
      </w:r>
      <w:r w:rsidRPr="00E1064F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E1064F" w:rsidP="008D2AB8">
      <w:pPr>
        <w:rPr>
          <w:b/>
        </w:rPr>
      </w:pPr>
      <w:r w:rsidRPr="00E1064F">
        <w:rPr>
          <w:b/>
        </w:rPr>
        <w:t>30-059</w:t>
      </w:r>
      <w:r w:rsidR="008D2AB8">
        <w:rPr>
          <w:b/>
        </w:rPr>
        <w:t xml:space="preserve"> </w:t>
      </w:r>
      <w:r w:rsidRPr="00E1064F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E5184F" w:rsidRPr="00E5184F">
        <w:rPr>
          <w:b/>
        </w:rPr>
        <w:t xml:space="preserve">dostawa robota kognitywnego </w:t>
      </w:r>
      <w:r w:rsidR="003D5391">
        <w:rPr>
          <w:b/>
        </w:rPr>
        <w:t>wraz z dodatkowymi systemami wspomagającymi</w:t>
      </w:r>
      <w:r w:rsidR="00E5184F" w:rsidRPr="00E5184F">
        <w:rPr>
          <w:b/>
        </w:rPr>
        <w:t>- DE-dzp.272-522/24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:rsidR="0086473C" w:rsidRDefault="0086473C" w:rsidP="008D2AB8">
      <w:pPr>
        <w:widowControl w:val="0"/>
        <w:ind w:right="1"/>
        <w:jc w:val="both"/>
      </w:pPr>
    </w:p>
    <w:p w:rsidR="00536BA7" w:rsidRPr="00666F84" w:rsidRDefault="00536BA7" w:rsidP="00536BA7">
      <w:pPr>
        <w:widowControl w:val="0"/>
        <w:ind w:right="1"/>
        <w:jc w:val="both"/>
        <w:rPr>
          <w:b/>
        </w:rPr>
      </w:pPr>
      <w:r w:rsidRPr="00666F84">
        <w:rPr>
          <w:b/>
        </w:rPr>
        <w:t>Cena netto za całość przedmiotu zamówienia</w:t>
      </w:r>
      <w:r>
        <w:rPr>
          <w:b/>
        </w:rPr>
        <w:t>:</w:t>
      </w:r>
      <w:r w:rsidRPr="00666F84">
        <w:rPr>
          <w:b/>
        </w:rPr>
        <w:t xml:space="preserve"> …………………………….. PLN</w:t>
      </w:r>
    </w:p>
    <w:p w:rsidR="00536BA7" w:rsidRPr="00666F84" w:rsidRDefault="00536BA7" w:rsidP="00536BA7">
      <w:pPr>
        <w:widowControl w:val="0"/>
        <w:ind w:right="1"/>
        <w:rPr>
          <w:b/>
        </w:rPr>
      </w:pPr>
      <w:r w:rsidRPr="00666F84">
        <w:rPr>
          <w:b/>
        </w:rPr>
        <w:t>Cena brutto za całość</w:t>
      </w:r>
      <w:r w:rsidR="00E641F6">
        <w:rPr>
          <w:b/>
        </w:rPr>
        <w:t xml:space="preserve"> przedmiotu </w:t>
      </w:r>
      <w:r w:rsidRPr="00666F84">
        <w:rPr>
          <w:b/>
        </w:rPr>
        <w:t xml:space="preserve"> zamówienia: ............................................. PLN</w:t>
      </w:r>
    </w:p>
    <w:p w:rsidR="00536BA7" w:rsidRPr="00666F84" w:rsidRDefault="00536BA7" w:rsidP="00536BA7">
      <w:pPr>
        <w:widowControl w:val="0"/>
        <w:ind w:right="1"/>
        <w:jc w:val="both"/>
      </w:pPr>
      <w:r w:rsidRPr="00666F84">
        <w:t>Słownie brutto: .......................................................................................................................</w:t>
      </w:r>
    </w:p>
    <w:p w:rsidR="00536BA7" w:rsidRPr="00666F84" w:rsidRDefault="00536BA7" w:rsidP="00536BA7">
      <w:pPr>
        <w:widowControl w:val="0"/>
        <w:rPr>
          <w:b/>
        </w:rPr>
      </w:pPr>
      <w:r w:rsidRPr="00666F84">
        <w:rPr>
          <w:b/>
        </w:rPr>
        <w:t>Powyższa cena zawiera podatek VAT w wysokości 23 % tj. …………………..…. PLN</w:t>
      </w:r>
    </w:p>
    <w:p w:rsidR="00536BA7" w:rsidRPr="00666F84" w:rsidRDefault="00536BA7" w:rsidP="00536BA7">
      <w:pPr>
        <w:widowControl w:val="0"/>
        <w:ind w:right="1"/>
        <w:jc w:val="both"/>
      </w:pPr>
    </w:p>
    <w:p w:rsidR="00536BA7" w:rsidRDefault="00536BA7" w:rsidP="00536BA7">
      <w:pPr>
        <w:ind w:right="-47"/>
        <w:jc w:val="both"/>
      </w:pPr>
      <w:r w:rsidRPr="00772AF3">
        <w:rPr>
          <w:b/>
        </w:rPr>
        <w:t>Producent, model zaoferowanego robota kognitywnego</w:t>
      </w:r>
      <w:r>
        <w:t>: ……………………………….</w:t>
      </w:r>
    </w:p>
    <w:p w:rsidR="00536BA7" w:rsidRDefault="00536BA7" w:rsidP="00536BA7">
      <w:pPr>
        <w:ind w:right="-47"/>
        <w:jc w:val="both"/>
      </w:pPr>
    </w:p>
    <w:p w:rsidR="00536BA7" w:rsidRDefault="00536BA7" w:rsidP="00536BA7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>
        <w:t>do …</w:t>
      </w:r>
      <w:r w:rsidR="00E9368E">
        <w:t xml:space="preserve"> </w:t>
      </w:r>
      <w:bookmarkStart w:id="0" w:name="_GoBack"/>
      <w:bookmarkEnd w:id="0"/>
      <w:r>
        <w:t>tygodni od daty podpisania umowy (</w:t>
      </w:r>
      <w:r>
        <w:rPr>
          <w:i/>
          <w:highlight w:val="yellow"/>
        </w:rPr>
        <w:t>kryterium oceny ofert)</w:t>
      </w:r>
      <w:r>
        <w:t xml:space="preserve">  </w:t>
      </w:r>
    </w:p>
    <w:p w:rsidR="00536BA7" w:rsidRDefault="00536BA7" w:rsidP="00536BA7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producenta wynosi:</w:t>
      </w:r>
      <w:r>
        <w:t xml:space="preserve"> …… miesięcy (</w:t>
      </w:r>
      <w:r>
        <w:rPr>
          <w:i/>
          <w:highlight w:val="yellow"/>
        </w:rPr>
        <w:t>kryterium oceny ofert)</w:t>
      </w:r>
    </w:p>
    <w:p w:rsidR="00536BA7" w:rsidRDefault="00536BA7" w:rsidP="00536BA7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:rsidR="00536BA7" w:rsidRDefault="00536BA7" w:rsidP="00536BA7">
      <w:pPr>
        <w:tabs>
          <w:tab w:val="left" w:pos="426"/>
        </w:tabs>
        <w:spacing w:after="120"/>
        <w:jc w:val="both"/>
        <w:rPr>
          <w:sz w:val="22"/>
        </w:rPr>
      </w:pPr>
      <w:r>
        <w:rPr>
          <w:b/>
          <w:sz w:val="22"/>
        </w:rPr>
        <w:t>Termin płatności</w:t>
      </w:r>
      <w:r>
        <w:rPr>
          <w:sz w:val="22"/>
        </w:rPr>
        <w:t xml:space="preserve">: 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</w:t>
      </w:r>
      <w:r>
        <w:rPr>
          <w:sz w:val="22"/>
        </w:rPr>
        <w:br/>
        <w:t>o podatku od towarów i usług.</w:t>
      </w:r>
    </w:p>
    <w:p w:rsidR="00536BA7" w:rsidRDefault="00536BA7" w:rsidP="00536BA7">
      <w:pPr>
        <w:jc w:val="both"/>
        <w:rPr>
          <w:i/>
          <w:iCs/>
          <w:sz w:val="22"/>
          <w:szCs w:val="22"/>
        </w:rPr>
      </w:pPr>
    </w:p>
    <w:p w:rsidR="00536BA7" w:rsidRDefault="00536BA7" w:rsidP="00536BA7">
      <w:pPr>
        <w:tabs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:rsidR="00536BA7" w:rsidRDefault="00536BA7" w:rsidP="00536BA7">
      <w:pPr>
        <w:tabs>
          <w:tab w:val="left" w:pos="426"/>
        </w:tabs>
        <w:spacing w:after="120"/>
        <w:jc w:val="both"/>
        <w:rPr>
          <w:sz w:val="22"/>
        </w:rPr>
      </w:pPr>
    </w:p>
    <w:p w:rsidR="00536BA7" w:rsidRDefault="00536BA7" w:rsidP="00536BA7">
      <w:pPr>
        <w:tabs>
          <w:tab w:val="left" w:pos="5040"/>
        </w:tabs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536BA7" w:rsidRDefault="00536BA7" w:rsidP="00536BA7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536BA7" w:rsidRDefault="00536BA7" w:rsidP="00536BA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536BA7" w:rsidRDefault="00536BA7" w:rsidP="00536BA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536BA7" w:rsidRDefault="00536BA7" w:rsidP="00536BA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536BA7" w:rsidRDefault="00536BA7" w:rsidP="00536BA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36BA7" w:rsidRDefault="00536BA7" w:rsidP="00536BA7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36BA7" w:rsidTr="002E417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6BA7" w:rsidRDefault="00536BA7" w:rsidP="002E417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6BA7" w:rsidRDefault="00536BA7" w:rsidP="002E417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:rsidR="00536BA7" w:rsidRDefault="00536BA7" w:rsidP="002E417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36BA7" w:rsidRDefault="00536BA7" w:rsidP="002E417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536BA7" w:rsidTr="002E417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6BA7" w:rsidRDefault="00536BA7" w:rsidP="002E417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6BA7" w:rsidRDefault="00536BA7" w:rsidP="002E417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6BA7" w:rsidRDefault="00536BA7" w:rsidP="002E417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536BA7" w:rsidTr="002E417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6BA7" w:rsidRDefault="00536BA7" w:rsidP="002E417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6BA7" w:rsidRDefault="00536BA7" w:rsidP="002E417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6BA7" w:rsidRDefault="00536BA7" w:rsidP="002E417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536BA7" w:rsidRDefault="00536BA7" w:rsidP="00536BA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536BA7" w:rsidRDefault="00536BA7" w:rsidP="00536BA7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536BA7" w:rsidRDefault="00536BA7" w:rsidP="00536BA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536BA7" w:rsidRDefault="00536BA7" w:rsidP="00536BA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536BA7" w:rsidRDefault="00536BA7" w:rsidP="00536BA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536BA7" w:rsidRDefault="00536BA7" w:rsidP="00536BA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536BA7" w:rsidRDefault="00536BA7" w:rsidP="00536BA7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536BA7" w:rsidRDefault="00536BA7" w:rsidP="00536BA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536BA7" w:rsidRDefault="00536BA7" w:rsidP="00536BA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536BA7" w:rsidRDefault="00536BA7" w:rsidP="00536BA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536BA7" w:rsidRDefault="00536BA7" w:rsidP="00536BA7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8614E0"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p w:rsidR="008614E0" w:rsidRDefault="008614E0" w:rsidP="00536BA7">
      <w:pPr>
        <w:widowControl w:val="0"/>
        <w:ind w:right="1"/>
        <w:jc w:val="both"/>
        <w:rPr>
          <w:color w:val="FF0000"/>
          <w:sz w:val="20"/>
          <w:szCs w:val="20"/>
          <w:lang w:eastAsia="zh-CN"/>
        </w:rPr>
      </w:pPr>
    </w:p>
    <w:sectPr w:rsidR="008614E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53E8" w:rsidRDefault="00EC53E8">
      <w:r>
        <w:separator/>
      </w:r>
    </w:p>
  </w:endnote>
  <w:endnote w:type="continuationSeparator" w:id="0">
    <w:p w:rsidR="00EC53E8" w:rsidRDefault="00EC53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064F" w:rsidRDefault="00E1064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064F" w:rsidRDefault="00E106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53E8" w:rsidRDefault="00EC53E8">
      <w:r>
        <w:separator/>
      </w:r>
    </w:p>
  </w:footnote>
  <w:footnote w:type="continuationSeparator" w:id="0">
    <w:p w:rsidR="00EC53E8" w:rsidRDefault="00EC53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064F" w:rsidRDefault="00E106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064F" w:rsidRDefault="00E106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EA20CE"/>
    <w:multiLevelType w:val="hybridMultilevel"/>
    <w:tmpl w:val="C3B21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797777"/>
    <w:multiLevelType w:val="hybridMultilevel"/>
    <w:tmpl w:val="D46022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1175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4314D"/>
    <w:rsid w:val="002723B0"/>
    <w:rsid w:val="00315A4A"/>
    <w:rsid w:val="003D5391"/>
    <w:rsid w:val="004B7300"/>
    <w:rsid w:val="004C6753"/>
    <w:rsid w:val="00536BA7"/>
    <w:rsid w:val="00562B91"/>
    <w:rsid w:val="00595C87"/>
    <w:rsid w:val="005D2C65"/>
    <w:rsid w:val="005E6D94"/>
    <w:rsid w:val="0063384F"/>
    <w:rsid w:val="00643C6F"/>
    <w:rsid w:val="00646202"/>
    <w:rsid w:val="0065290F"/>
    <w:rsid w:val="00666F84"/>
    <w:rsid w:val="006815F6"/>
    <w:rsid w:val="006B4731"/>
    <w:rsid w:val="007748F0"/>
    <w:rsid w:val="007A4321"/>
    <w:rsid w:val="007F212F"/>
    <w:rsid w:val="00833933"/>
    <w:rsid w:val="008410E2"/>
    <w:rsid w:val="00853083"/>
    <w:rsid w:val="008614E0"/>
    <w:rsid w:val="0086473C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81EC6"/>
    <w:rsid w:val="00D90ACB"/>
    <w:rsid w:val="00DA7276"/>
    <w:rsid w:val="00DC1500"/>
    <w:rsid w:val="00E1064F"/>
    <w:rsid w:val="00E44371"/>
    <w:rsid w:val="00E5184F"/>
    <w:rsid w:val="00E641F6"/>
    <w:rsid w:val="00E81175"/>
    <w:rsid w:val="00E9368E"/>
    <w:rsid w:val="00E949B0"/>
    <w:rsid w:val="00EC0BEA"/>
    <w:rsid w:val="00EC53E8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EE74B7"/>
  <w15:chartTrackingRefBased/>
  <w15:docId w15:val="{FD7B8B8C-895C-41D1-969B-0AFBB948C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41F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41F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2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9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FEB27D-8C56-4B84-9D67-217BDFD6B0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2</Pages>
  <Words>560</Words>
  <Characters>4414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4</cp:revision>
  <cp:lastPrinted>2024-10-30T10:00:00Z</cp:lastPrinted>
  <dcterms:created xsi:type="dcterms:W3CDTF">2024-10-30T09:57:00Z</dcterms:created>
  <dcterms:modified xsi:type="dcterms:W3CDTF">2024-10-30T10:13:00Z</dcterms:modified>
</cp:coreProperties>
</file>