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5C484" w14:textId="4801AF9E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24D0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4B0CF4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E0C89A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20A4BC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009BEE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0EE555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24C391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1368BA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97A33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85D34E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AC30CB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7CB5B9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F856F8C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D15107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C25B7C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E08A54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CBABB3D" w14:textId="2FD81D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33278" w:rsidRPr="00033278">
        <w:rPr>
          <w:rFonts w:eastAsia="Times New Roman" w:cs="Calibri"/>
          <w:b/>
          <w:lang w:eastAsia="pl-PL"/>
        </w:rPr>
        <w:t xml:space="preserve">Dostawa </w:t>
      </w:r>
      <w:r w:rsidR="00D24D07" w:rsidRPr="00033278">
        <w:rPr>
          <w:rFonts w:eastAsia="Times New Roman" w:cs="Calibri"/>
          <w:b/>
          <w:lang w:eastAsia="pl-PL"/>
        </w:rPr>
        <w:t>części</w:t>
      </w:r>
      <w:r w:rsidR="00033278" w:rsidRPr="00033278">
        <w:rPr>
          <w:rFonts w:eastAsia="Times New Roman" w:cs="Calibri"/>
          <w:b/>
          <w:lang w:eastAsia="pl-PL"/>
        </w:rPr>
        <w:t xml:space="preserve">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D24D07">
        <w:rPr>
          <w:rFonts w:eastAsia="Times New Roman" w:cs="Calibri"/>
          <w:lang w:eastAsia="pl-PL"/>
        </w:rPr>
        <w:t xml:space="preserve"> nr sprawy: </w:t>
      </w:r>
      <w:r w:rsidR="00D24D07" w:rsidRPr="00D24D07">
        <w:rPr>
          <w:rFonts w:eastAsia="Times New Roman" w:cs="Calibri"/>
          <w:b/>
          <w:bCs/>
          <w:lang w:eastAsia="pl-PL"/>
        </w:rPr>
        <w:t>DE-dzp.272-612/24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2ADF09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5F3E47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8907CA0" w14:textId="15773052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D24D07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A09FD5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C48A5B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A09E5F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8C762E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42A50F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672240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3DBD3E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35D8F8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25972A4" w14:textId="10EF3A65" w:rsidR="005103B9" w:rsidRPr="009475A8" w:rsidRDefault="008F3D36" w:rsidP="00D24D07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F80C5" w14:textId="77777777" w:rsidR="00B35DB2" w:rsidRDefault="00B35DB2" w:rsidP="0038231F">
      <w:pPr>
        <w:spacing w:after="0" w:line="240" w:lineRule="auto"/>
      </w:pPr>
      <w:r>
        <w:separator/>
      </w:r>
    </w:p>
  </w:endnote>
  <w:endnote w:type="continuationSeparator" w:id="0">
    <w:p w14:paraId="58102A15" w14:textId="77777777" w:rsidR="00B35DB2" w:rsidRDefault="00B35D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00283" w14:textId="77777777" w:rsidR="00033278" w:rsidRDefault="000332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3D0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1B4443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3F0FD" w14:textId="77777777" w:rsidR="00033278" w:rsidRDefault="000332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333CCD" w14:textId="77777777" w:rsidR="00B35DB2" w:rsidRDefault="00B35DB2" w:rsidP="0038231F">
      <w:pPr>
        <w:spacing w:after="0" w:line="240" w:lineRule="auto"/>
      </w:pPr>
      <w:r>
        <w:separator/>
      </w:r>
    </w:p>
  </w:footnote>
  <w:footnote w:type="continuationSeparator" w:id="0">
    <w:p w14:paraId="37392A97" w14:textId="77777777" w:rsidR="00B35DB2" w:rsidRDefault="00B35DB2" w:rsidP="0038231F">
      <w:pPr>
        <w:spacing w:after="0" w:line="240" w:lineRule="auto"/>
      </w:pPr>
      <w:r>
        <w:continuationSeparator/>
      </w:r>
    </w:p>
  </w:footnote>
  <w:footnote w:id="1">
    <w:p w14:paraId="3D8CE0A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092DD2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FB4DF" w14:textId="77777777" w:rsidR="00033278" w:rsidRDefault="000332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19252" w14:textId="77777777" w:rsidR="00033278" w:rsidRDefault="000332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D0B03" w14:textId="77777777" w:rsidR="00033278" w:rsidRDefault="000332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473745">
    <w:abstractNumId w:val="7"/>
  </w:num>
  <w:num w:numId="2" w16cid:durableId="716586479">
    <w:abstractNumId w:val="0"/>
  </w:num>
  <w:num w:numId="3" w16cid:durableId="1063985398">
    <w:abstractNumId w:val="6"/>
  </w:num>
  <w:num w:numId="4" w16cid:durableId="893125461">
    <w:abstractNumId w:val="9"/>
  </w:num>
  <w:num w:numId="5" w16cid:durableId="327488192">
    <w:abstractNumId w:val="8"/>
  </w:num>
  <w:num w:numId="6" w16cid:durableId="1980187844">
    <w:abstractNumId w:val="5"/>
  </w:num>
  <w:num w:numId="7" w16cid:durableId="1184710378">
    <w:abstractNumId w:val="1"/>
  </w:num>
  <w:num w:numId="8" w16cid:durableId="1611544591">
    <w:abstractNumId w:val="3"/>
  </w:num>
  <w:num w:numId="9" w16cid:durableId="1588490475">
    <w:abstractNumId w:val="2"/>
  </w:num>
  <w:num w:numId="10" w16cid:durableId="1209605385">
    <w:abstractNumId w:val="4"/>
  </w:num>
  <w:num w:numId="11" w16cid:durableId="6463964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DB2"/>
    <w:rsid w:val="00023477"/>
    <w:rsid w:val="000247FF"/>
    <w:rsid w:val="00025C8D"/>
    <w:rsid w:val="000303EE"/>
    <w:rsid w:val="0003327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5D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24D07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A79B69"/>
  <w15:chartTrackingRefBased/>
  <w15:docId w15:val="{AD8F7ACF-B11C-4159-A17B-F85DDD29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2024-10-29T11:00:00Z</cp:lastPrinted>
  <dcterms:created xsi:type="dcterms:W3CDTF">2024-10-29T11:00:00Z</dcterms:created>
  <dcterms:modified xsi:type="dcterms:W3CDTF">2024-10-29T11:00:00Z</dcterms:modified>
</cp:coreProperties>
</file>