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4A763" w14:textId="77777777" w:rsidR="00986737" w:rsidRPr="009432A1" w:rsidRDefault="00F40D5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40D54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40D54">
        <w:rPr>
          <w:rFonts w:ascii="Arial" w:hAnsi="Arial" w:cs="Arial"/>
          <w:sz w:val="24"/>
          <w:szCs w:val="24"/>
        </w:rPr>
        <w:t>2024-10-30</w:t>
      </w:r>
    </w:p>
    <w:p w14:paraId="7F666630" w14:textId="77777777" w:rsidR="00986737" w:rsidRPr="009432A1" w:rsidRDefault="00F40D5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0D5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66B4EDA" w14:textId="77777777" w:rsidR="00986737" w:rsidRPr="009432A1" w:rsidRDefault="00F40D5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40D54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40D54">
        <w:rPr>
          <w:rFonts w:ascii="Arial" w:hAnsi="Arial" w:cs="Arial"/>
          <w:sz w:val="24"/>
          <w:szCs w:val="24"/>
        </w:rPr>
        <w:t>66</w:t>
      </w:r>
    </w:p>
    <w:p w14:paraId="2DBCCE26" w14:textId="77777777" w:rsidR="00986737" w:rsidRPr="009432A1" w:rsidRDefault="00F40D54" w:rsidP="00986737">
      <w:pPr>
        <w:rPr>
          <w:rFonts w:ascii="Arial" w:hAnsi="Arial" w:cs="Arial"/>
          <w:sz w:val="24"/>
          <w:szCs w:val="24"/>
        </w:rPr>
      </w:pPr>
      <w:r w:rsidRPr="00F40D54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40D54">
        <w:rPr>
          <w:rFonts w:ascii="Arial" w:hAnsi="Arial" w:cs="Arial"/>
          <w:sz w:val="24"/>
          <w:szCs w:val="24"/>
        </w:rPr>
        <w:t>Kraków</w:t>
      </w:r>
    </w:p>
    <w:p w14:paraId="3F3D5030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3A06BF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1B9325C" w14:textId="62969A8D" w:rsidR="000E3B1A" w:rsidRPr="000E3B1A" w:rsidRDefault="000E3B1A" w:rsidP="00986737">
      <w:pPr>
        <w:spacing w:after="600"/>
        <w:jc w:val="both"/>
        <w:rPr>
          <w:bCs/>
          <w:sz w:val="24"/>
          <w:szCs w:val="24"/>
        </w:rPr>
      </w:pPr>
      <w:r w:rsidRPr="000E3B1A">
        <w:rPr>
          <w:bCs/>
          <w:sz w:val="24"/>
          <w:szCs w:val="24"/>
        </w:rPr>
        <w:t>SZP-271-33/24-85</w:t>
      </w:r>
      <w:r w:rsidR="00862F44">
        <w:rPr>
          <w:bCs/>
          <w:sz w:val="24"/>
          <w:szCs w:val="24"/>
        </w:rPr>
        <w:t>8</w:t>
      </w:r>
      <w:r w:rsidRPr="000E3B1A">
        <w:rPr>
          <w:bCs/>
          <w:sz w:val="24"/>
          <w:szCs w:val="24"/>
        </w:rPr>
        <w:t>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D330C9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21A7E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A76646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AF7B88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35C6CB3" w14:textId="77777777" w:rsidTr="005A632E">
        <w:tc>
          <w:tcPr>
            <w:tcW w:w="2269" w:type="dxa"/>
            <w:shd w:val="clear" w:color="auto" w:fill="auto"/>
          </w:tcPr>
          <w:p w14:paraId="6C7035A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C7B44B" w14:textId="77777777" w:rsidR="00986737" w:rsidRPr="004E4B64" w:rsidRDefault="00F40D5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0D54">
              <w:rPr>
                <w:rFonts w:ascii="Arial" w:hAnsi="Arial" w:cs="Arial"/>
                <w:bCs/>
                <w:sz w:val="24"/>
                <w:szCs w:val="24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0D54" w:rsidRPr="004E4B64" w14:paraId="190AAC2D" w14:textId="77777777" w:rsidTr="00036C4E">
        <w:tc>
          <w:tcPr>
            <w:tcW w:w="2269" w:type="dxa"/>
            <w:shd w:val="clear" w:color="auto" w:fill="auto"/>
          </w:tcPr>
          <w:p w14:paraId="7BC2E57E" w14:textId="77777777" w:rsidR="00F40D54" w:rsidRPr="004E4B64" w:rsidRDefault="00F40D54" w:rsidP="00036C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EB0423" w14:textId="77777777" w:rsidR="00F40D54" w:rsidRPr="004E4B64" w:rsidRDefault="00F40D54" w:rsidP="00036C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0D54">
              <w:rPr>
                <w:rFonts w:ascii="Arial" w:hAnsi="Arial" w:cs="Arial"/>
                <w:bCs/>
                <w:sz w:val="24"/>
                <w:szCs w:val="24"/>
              </w:rPr>
              <w:t>SZP-271-33/24</w:t>
            </w:r>
          </w:p>
        </w:tc>
      </w:tr>
    </w:tbl>
    <w:p w14:paraId="497BFEC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4E92C19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40D54" w:rsidRPr="00F40D54">
        <w:rPr>
          <w:rFonts w:ascii="Arial" w:hAnsi="Arial" w:cs="Arial"/>
          <w:sz w:val="24"/>
          <w:szCs w:val="24"/>
        </w:rPr>
        <w:t>(</w:t>
      </w:r>
      <w:proofErr w:type="spellStart"/>
      <w:r w:rsidR="00F40D54" w:rsidRPr="00F40D54">
        <w:rPr>
          <w:rFonts w:ascii="Arial" w:hAnsi="Arial" w:cs="Arial"/>
          <w:sz w:val="24"/>
          <w:szCs w:val="24"/>
        </w:rPr>
        <w:t>t.j</w:t>
      </w:r>
      <w:proofErr w:type="spellEnd"/>
      <w:r w:rsidR="00F40D54" w:rsidRPr="00F40D54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04D89D4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40D54" w:rsidRPr="00F40D54">
        <w:rPr>
          <w:rFonts w:ascii="Arial" w:hAnsi="Arial" w:cs="Arial"/>
          <w:sz w:val="24"/>
          <w:szCs w:val="24"/>
        </w:rPr>
        <w:t>30/10/2024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40D54" w:rsidRPr="00F40D5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E6E15BE" w14:textId="77777777" w:rsidTr="005A632E">
        <w:tc>
          <w:tcPr>
            <w:tcW w:w="1276" w:type="dxa"/>
            <w:shd w:val="clear" w:color="auto" w:fill="F2F2F2"/>
            <w:vAlign w:val="center"/>
          </w:tcPr>
          <w:p w14:paraId="69AD868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10F7E8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A74E5F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1A6288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40D54" w:rsidRPr="00BB547B" w14:paraId="3DA4CE0C" w14:textId="77777777" w:rsidTr="00036C4E">
        <w:tc>
          <w:tcPr>
            <w:tcW w:w="1276" w:type="dxa"/>
            <w:shd w:val="clear" w:color="auto" w:fill="auto"/>
            <w:vAlign w:val="center"/>
          </w:tcPr>
          <w:p w14:paraId="0044EB2D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FEC5F5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EFD3314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Enter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 P.H.U. Ewa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Taranto</w:t>
            </w:r>
            <w:proofErr w:type="spellEnd"/>
          </w:p>
          <w:p w14:paraId="129D5DDC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Biwakowa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26815C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93-469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3D885A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41 684.70 zł</w:t>
            </w:r>
          </w:p>
        </w:tc>
      </w:tr>
      <w:tr w:rsidR="00F40D54" w:rsidRPr="00BB547B" w14:paraId="29D817C6" w14:textId="77777777" w:rsidTr="00036C4E">
        <w:tc>
          <w:tcPr>
            <w:tcW w:w="1276" w:type="dxa"/>
            <w:shd w:val="clear" w:color="auto" w:fill="auto"/>
            <w:vAlign w:val="center"/>
          </w:tcPr>
          <w:p w14:paraId="768164D1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05AA8C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D6CAA2E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ProOffice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. net Wiesław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Stoczkiewicz</w:t>
            </w:r>
            <w:proofErr w:type="spellEnd"/>
          </w:p>
          <w:p w14:paraId="0CC98114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Rączna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25F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6991FE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lastRenderedPageBreak/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1279D1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lastRenderedPageBreak/>
              <w:t>36 244.95 zł</w:t>
            </w:r>
          </w:p>
        </w:tc>
      </w:tr>
      <w:tr w:rsidR="00F40D54" w:rsidRPr="00BB547B" w14:paraId="11740A88" w14:textId="77777777" w:rsidTr="00036C4E">
        <w:tc>
          <w:tcPr>
            <w:tcW w:w="1276" w:type="dxa"/>
            <w:shd w:val="clear" w:color="auto" w:fill="auto"/>
            <w:vAlign w:val="center"/>
          </w:tcPr>
          <w:p w14:paraId="6214E064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F157E2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6C56719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ProOffice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. net Wiesław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Stoczkiewicz</w:t>
            </w:r>
            <w:proofErr w:type="spellEnd"/>
          </w:p>
          <w:p w14:paraId="7E10F66E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Rączna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25F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CADDAF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A76900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30 651.60 zł</w:t>
            </w:r>
          </w:p>
        </w:tc>
      </w:tr>
      <w:tr w:rsidR="00F40D54" w:rsidRPr="00BB547B" w14:paraId="1A6C37F1" w14:textId="77777777" w:rsidTr="00036C4E">
        <w:tc>
          <w:tcPr>
            <w:tcW w:w="1276" w:type="dxa"/>
            <w:shd w:val="clear" w:color="auto" w:fill="auto"/>
            <w:vAlign w:val="center"/>
          </w:tcPr>
          <w:p w14:paraId="2BC4BB9B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5DE5A0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E3F0D6E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ProOffice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. net Wiesław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Stoczkiewicz</w:t>
            </w:r>
            <w:proofErr w:type="spellEnd"/>
          </w:p>
          <w:p w14:paraId="03F31ACB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Rączna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25F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578B88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909335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101 828.50 zł</w:t>
            </w:r>
          </w:p>
        </w:tc>
      </w:tr>
      <w:tr w:rsidR="00F40D54" w:rsidRPr="00BB547B" w14:paraId="2B0C6174" w14:textId="77777777" w:rsidTr="00036C4E">
        <w:tc>
          <w:tcPr>
            <w:tcW w:w="1276" w:type="dxa"/>
            <w:shd w:val="clear" w:color="auto" w:fill="auto"/>
            <w:vAlign w:val="center"/>
          </w:tcPr>
          <w:p w14:paraId="44AACA4E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1FDD30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C7565E2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KOMERS D.K. KURPIEL SPÓŁKA JAWNA</w:t>
            </w:r>
          </w:p>
          <w:p w14:paraId="4ED27B13" w14:textId="31A0E1CC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Wolności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E3B1A">
              <w:rPr>
                <w:rFonts w:ascii="Arial" w:hAnsi="Arial" w:cs="Arial"/>
                <w:sz w:val="24"/>
                <w:szCs w:val="24"/>
              </w:rPr>
              <w:t>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C857EC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58-500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Jelenia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E1F8A3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72 151.80 zł</w:t>
            </w:r>
          </w:p>
        </w:tc>
      </w:tr>
      <w:tr w:rsidR="00F40D54" w:rsidRPr="00BB547B" w14:paraId="5A3EE918" w14:textId="77777777" w:rsidTr="00036C4E">
        <w:tc>
          <w:tcPr>
            <w:tcW w:w="1276" w:type="dxa"/>
            <w:shd w:val="clear" w:color="auto" w:fill="auto"/>
            <w:vAlign w:val="center"/>
          </w:tcPr>
          <w:p w14:paraId="1503699F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7C15E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1C20D5D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 Handlowo Usługowe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Euroffice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 s.c.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M.Lenard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M.Caba</w:t>
            </w:r>
            <w:proofErr w:type="spellEnd"/>
          </w:p>
          <w:p w14:paraId="4C8776EF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Łanowa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EA99FA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30-725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21B58E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47 606.13 zł</w:t>
            </w:r>
          </w:p>
        </w:tc>
      </w:tr>
      <w:tr w:rsidR="00F40D54" w:rsidRPr="00BB547B" w14:paraId="6CEB8180" w14:textId="77777777" w:rsidTr="00036C4E">
        <w:tc>
          <w:tcPr>
            <w:tcW w:w="1276" w:type="dxa"/>
            <w:shd w:val="clear" w:color="auto" w:fill="auto"/>
            <w:vAlign w:val="center"/>
          </w:tcPr>
          <w:p w14:paraId="3A8115C3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2C9DBB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BABB1C7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 Handlowo Usługowe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Euroffice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 s.c.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M.Lenard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M.Caba</w:t>
            </w:r>
            <w:proofErr w:type="spellEnd"/>
          </w:p>
          <w:p w14:paraId="24CFE487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Łanowa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7EE296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30-725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C782A3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104 431.61 zł</w:t>
            </w:r>
          </w:p>
        </w:tc>
      </w:tr>
      <w:tr w:rsidR="00F40D54" w:rsidRPr="00BB547B" w14:paraId="7D732317" w14:textId="77777777" w:rsidTr="00036C4E">
        <w:tc>
          <w:tcPr>
            <w:tcW w:w="1276" w:type="dxa"/>
            <w:shd w:val="clear" w:color="auto" w:fill="auto"/>
            <w:vAlign w:val="center"/>
          </w:tcPr>
          <w:p w14:paraId="21D406FC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1CB235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DED9218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Konsorcjum Biuro Klub Sp. z o.o.</w:t>
            </w:r>
          </w:p>
          <w:p w14:paraId="6E0A5957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ul. Aleja Fryderyka Chopina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124868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05-092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Łomianki Dolne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70838A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55 892.65 zł</w:t>
            </w:r>
          </w:p>
        </w:tc>
      </w:tr>
      <w:tr w:rsidR="00F40D54" w:rsidRPr="00BB547B" w14:paraId="713AB83F" w14:textId="77777777" w:rsidTr="00036C4E">
        <w:tc>
          <w:tcPr>
            <w:tcW w:w="1276" w:type="dxa"/>
            <w:shd w:val="clear" w:color="auto" w:fill="auto"/>
            <w:vAlign w:val="center"/>
          </w:tcPr>
          <w:p w14:paraId="45162104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FD7370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242797D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Konsorcjum Biuro Klub Sp. z o.o.</w:t>
            </w:r>
          </w:p>
          <w:p w14:paraId="6B3B762B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ul. Aleja Fryderyka Chopina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312D94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05-092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Łomianki Dolne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AE7E93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38 172.00 zł</w:t>
            </w:r>
          </w:p>
        </w:tc>
      </w:tr>
      <w:tr w:rsidR="00F40D54" w:rsidRPr="00BB547B" w14:paraId="1E72F79F" w14:textId="77777777" w:rsidTr="00036C4E">
        <w:tc>
          <w:tcPr>
            <w:tcW w:w="1276" w:type="dxa"/>
            <w:shd w:val="clear" w:color="auto" w:fill="auto"/>
            <w:vAlign w:val="center"/>
          </w:tcPr>
          <w:p w14:paraId="74BB49FC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12478D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84FC190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Konsorcjum Biuro Klub Sp. z o.o.</w:t>
            </w:r>
          </w:p>
          <w:p w14:paraId="56C1AD3E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ul. Aleja Fryderyka Chopina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200DFF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05-092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Łomianki Dolne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C5CDBF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132 137.00 zł</w:t>
            </w:r>
          </w:p>
        </w:tc>
      </w:tr>
      <w:tr w:rsidR="00F40D54" w:rsidRPr="00BB547B" w14:paraId="4230EEBF" w14:textId="77777777" w:rsidTr="00036C4E">
        <w:tc>
          <w:tcPr>
            <w:tcW w:w="1276" w:type="dxa"/>
            <w:shd w:val="clear" w:color="auto" w:fill="auto"/>
            <w:vAlign w:val="center"/>
          </w:tcPr>
          <w:p w14:paraId="3B926382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03668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5343F38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 xml:space="preserve">Firma ABC Jacek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Kofin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>, Andrzej Kuliński, Zofia Kulińska Spółka Jawna</w:t>
            </w:r>
          </w:p>
          <w:p w14:paraId="706A48E4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Biskupińska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7B5547" w14:textId="5FBB8E7C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30-7</w:t>
            </w:r>
            <w:r w:rsidR="000E3B1A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8367C5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40 137.67 zł</w:t>
            </w:r>
          </w:p>
        </w:tc>
      </w:tr>
      <w:tr w:rsidR="00F40D54" w:rsidRPr="00BB547B" w14:paraId="67197BA4" w14:textId="77777777" w:rsidTr="00036C4E">
        <w:tc>
          <w:tcPr>
            <w:tcW w:w="1276" w:type="dxa"/>
            <w:shd w:val="clear" w:color="auto" w:fill="auto"/>
            <w:vAlign w:val="center"/>
          </w:tcPr>
          <w:p w14:paraId="6A43EABA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90DD80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28E61F9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 xml:space="preserve">Firma ABC Jacek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Kofin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>, Andrzej Kuliński, Zofia Kulińska Spółka Jawna</w:t>
            </w:r>
          </w:p>
          <w:p w14:paraId="1B516B92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Biskupińska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9878E9" w14:textId="151BB82F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30-7</w:t>
            </w:r>
            <w:r w:rsidR="000E3B1A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63574F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30 184.20 zł</w:t>
            </w:r>
          </w:p>
        </w:tc>
      </w:tr>
      <w:tr w:rsidR="00F40D54" w:rsidRPr="00BB547B" w14:paraId="34B75E84" w14:textId="77777777" w:rsidTr="00036C4E">
        <w:tc>
          <w:tcPr>
            <w:tcW w:w="1276" w:type="dxa"/>
            <w:shd w:val="clear" w:color="auto" w:fill="auto"/>
            <w:vAlign w:val="center"/>
          </w:tcPr>
          <w:p w14:paraId="57A92BDA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042BE8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B15115E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 xml:space="preserve">Firma ABC Jacek </w:t>
            </w:r>
            <w:proofErr w:type="spellStart"/>
            <w:r w:rsidRPr="00F40D54">
              <w:rPr>
                <w:rFonts w:ascii="Arial" w:hAnsi="Arial" w:cs="Arial"/>
                <w:sz w:val="24"/>
                <w:szCs w:val="24"/>
              </w:rPr>
              <w:t>Kofin</w:t>
            </w:r>
            <w:proofErr w:type="spellEnd"/>
            <w:r w:rsidRPr="00F40D54">
              <w:rPr>
                <w:rFonts w:ascii="Arial" w:hAnsi="Arial" w:cs="Arial"/>
                <w:sz w:val="24"/>
                <w:szCs w:val="24"/>
              </w:rPr>
              <w:t>, Andrzej Kuliński, Zofia Kulińska Spółka Jawna</w:t>
            </w:r>
          </w:p>
          <w:p w14:paraId="4247EB76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Biskupińska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20DD11" w14:textId="53D6CB7D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30-7</w:t>
            </w:r>
            <w:r w:rsidR="000E3B1A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CDAECA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99 236.71 zł</w:t>
            </w:r>
          </w:p>
        </w:tc>
      </w:tr>
      <w:tr w:rsidR="00F40D54" w:rsidRPr="00BB547B" w14:paraId="61B4F370" w14:textId="77777777" w:rsidTr="00036C4E">
        <w:tc>
          <w:tcPr>
            <w:tcW w:w="1276" w:type="dxa"/>
            <w:shd w:val="clear" w:color="auto" w:fill="auto"/>
            <w:vAlign w:val="center"/>
          </w:tcPr>
          <w:p w14:paraId="79B1AD6A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56B5F1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98EB0E7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EJR SP Z O.O.</w:t>
            </w:r>
          </w:p>
          <w:p w14:paraId="422532EF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LINDLEYA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1FCA53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02-013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A1A146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40 507.81 zł</w:t>
            </w:r>
          </w:p>
        </w:tc>
      </w:tr>
      <w:tr w:rsidR="00F40D54" w:rsidRPr="00BB547B" w14:paraId="5E2D09B9" w14:textId="77777777" w:rsidTr="00036C4E">
        <w:tc>
          <w:tcPr>
            <w:tcW w:w="1276" w:type="dxa"/>
            <w:shd w:val="clear" w:color="auto" w:fill="auto"/>
            <w:vAlign w:val="center"/>
          </w:tcPr>
          <w:p w14:paraId="75EBF6F0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6D3A90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16C9D60" w14:textId="77777777" w:rsidR="00F40D54" w:rsidRPr="00986737" w:rsidRDefault="00F40D54" w:rsidP="00036C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EJR SP Z O.O.</w:t>
            </w:r>
          </w:p>
          <w:p w14:paraId="0EDE377B" w14:textId="77777777" w:rsidR="00F40D54" w:rsidRPr="00986737" w:rsidRDefault="00F40D54" w:rsidP="00036C4E">
            <w:pPr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LINDLEYA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0327B9" w14:textId="77777777" w:rsidR="00F40D54" w:rsidRPr="00986737" w:rsidRDefault="00F40D54" w:rsidP="00036C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02-013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D5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17CD55" w14:textId="77777777" w:rsidR="00F40D54" w:rsidRPr="00986737" w:rsidRDefault="00F40D54" w:rsidP="00036C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D54">
              <w:rPr>
                <w:rFonts w:ascii="Arial" w:hAnsi="Arial" w:cs="Arial"/>
                <w:sz w:val="24"/>
                <w:szCs w:val="24"/>
              </w:rPr>
              <w:t>41 783.10 zł</w:t>
            </w:r>
          </w:p>
        </w:tc>
      </w:tr>
    </w:tbl>
    <w:p w14:paraId="00DAE1D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5A5FD62" w14:textId="77777777" w:rsidR="009B7C34" w:rsidRDefault="009B7C34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Dorota Góral</w:t>
      </w:r>
    </w:p>
    <w:p w14:paraId="6817A516" w14:textId="72758637" w:rsidR="00C236D3" w:rsidRPr="00BB547B" w:rsidRDefault="009B7C3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Z-ca Dyrektora ds. finansowych</w:t>
      </w:r>
      <w:r w:rsidR="00F40D54" w:rsidRPr="00F40D54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224D3" w14:textId="77777777" w:rsidR="001A79DF" w:rsidRDefault="001A79DF">
      <w:r>
        <w:separator/>
      </w:r>
    </w:p>
  </w:endnote>
  <w:endnote w:type="continuationSeparator" w:id="0">
    <w:p w14:paraId="47572BF4" w14:textId="77777777" w:rsidR="001A79DF" w:rsidRDefault="001A7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122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C383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AA7D7" w14:textId="77777777" w:rsidR="00986737" w:rsidRPr="00986737" w:rsidRDefault="009B7C3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055A22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459C0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9B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CCDD1E" w14:textId="77777777" w:rsidR="009F189D" w:rsidRDefault="009F189D">
    <w:pPr>
      <w:pStyle w:val="Stopka"/>
      <w:tabs>
        <w:tab w:val="clear" w:pos="4536"/>
      </w:tabs>
      <w:jc w:val="center"/>
    </w:pPr>
  </w:p>
  <w:p w14:paraId="0D4B981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539F9" w14:textId="77777777" w:rsidR="001A79DF" w:rsidRDefault="001A79DF">
      <w:r>
        <w:separator/>
      </w:r>
    </w:p>
  </w:footnote>
  <w:footnote w:type="continuationSeparator" w:id="0">
    <w:p w14:paraId="6D71860B" w14:textId="77777777" w:rsidR="001A79DF" w:rsidRDefault="001A7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FDF89" w14:textId="77777777" w:rsidR="00F40D54" w:rsidRDefault="00F40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97BFF" w14:textId="77777777" w:rsidR="00F40D54" w:rsidRDefault="00F40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2FAE1" w14:textId="77777777" w:rsidR="00F40D54" w:rsidRDefault="00F40D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9DF"/>
    <w:rsid w:val="00007727"/>
    <w:rsid w:val="00017720"/>
    <w:rsid w:val="00035488"/>
    <w:rsid w:val="000D7F25"/>
    <w:rsid w:val="000E00E5"/>
    <w:rsid w:val="000E3B1A"/>
    <w:rsid w:val="00173B20"/>
    <w:rsid w:val="001A79DF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62F44"/>
    <w:rsid w:val="00986737"/>
    <w:rsid w:val="009B7C3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0D5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15C60C"/>
  <w15:chartTrackingRefBased/>
  <w15:docId w15:val="{FA0EFAB4-4A7C-45F9-B792-562EF36E6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372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2024-10-30T12:32:00Z</cp:lastPrinted>
  <dcterms:created xsi:type="dcterms:W3CDTF">2024-10-30T11:22:00Z</dcterms:created>
  <dcterms:modified xsi:type="dcterms:W3CDTF">2024-10-30T12:32:00Z</dcterms:modified>
</cp:coreProperties>
</file>