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CFED30" w14:textId="77777777" w:rsidR="00F245C5" w:rsidRPr="00353FDC" w:rsidRDefault="00C67970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C67970">
        <w:rPr>
          <w:rFonts w:ascii="Arial" w:hAnsi="Arial" w:cs="Arial"/>
        </w:rPr>
        <w:t>Warszawa</w:t>
      </w:r>
      <w:r w:rsidR="00F245C5" w:rsidRPr="00353FDC">
        <w:rPr>
          <w:rFonts w:ascii="Arial" w:hAnsi="Arial" w:cs="Arial"/>
        </w:rPr>
        <w:t xml:space="preserve"> dnia: </w:t>
      </w:r>
      <w:r w:rsidRPr="00C67970">
        <w:rPr>
          <w:rFonts w:ascii="Arial" w:hAnsi="Arial" w:cs="Arial"/>
        </w:rPr>
        <w:t>2024-10-30</w:t>
      </w:r>
    </w:p>
    <w:p w14:paraId="3CCB20C1" w14:textId="77777777" w:rsidR="00F245C5" w:rsidRPr="00353FDC" w:rsidRDefault="00C67970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C67970">
        <w:rPr>
          <w:rFonts w:ascii="Arial" w:hAnsi="Arial" w:cs="Arial"/>
          <w:b/>
          <w:bCs/>
        </w:rPr>
        <w:t>Państwowy Instytut Medyczny MSWiA</w:t>
      </w:r>
    </w:p>
    <w:p w14:paraId="57B46F8B" w14:textId="77777777" w:rsidR="00F245C5" w:rsidRPr="00353FDC" w:rsidRDefault="00C67970" w:rsidP="00F245C5">
      <w:pPr>
        <w:spacing w:line="360" w:lineRule="auto"/>
        <w:ind w:right="3969"/>
        <w:rPr>
          <w:rFonts w:ascii="Arial" w:hAnsi="Arial" w:cs="Arial"/>
        </w:rPr>
      </w:pPr>
      <w:r w:rsidRPr="00C67970">
        <w:rPr>
          <w:rFonts w:ascii="Arial" w:hAnsi="Arial" w:cs="Arial"/>
        </w:rPr>
        <w:t>Wołoska</w:t>
      </w:r>
      <w:r w:rsidR="00F245C5" w:rsidRPr="00353FDC">
        <w:rPr>
          <w:rFonts w:ascii="Arial" w:hAnsi="Arial" w:cs="Arial"/>
        </w:rPr>
        <w:t xml:space="preserve"> </w:t>
      </w:r>
      <w:r w:rsidRPr="00C67970">
        <w:rPr>
          <w:rFonts w:ascii="Arial" w:hAnsi="Arial" w:cs="Arial"/>
        </w:rPr>
        <w:t>137</w:t>
      </w:r>
    </w:p>
    <w:p w14:paraId="402802C2" w14:textId="77777777" w:rsidR="00F245C5" w:rsidRPr="00353FDC" w:rsidRDefault="00C67970" w:rsidP="00D30F1F">
      <w:pPr>
        <w:ind w:right="4253"/>
        <w:rPr>
          <w:rFonts w:ascii="Arial" w:hAnsi="Arial" w:cs="Arial"/>
        </w:rPr>
      </w:pPr>
      <w:r w:rsidRPr="00C67970">
        <w:rPr>
          <w:rFonts w:ascii="Arial" w:hAnsi="Arial" w:cs="Arial"/>
        </w:rPr>
        <w:t>02-507</w:t>
      </w:r>
      <w:r w:rsidR="00F245C5" w:rsidRPr="00353FDC">
        <w:rPr>
          <w:rFonts w:ascii="Arial" w:hAnsi="Arial" w:cs="Arial"/>
        </w:rPr>
        <w:t xml:space="preserve"> </w:t>
      </w:r>
      <w:r w:rsidRPr="00C67970">
        <w:rPr>
          <w:rFonts w:ascii="Arial" w:hAnsi="Arial" w:cs="Arial"/>
        </w:rPr>
        <w:t>Warszawa</w:t>
      </w:r>
    </w:p>
    <w:p w14:paraId="59FEAF75" w14:textId="77777777"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A9DF353" w14:textId="77777777" w:rsidR="00F245C5" w:rsidRDefault="00F245C5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88C6622" w14:textId="77777777"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D36FBEB" w14:textId="77777777"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78CE88DE" w14:textId="77777777" w:rsidTr="002716A3">
        <w:tc>
          <w:tcPr>
            <w:tcW w:w="10065" w:type="dxa"/>
            <w:shd w:val="clear" w:color="auto" w:fill="F2F2F2"/>
            <w:hideMark/>
          </w:tcPr>
          <w:p w14:paraId="416B50D8" w14:textId="77777777" w:rsidR="00F245C5" w:rsidRPr="00353FD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D094CA7" w14:textId="55674B64"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717C7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717C7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br/>
              <w:t xml:space="preserve">I UNIEWAŻNIENIU CZĘŚCI </w:t>
            </w:r>
            <w:r w:rsidR="005911B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2,4,6,7</w:t>
            </w:r>
          </w:p>
        </w:tc>
      </w:tr>
    </w:tbl>
    <w:p w14:paraId="2665A390" w14:textId="77777777"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p w14:paraId="244088FB" w14:textId="77777777"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27862120" w14:textId="77777777" w:rsidTr="002716A3">
        <w:tc>
          <w:tcPr>
            <w:tcW w:w="2269" w:type="dxa"/>
            <w:shd w:val="clear" w:color="auto" w:fill="auto"/>
          </w:tcPr>
          <w:p w14:paraId="5AD3CB77" w14:textId="77777777"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317C9C" w14:textId="77777777" w:rsidR="00F245C5" w:rsidRPr="00353FDC" w:rsidRDefault="00C67970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7970">
              <w:rPr>
                <w:rFonts w:ascii="Arial" w:hAnsi="Arial" w:cs="Arial"/>
                <w:bCs/>
              </w:rPr>
              <w:t>Udzielanie świadczeń zdrowotnych w zakresie czynności zawodowych pielęgniarki w Klinikach i Oddziale.</w:t>
            </w:r>
          </w:p>
        </w:tc>
      </w:tr>
      <w:tr w:rsidR="00C67970" w:rsidRPr="00353FDC" w14:paraId="571B9EFA" w14:textId="77777777" w:rsidTr="008C4B76">
        <w:tc>
          <w:tcPr>
            <w:tcW w:w="2269" w:type="dxa"/>
            <w:shd w:val="clear" w:color="auto" w:fill="auto"/>
          </w:tcPr>
          <w:p w14:paraId="5FB181CB" w14:textId="77777777" w:rsidR="00C67970" w:rsidRPr="00353FDC" w:rsidRDefault="00C67970" w:rsidP="008C4B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CD394A" w14:textId="77777777" w:rsidR="00C67970" w:rsidRPr="00353FDC" w:rsidRDefault="00C67970" w:rsidP="008C4B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7970">
              <w:rPr>
                <w:rFonts w:ascii="Arial" w:hAnsi="Arial" w:cs="Arial"/>
                <w:bCs/>
              </w:rPr>
              <w:t>PIM-SK-2375/66/24</w:t>
            </w:r>
          </w:p>
        </w:tc>
      </w:tr>
    </w:tbl>
    <w:p w14:paraId="59AEC784" w14:textId="77777777"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12905F8" w14:textId="23AD3AB1" w:rsidR="00A02E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C67970" w:rsidRPr="00C67970">
        <w:rPr>
          <w:rFonts w:ascii="Arial" w:hAnsi="Arial" w:cs="Arial"/>
          <w:b/>
        </w:rPr>
        <w:t>Państwowy Instytut Medyczny MSWiA</w:t>
      </w:r>
      <w:r w:rsidRPr="008D02AA">
        <w:rPr>
          <w:rFonts w:ascii="Arial" w:hAnsi="Arial" w:cs="Arial"/>
        </w:rPr>
        <w:t>, działając na podstawie art. 253 ust. 1 ustawy z dnia 11 września 2019</w:t>
      </w:r>
      <w:r w:rsidR="0074612A">
        <w:rPr>
          <w:rFonts w:ascii="Arial" w:hAnsi="Arial" w:cs="Arial"/>
        </w:rPr>
        <w:t xml:space="preserve"> </w:t>
      </w:r>
      <w:r w:rsidRPr="008D02AA">
        <w:rPr>
          <w:rFonts w:ascii="Arial" w:hAnsi="Arial" w:cs="Arial"/>
        </w:rPr>
        <w:t xml:space="preserve">r. Prawo zamówień publicznych </w:t>
      </w:r>
      <w:r w:rsidR="00C67970" w:rsidRPr="00C67970">
        <w:rPr>
          <w:rFonts w:ascii="Arial" w:hAnsi="Arial" w:cs="Arial"/>
        </w:rPr>
        <w:t>(t.j.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67970" w14:paraId="3ACB92C6" w14:textId="77777777" w:rsidTr="005911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6CDF7" w14:textId="77777777" w:rsidR="00C67970" w:rsidRPr="00F245C5" w:rsidRDefault="00C67970" w:rsidP="008C4B76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67970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67970">
              <w:rPr>
                <w:rFonts w:ascii="Arial" w:hAnsi="Arial" w:cs="Arial"/>
              </w:rPr>
              <w:t>Udzielanie świadczeń zdrowotnych w zakresie czynności zawodowych pielęgniarki w Klinice Kardiologii.</w:t>
            </w:r>
          </w:p>
          <w:p w14:paraId="74A85285" w14:textId="77777777" w:rsidR="00C67970" w:rsidRPr="00F245C5" w:rsidRDefault="00C67970" w:rsidP="008C4B7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67970">
              <w:rPr>
                <w:rFonts w:ascii="Arial" w:hAnsi="Arial" w:cs="Arial"/>
                <w:b/>
              </w:rPr>
              <w:t>Grażyna Piotrowska</w:t>
            </w:r>
          </w:p>
          <w:p w14:paraId="7872B7B1" w14:textId="77777777" w:rsidR="00C67970" w:rsidRPr="00F245C5" w:rsidRDefault="00C67970" w:rsidP="008C4B7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7970">
              <w:rPr>
                <w:rFonts w:ascii="Arial" w:hAnsi="Arial" w:cs="Arial"/>
                <w:bCs/>
              </w:rPr>
              <w:t>Kikół ul. Sienkiewicza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67970">
              <w:rPr>
                <w:rFonts w:ascii="Arial" w:hAnsi="Arial" w:cs="Arial"/>
                <w:bCs/>
              </w:rPr>
              <w:t>69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3FDF969" w14:textId="77777777" w:rsidR="00C67970" w:rsidRPr="00F245C5" w:rsidRDefault="00C67970" w:rsidP="008C4B7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67970">
              <w:rPr>
                <w:rFonts w:ascii="Arial" w:hAnsi="Arial" w:cs="Arial"/>
                <w:bCs/>
              </w:rPr>
              <w:t>87-620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67970">
              <w:rPr>
                <w:rFonts w:ascii="Arial" w:hAnsi="Arial" w:cs="Arial"/>
                <w:bCs/>
              </w:rPr>
              <w:t>Kikół</w:t>
            </w:r>
          </w:p>
          <w:p w14:paraId="21561194" w14:textId="77777777" w:rsidR="00C67970" w:rsidRPr="00F245C5" w:rsidRDefault="00C67970" w:rsidP="008C4B7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67970">
              <w:rPr>
                <w:rFonts w:ascii="Arial" w:hAnsi="Arial" w:cs="Arial"/>
                <w:b/>
              </w:rPr>
              <w:t>115 200.00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DED2BD6" w14:textId="77777777" w:rsidR="00C67970" w:rsidRPr="00F245C5" w:rsidRDefault="00C67970" w:rsidP="008C4B7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EB79F1D" w14:textId="77777777" w:rsidR="00C67970" w:rsidRPr="00C67970" w:rsidRDefault="00C67970" w:rsidP="008C4B7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67970">
              <w:rPr>
                <w:rFonts w:ascii="Arial" w:hAnsi="Arial" w:cs="Arial"/>
              </w:rPr>
              <w:t xml:space="preserve">Uzasadnienie merytoryczne - wybrana oferta spełniła wszystkie wymagania zawarte w ustawie Prawo zamówień publicznych i Specyfikacji Warunków Zamówienia oraz uzyskała największą liczbę punktów w oparciu o kryteria oceny ofert. </w:t>
            </w:r>
          </w:p>
          <w:p w14:paraId="355FE471" w14:textId="77777777" w:rsidR="00C67970" w:rsidRPr="00F245C5" w:rsidRDefault="00C67970" w:rsidP="008C4B7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67970">
              <w:rPr>
                <w:rFonts w:ascii="Arial" w:hAnsi="Arial" w:cs="Arial"/>
              </w:rPr>
              <w:t>Uzasadnienie prawne - art. 239 ust. 1 ustawy z dnia 11września 2019 r. Prawo zamówień publicznych (t.j. Dz.U.2023.1605 ze zm.)</w:t>
            </w:r>
          </w:p>
        </w:tc>
      </w:tr>
      <w:tr w:rsidR="00C67970" w14:paraId="0FE0CC08" w14:textId="77777777" w:rsidTr="005911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99F6" w14:textId="77777777" w:rsidR="00C67970" w:rsidRPr="00F245C5" w:rsidRDefault="00C67970" w:rsidP="008C4B76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67970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67970">
              <w:rPr>
                <w:rFonts w:ascii="Arial" w:hAnsi="Arial" w:cs="Arial"/>
              </w:rPr>
              <w:t>Udzielanie świadczeń zdrowotnych w zakresie czynności zawodowych pielęgniarki w Klinice Chorób Wewnętrznych, Endokrynologii i Diabetologii.</w:t>
            </w:r>
          </w:p>
          <w:p w14:paraId="2D8138A7" w14:textId="77777777" w:rsidR="00C67970" w:rsidRPr="00F245C5" w:rsidRDefault="00C67970" w:rsidP="008C4B7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67970">
              <w:rPr>
                <w:rFonts w:ascii="Arial" w:hAnsi="Arial" w:cs="Arial"/>
                <w:b/>
              </w:rPr>
              <w:t>Katarzyna Lewczuk</w:t>
            </w:r>
          </w:p>
          <w:p w14:paraId="516720AE" w14:textId="77777777" w:rsidR="00C67970" w:rsidRPr="00F245C5" w:rsidRDefault="00C67970" w:rsidP="008C4B7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7970">
              <w:rPr>
                <w:rFonts w:ascii="Arial" w:hAnsi="Arial" w:cs="Arial"/>
                <w:bCs/>
              </w:rPr>
              <w:t>Prochowa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67970">
              <w:rPr>
                <w:rFonts w:ascii="Arial" w:hAnsi="Arial" w:cs="Arial"/>
                <w:bCs/>
              </w:rPr>
              <w:t>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67970">
              <w:rPr>
                <w:rFonts w:ascii="Arial" w:hAnsi="Arial" w:cs="Arial"/>
                <w:bCs/>
              </w:rPr>
              <w:t>/4</w:t>
            </w:r>
          </w:p>
          <w:p w14:paraId="7C5D8E05" w14:textId="77777777" w:rsidR="00C67970" w:rsidRPr="00F245C5" w:rsidRDefault="00C67970" w:rsidP="008C4B7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67970">
              <w:rPr>
                <w:rFonts w:ascii="Arial" w:hAnsi="Arial" w:cs="Arial"/>
                <w:bCs/>
              </w:rPr>
              <w:t>04-388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67970">
              <w:rPr>
                <w:rFonts w:ascii="Arial" w:hAnsi="Arial" w:cs="Arial"/>
                <w:bCs/>
              </w:rPr>
              <w:t>Warszawa</w:t>
            </w:r>
          </w:p>
          <w:p w14:paraId="2C1E5BB7" w14:textId="77777777" w:rsidR="00C67970" w:rsidRPr="00F245C5" w:rsidRDefault="00C67970" w:rsidP="008C4B7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67970">
              <w:rPr>
                <w:rFonts w:ascii="Arial" w:hAnsi="Arial" w:cs="Arial"/>
                <w:b/>
              </w:rPr>
              <w:t>161 280.00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3B145BD" w14:textId="77777777" w:rsidR="00C67970" w:rsidRPr="00F245C5" w:rsidRDefault="00C67970" w:rsidP="008C4B7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2CD175C" w14:textId="77777777" w:rsidR="00C67970" w:rsidRPr="00C67970" w:rsidRDefault="00C67970" w:rsidP="008C4B7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67970">
              <w:rPr>
                <w:rFonts w:ascii="Arial" w:hAnsi="Arial" w:cs="Arial"/>
              </w:rPr>
              <w:t xml:space="preserve">Uzasadnienie merytoryczne - wybrana oferta spełniła wszystkie wymagania zawarte w ustawie Prawo zamówień publicznych i Specyfikacji Warunków Zamówienia oraz uzyskała największą liczbę punktów w oparciu o kryteria oceny ofert. </w:t>
            </w:r>
          </w:p>
          <w:p w14:paraId="71060AFF" w14:textId="77777777" w:rsidR="00C67970" w:rsidRPr="00F245C5" w:rsidRDefault="00C67970" w:rsidP="008C4B7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67970">
              <w:rPr>
                <w:rFonts w:ascii="Arial" w:hAnsi="Arial" w:cs="Arial"/>
              </w:rPr>
              <w:t>Uzasadnienie prawne - art. 239 ust. 1 ustawy z dnia 11września 2019 r. Prawo zamówień publicznych (t.j. Dz.U.2023.1605 ze zm.)</w:t>
            </w:r>
          </w:p>
        </w:tc>
      </w:tr>
      <w:tr w:rsidR="00C67970" w14:paraId="4D53485C" w14:textId="77777777" w:rsidTr="005911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FF7E4" w14:textId="77777777" w:rsidR="00C67970" w:rsidRPr="00F245C5" w:rsidRDefault="00C67970" w:rsidP="008C4B76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67970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67970">
              <w:rPr>
                <w:rFonts w:ascii="Arial" w:hAnsi="Arial" w:cs="Arial"/>
              </w:rPr>
              <w:t>Udzielanie świadczeń zdrowotnych w zakresie czynności zawodowych pielęgniarki w zakresie leczenia i opieki nad pacjentami z tętniczym nadciśnieniem płucnym w Klinice Kardiologii.</w:t>
            </w:r>
          </w:p>
          <w:p w14:paraId="1FD5CD62" w14:textId="77777777" w:rsidR="00C67970" w:rsidRPr="00F245C5" w:rsidRDefault="00C67970" w:rsidP="008C4B7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67970">
              <w:rPr>
                <w:rFonts w:ascii="Arial" w:hAnsi="Arial" w:cs="Arial"/>
                <w:b/>
              </w:rPr>
              <w:t>BARBARA AFFEK</w:t>
            </w:r>
          </w:p>
          <w:p w14:paraId="6834DD20" w14:textId="77777777" w:rsidR="00C67970" w:rsidRPr="00F245C5" w:rsidRDefault="00C67970" w:rsidP="008C4B7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67970">
              <w:rPr>
                <w:rFonts w:ascii="Arial" w:hAnsi="Arial" w:cs="Arial"/>
                <w:bCs/>
              </w:rPr>
              <w:t>SOŁTANA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67970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67970">
              <w:rPr>
                <w:rFonts w:ascii="Arial" w:hAnsi="Arial" w:cs="Arial"/>
                <w:bCs/>
              </w:rPr>
              <w:t>/9</w:t>
            </w:r>
          </w:p>
          <w:p w14:paraId="4F13FB20" w14:textId="77777777" w:rsidR="00C67970" w:rsidRPr="00F245C5" w:rsidRDefault="00C67970" w:rsidP="008C4B7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67970">
              <w:rPr>
                <w:rFonts w:ascii="Arial" w:hAnsi="Arial" w:cs="Arial"/>
                <w:bCs/>
              </w:rPr>
              <w:t>01-495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C67970">
              <w:rPr>
                <w:rFonts w:ascii="Arial" w:hAnsi="Arial" w:cs="Arial"/>
                <w:bCs/>
              </w:rPr>
              <w:t>WARSZAWA</w:t>
            </w:r>
          </w:p>
          <w:p w14:paraId="4C95E70C" w14:textId="77777777" w:rsidR="00C67970" w:rsidRPr="00F245C5" w:rsidRDefault="00C67970" w:rsidP="008C4B7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67970">
              <w:rPr>
                <w:rFonts w:ascii="Arial" w:hAnsi="Arial" w:cs="Arial"/>
                <w:b/>
              </w:rPr>
              <w:t>48 000.00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DCD8AD5" w14:textId="77777777" w:rsidR="00C67970" w:rsidRPr="00F245C5" w:rsidRDefault="00C67970" w:rsidP="008C4B7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153CE31" w14:textId="77777777" w:rsidR="00C67970" w:rsidRPr="00C67970" w:rsidRDefault="00C67970" w:rsidP="008C4B7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67970">
              <w:rPr>
                <w:rFonts w:ascii="Arial" w:hAnsi="Arial" w:cs="Arial"/>
              </w:rPr>
              <w:t xml:space="preserve">Uzasadnienie merytoryczne - wybrana oferta spełniła wszystkie wymagania zawarte w ustawie Prawo zamówień publicznych i Specyfikacji Warunków Zamówienia oraz uzyskała największą liczbę punktów w oparciu o kryteria oceny ofert. </w:t>
            </w:r>
          </w:p>
          <w:p w14:paraId="471A0C36" w14:textId="77777777" w:rsidR="00C67970" w:rsidRPr="00F245C5" w:rsidRDefault="00C67970" w:rsidP="008C4B7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67970">
              <w:rPr>
                <w:rFonts w:ascii="Arial" w:hAnsi="Arial" w:cs="Arial"/>
              </w:rPr>
              <w:t>Uzasadnienie prawne - art. 239 ust. 1 ustawy z dnia 11września 2019 r. Prawo zamówień publicznych (t.j. Dz.U.2023.1605 ze zm.)</w:t>
            </w:r>
          </w:p>
        </w:tc>
      </w:tr>
      <w:tr w:rsidR="00C67970" w14:paraId="5ACA6259" w14:textId="77777777" w:rsidTr="005911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B5A5A" w14:textId="77777777" w:rsidR="00C67970" w:rsidRPr="00F245C5" w:rsidRDefault="00C67970" w:rsidP="008C4B76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C67970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C67970">
              <w:rPr>
                <w:rFonts w:ascii="Arial" w:hAnsi="Arial" w:cs="Arial"/>
              </w:rPr>
              <w:t>Udzielanie świadczeń zdrowotnych w zakresie czynności zawodowych pielęgniarki w Oddziale Torakochirurgii.</w:t>
            </w:r>
          </w:p>
          <w:p w14:paraId="63361472" w14:textId="2428AEAD" w:rsidR="00C67970" w:rsidRPr="00F245C5" w:rsidRDefault="0074612A" w:rsidP="008C4B7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</w:t>
            </w:r>
            <w:r w:rsidR="00C67970" w:rsidRPr="00C67970">
              <w:rPr>
                <w:rFonts w:ascii="Arial" w:hAnsi="Arial" w:cs="Arial"/>
                <w:b/>
              </w:rPr>
              <w:t xml:space="preserve">neta </w:t>
            </w:r>
            <w:r>
              <w:rPr>
                <w:rFonts w:ascii="Arial" w:hAnsi="Arial" w:cs="Arial"/>
                <w:b/>
              </w:rPr>
              <w:t>B</w:t>
            </w:r>
            <w:r w:rsidR="00C67970" w:rsidRPr="00C67970">
              <w:rPr>
                <w:rFonts w:ascii="Arial" w:hAnsi="Arial" w:cs="Arial"/>
                <w:b/>
              </w:rPr>
              <w:t>orkowska</w:t>
            </w:r>
          </w:p>
          <w:p w14:paraId="2CBB4CE1" w14:textId="7737612B" w:rsidR="00C67970" w:rsidRPr="00F245C5" w:rsidRDefault="0074612A" w:rsidP="008C4B7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</w:t>
            </w:r>
            <w:r w:rsidR="00C67970" w:rsidRPr="00C67970">
              <w:rPr>
                <w:rFonts w:ascii="Arial" w:hAnsi="Arial" w:cs="Arial"/>
                <w:bCs/>
              </w:rPr>
              <w:t xml:space="preserve">leja </w:t>
            </w:r>
            <w:r>
              <w:rPr>
                <w:rFonts w:ascii="Arial" w:hAnsi="Arial" w:cs="Arial"/>
                <w:bCs/>
              </w:rPr>
              <w:t>XX L</w:t>
            </w:r>
            <w:r w:rsidR="00C67970" w:rsidRPr="00C67970">
              <w:rPr>
                <w:rFonts w:ascii="Arial" w:hAnsi="Arial" w:cs="Arial"/>
                <w:bCs/>
              </w:rPr>
              <w:t>ecia</w:t>
            </w:r>
            <w:r w:rsidR="00C67970" w:rsidRPr="00F245C5">
              <w:rPr>
                <w:rFonts w:ascii="Arial" w:hAnsi="Arial" w:cs="Arial"/>
                <w:bCs/>
              </w:rPr>
              <w:t xml:space="preserve"> </w:t>
            </w:r>
            <w:r w:rsidR="00C67970" w:rsidRPr="00C67970">
              <w:rPr>
                <w:rFonts w:ascii="Arial" w:hAnsi="Arial" w:cs="Arial"/>
                <w:bCs/>
              </w:rPr>
              <w:t>78</w:t>
            </w:r>
            <w:r w:rsidR="00C67970" w:rsidRPr="00F245C5">
              <w:rPr>
                <w:rFonts w:ascii="Arial" w:hAnsi="Arial" w:cs="Arial"/>
                <w:bCs/>
              </w:rPr>
              <w:t xml:space="preserve"> </w:t>
            </w:r>
          </w:p>
          <w:p w14:paraId="28812A0F" w14:textId="2C8B6F79" w:rsidR="00C67970" w:rsidRPr="00F245C5" w:rsidRDefault="00C67970" w:rsidP="008C4B7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C67970">
              <w:rPr>
                <w:rFonts w:ascii="Arial" w:hAnsi="Arial" w:cs="Arial"/>
                <w:bCs/>
              </w:rPr>
              <w:t>96-515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="0074612A">
              <w:rPr>
                <w:rFonts w:ascii="Arial" w:hAnsi="Arial" w:cs="Arial"/>
                <w:bCs/>
              </w:rPr>
              <w:t>T</w:t>
            </w:r>
            <w:r w:rsidRPr="00C67970">
              <w:rPr>
                <w:rFonts w:ascii="Arial" w:hAnsi="Arial" w:cs="Arial"/>
                <w:bCs/>
              </w:rPr>
              <w:t>eresin</w:t>
            </w:r>
          </w:p>
          <w:p w14:paraId="7E373E83" w14:textId="77777777" w:rsidR="00C67970" w:rsidRPr="00F245C5" w:rsidRDefault="00C67970" w:rsidP="008C4B7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C67970">
              <w:rPr>
                <w:rFonts w:ascii="Arial" w:hAnsi="Arial" w:cs="Arial"/>
                <w:b/>
              </w:rPr>
              <w:t>69 120.00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8662938" w14:textId="77777777" w:rsidR="00C67970" w:rsidRPr="00F245C5" w:rsidRDefault="00C67970" w:rsidP="008C4B7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248061C" w14:textId="77777777" w:rsidR="00C67970" w:rsidRPr="00C67970" w:rsidRDefault="00C67970" w:rsidP="008C4B7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67970">
              <w:rPr>
                <w:rFonts w:ascii="Arial" w:hAnsi="Arial" w:cs="Arial"/>
              </w:rPr>
              <w:t xml:space="preserve">Uzasadnienie merytoryczne - wybrana oferta spełniła wszystkie wymagania zawarte w ustawie Prawo zamówień publicznych i Specyfikacji Warunków Zamówienia oraz uzyskała największą liczbę punktów w oparciu o kryteria oceny ofert. </w:t>
            </w:r>
          </w:p>
          <w:p w14:paraId="501F45ED" w14:textId="77777777" w:rsidR="00C67970" w:rsidRPr="00F245C5" w:rsidRDefault="00C67970" w:rsidP="008C4B7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67970">
              <w:rPr>
                <w:rFonts w:ascii="Arial" w:hAnsi="Arial" w:cs="Arial"/>
              </w:rPr>
              <w:t>Uzasadnienie prawne - art. 239 ust. 1 ustawy z dnia 11września 2019 r. Prawo zamówień publicznych (t.j. Dz.U.2023.1605 ze zm.)</w:t>
            </w:r>
          </w:p>
        </w:tc>
      </w:tr>
    </w:tbl>
    <w:p w14:paraId="212BD497" w14:textId="77777777"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14:paraId="20CCC3BD" w14:textId="77777777" w:rsidTr="005911B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8759AE" w14:textId="77777777"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884439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AE1AA5" w14:textId="77777777"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4100E8" w14:textId="77777777"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C67970" w14:paraId="6D602E7E" w14:textId="77777777" w:rsidTr="005911B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DC02" w14:textId="77777777" w:rsidR="00C67970" w:rsidRPr="007D7932" w:rsidRDefault="00C67970" w:rsidP="008C4B7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67970">
              <w:rPr>
                <w:rFonts w:ascii="Arial" w:hAnsi="Arial" w:cs="Arial"/>
                <w:sz w:val="22"/>
                <w:szCs w:val="22"/>
              </w:rPr>
              <w:t>Udzielanie świadczeń zdrowotnych w zakresie czynności zawodowych pielęgniarki w Klinice Kardiologii.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E3B53" w14:textId="77777777" w:rsidR="00C67970" w:rsidRPr="007D7932" w:rsidRDefault="00C67970" w:rsidP="008C4B7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7970">
              <w:rPr>
                <w:rFonts w:ascii="Arial" w:hAnsi="Arial" w:cs="Arial"/>
                <w:b/>
                <w:bCs/>
                <w:sz w:val="22"/>
                <w:szCs w:val="22"/>
              </w:rPr>
              <w:t>Grażyna Piotrowska</w:t>
            </w:r>
          </w:p>
          <w:p w14:paraId="14E6CFFF" w14:textId="77777777" w:rsidR="00C67970" w:rsidRPr="007D7932" w:rsidRDefault="00C67970" w:rsidP="008C4B7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Kikół ul. Sienkiewicza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7970">
              <w:rPr>
                <w:rFonts w:ascii="Arial" w:hAnsi="Arial" w:cs="Arial"/>
                <w:sz w:val="22"/>
                <w:szCs w:val="22"/>
              </w:rPr>
              <w:t>69</w:t>
            </w:r>
          </w:p>
          <w:p w14:paraId="75C63264" w14:textId="77777777" w:rsidR="00C67970" w:rsidRPr="007D7932" w:rsidRDefault="00C67970" w:rsidP="008C4B7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87-620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7970">
              <w:rPr>
                <w:rFonts w:ascii="Arial" w:hAnsi="Arial" w:cs="Arial"/>
                <w:sz w:val="22"/>
                <w:szCs w:val="22"/>
              </w:rPr>
              <w:t>Kikół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0E7A" w14:textId="77777777" w:rsidR="00C67970" w:rsidRPr="007D7932" w:rsidRDefault="00C67970" w:rsidP="008C4B7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04ABE" w14:textId="77777777" w:rsidR="00C67970" w:rsidRPr="007D7932" w:rsidRDefault="00C67970" w:rsidP="008C4B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67970" w14:paraId="211CF8DF" w14:textId="77777777" w:rsidTr="005911B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47EF4" w14:textId="77777777" w:rsidR="00C67970" w:rsidRPr="007D7932" w:rsidRDefault="00C67970" w:rsidP="008C4B7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67970">
              <w:rPr>
                <w:rFonts w:ascii="Arial" w:hAnsi="Arial" w:cs="Arial"/>
                <w:sz w:val="22"/>
                <w:szCs w:val="22"/>
              </w:rPr>
              <w:t>Udzielanie świadczeń zdrowotnych w zakresie czynności zawodowych pielęgniarki w Klinice Chorób Wewnętrznych, Endokrynologii i Diabetologii.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70EC3" w14:textId="77777777" w:rsidR="00C67970" w:rsidRPr="007D7932" w:rsidRDefault="00C67970" w:rsidP="008C4B7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7970">
              <w:rPr>
                <w:rFonts w:ascii="Arial" w:hAnsi="Arial" w:cs="Arial"/>
                <w:b/>
                <w:bCs/>
                <w:sz w:val="22"/>
                <w:szCs w:val="22"/>
              </w:rPr>
              <w:t>Katarzyna Lewczuk</w:t>
            </w:r>
          </w:p>
          <w:p w14:paraId="782E2A8D" w14:textId="77777777" w:rsidR="00C67970" w:rsidRPr="007D7932" w:rsidRDefault="00C67970" w:rsidP="008C4B7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Prochowa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7970">
              <w:rPr>
                <w:rFonts w:ascii="Arial" w:hAnsi="Arial" w:cs="Arial"/>
                <w:sz w:val="22"/>
                <w:szCs w:val="22"/>
              </w:rPr>
              <w:t>31/4</w:t>
            </w:r>
          </w:p>
          <w:p w14:paraId="1E2349A7" w14:textId="77777777" w:rsidR="00C67970" w:rsidRPr="007D7932" w:rsidRDefault="00C67970" w:rsidP="008C4B7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04-388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79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D4AD5" w14:textId="77777777" w:rsidR="00C67970" w:rsidRPr="007D7932" w:rsidRDefault="00C67970" w:rsidP="008C4B7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CABF0" w14:textId="77777777" w:rsidR="00C67970" w:rsidRPr="007D7932" w:rsidRDefault="00C67970" w:rsidP="008C4B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67970" w14:paraId="41BC9347" w14:textId="77777777" w:rsidTr="005911B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43EF4" w14:textId="77777777" w:rsidR="00C67970" w:rsidRPr="007D7932" w:rsidRDefault="00C67970" w:rsidP="008C4B7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67970">
              <w:rPr>
                <w:rFonts w:ascii="Arial" w:hAnsi="Arial" w:cs="Arial"/>
                <w:sz w:val="22"/>
                <w:szCs w:val="22"/>
              </w:rPr>
              <w:t>Udzielanie świadczeń zdrowotnych w zakresie czynności zawodowych pielęgniarki w Klinice Chorób Wewnętrznych, Endokrynologii i Diabetologii.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FFC78" w14:textId="77777777" w:rsidR="00C67970" w:rsidRPr="007D7932" w:rsidRDefault="00C67970" w:rsidP="008C4B7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7970">
              <w:rPr>
                <w:rFonts w:ascii="Arial" w:hAnsi="Arial" w:cs="Arial"/>
                <w:b/>
                <w:bCs/>
                <w:sz w:val="22"/>
                <w:szCs w:val="22"/>
              </w:rPr>
              <w:t>Karolina Michalak</w:t>
            </w:r>
          </w:p>
          <w:p w14:paraId="46355BBD" w14:textId="77777777" w:rsidR="00C67970" w:rsidRPr="007D7932" w:rsidRDefault="00C67970" w:rsidP="008C4B7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Kuflewska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7970">
              <w:rPr>
                <w:rFonts w:ascii="Arial" w:hAnsi="Arial" w:cs="Arial"/>
                <w:sz w:val="22"/>
                <w:szCs w:val="22"/>
              </w:rPr>
              <w:t>4/28</w:t>
            </w:r>
          </w:p>
          <w:p w14:paraId="080D3AD4" w14:textId="77777777" w:rsidR="00C67970" w:rsidRPr="007D7932" w:rsidRDefault="00C67970" w:rsidP="008C4B7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03-554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79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69055" w14:textId="77777777" w:rsidR="00C67970" w:rsidRPr="007D7932" w:rsidRDefault="00C67970" w:rsidP="008C4B7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C0B5B" w14:textId="77777777" w:rsidR="00C67970" w:rsidRPr="007D7932" w:rsidRDefault="00C67970" w:rsidP="008C4B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C67970" w14:paraId="385FD061" w14:textId="77777777" w:rsidTr="005911B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ACFF3" w14:textId="77777777" w:rsidR="00C67970" w:rsidRPr="007D7932" w:rsidRDefault="00C67970" w:rsidP="008C4B7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67970">
              <w:rPr>
                <w:rFonts w:ascii="Arial" w:hAnsi="Arial" w:cs="Arial"/>
                <w:sz w:val="22"/>
                <w:szCs w:val="22"/>
              </w:rPr>
              <w:t>Udzielanie świadczeń zdrowotnych w zakresie czynności zawodowych pielęgniarki w zakresie leczenia i opieki nad pacjentami z tętniczym nadciśnieniem płucnym w Klinice Kardiologii.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89037" w14:textId="77777777" w:rsidR="00C67970" w:rsidRPr="007D7932" w:rsidRDefault="00C67970" w:rsidP="008C4B7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7970">
              <w:rPr>
                <w:rFonts w:ascii="Arial" w:hAnsi="Arial" w:cs="Arial"/>
                <w:b/>
                <w:bCs/>
                <w:sz w:val="22"/>
                <w:szCs w:val="22"/>
              </w:rPr>
              <w:t>BARBARA AFFEK</w:t>
            </w:r>
          </w:p>
          <w:p w14:paraId="39818066" w14:textId="77777777" w:rsidR="00C67970" w:rsidRPr="007D7932" w:rsidRDefault="00C67970" w:rsidP="008C4B7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SOŁTANA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7970">
              <w:rPr>
                <w:rFonts w:ascii="Arial" w:hAnsi="Arial" w:cs="Arial"/>
                <w:sz w:val="22"/>
                <w:szCs w:val="22"/>
              </w:rPr>
              <w:t>14/9</w:t>
            </w:r>
          </w:p>
          <w:p w14:paraId="38278A9E" w14:textId="77777777" w:rsidR="00C67970" w:rsidRPr="007D7932" w:rsidRDefault="00C67970" w:rsidP="008C4B7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01-495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79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DA6C3" w14:textId="77777777" w:rsidR="00C67970" w:rsidRPr="007D7932" w:rsidRDefault="00C67970" w:rsidP="008C4B7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37F1A" w14:textId="77777777" w:rsidR="00C67970" w:rsidRPr="007D7932" w:rsidRDefault="00C67970" w:rsidP="008C4B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C67970" w14:paraId="17F46C65" w14:textId="77777777" w:rsidTr="005911B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C22A8" w14:textId="77777777" w:rsidR="00C67970" w:rsidRPr="007D7932" w:rsidRDefault="00C67970" w:rsidP="008C4B7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C67970">
              <w:rPr>
                <w:rFonts w:ascii="Arial" w:hAnsi="Arial" w:cs="Arial"/>
                <w:sz w:val="22"/>
                <w:szCs w:val="22"/>
              </w:rPr>
              <w:t>Udzielanie świadczeń zdrowotnych w zakresie czynności zawodowych pielęgniarki w Oddziale Torakochirurgii.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A44B2" w14:textId="0DC08783" w:rsidR="00C67970" w:rsidRPr="007D7932" w:rsidRDefault="00717C7F" w:rsidP="008C4B7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C67970" w:rsidRPr="00C679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neta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  <w:r w:rsidR="00C67970" w:rsidRPr="00C67970">
              <w:rPr>
                <w:rFonts w:ascii="Arial" w:hAnsi="Arial" w:cs="Arial"/>
                <w:b/>
                <w:bCs/>
                <w:sz w:val="22"/>
                <w:szCs w:val="22"/>
              </w:rPr>
              <w:t>orkowska</w:t>
            </w:r>
          </w:p>
          <w:p w14:paraId="712A4D4F" w14:textId="53EBF708" w:rsidR="00C67970" w:rsidRPr="007D7932" w:rsidRDefault="00717C7F" w:rsidP="008C4B7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C67970" w:rsidRPr="00C67970">
              <w:rPr>
                <w:rFonts w:ascii="Arial" w:hAnsi="Arial" w:cs="Arial"/>
                <w:sz w:val="22"/>
                <w:szCs w:val="22"/>
              </w:rPr>
              <w:t xml:space="preserve">leja </w:t>
            </w:r>
            <w:r>
              <w:rPr>
                <w:rFonts w:ascii="Arial" w:hAnsi="Arial" w:cs="Arial"/>
                <w:sz w:val="22"/>
                <w:szCs w:val="22"/>
              </w:rPr>
              <w:t>XX</w:t>
            </w:r>
            <w:r w:rsidR="00C67970" w:rsidRPr="00C6797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L</w:t>
            </w:r>
            <w:r w:rsidR="00C67970" w:rsidRPr="00C67970">
              <w:rPr>
                <w:rFonts w:ascii="Arial" w:hAnsi="Arial" w:cs="Arial"/>
                <w:sz w:val="22"/>
                <w:szCs w:val="22"/>
              </w:rPr>
              <w:t>ecia</w:t>
            </w:r>
            <w:r w:rsidR="00C67970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67970" w:rsidRPr="00C67970">
              <w:rPr>
                <w:rFonts w:ascii="Arial" w:hAnsi="Arial" w:cs="Arial"/>
                <w:sz w:val="22"/>
                <w:szCs w:val="22"/>
              </w:rPr>
              <w:t>78</w:t>
            </w:r>
          </w:p>
          <w:p w14:paraId="7EE4B812" w14:textId="4597CBCE" w:rsidR="00C67970" w:rsidRPr="007D7932" w:rsidRDefault="00C67970" w:rsidP="008C4B7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96-515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17C7F">
              <w:rPr>
                <w:rFonts w:ascii="Arial" w:hAnsi="Arial" w:cs="Arial"/>
                <w:sz w:val="22"/>
                <w:szCs w:val="22"/>
              </w:rPr>
              <w:t>T</w:t>
            </w:r>
            <w:r w:rsidRPr="00C67970">
              <w:rPr>
                <w:rFonts w:ascii="Arial" w:hAnsi="Arial" w:cs="Arial"/>
                <w:sz w:val="22"/>
                <w:szCs w:val="22"/>
              </w:rPr>
              <w:t>eresin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68BCB" w14:textId="77777777" w:rsidR="00C67970" w:rsidRPr="007D7932" w:rsidRDefault="00C67970" w:rsidP="008C4B7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DAAF7" w14:textId="77777777" w:rsidR="00C67970" w:rsidRPr="007D7932" w:rsidRDefault="00C67970" w:rsidP="008C4B7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6EF2E0B" w14:textId="77777777"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14:paraId="70C61D2E" w14:textId="77777777" w:rsidR="00A02E94" w:rsidRDefault="00A02E94" w:rsidP="00A02E94">
      <w:pPr>
        <w:spacing w:after="120"/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1123DDC6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B5A6EF5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75FB9F1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E6D4605" w14:textId="77777777"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C67970" w14:paraId="7B1327BB" w14:textId="77777777" w:rsidTr="008C4B76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FFB1FF" w14:textId="77777777" w:rsidR="00C67970" w:rsidRPr="007D7932" w:rsidRDefault="00C67970" w:rsidP="008C4B76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5C5EE7" w14:textId="77777777" w:rsidR="00C67970" w:rsidRPr="007D7932" w:rsidRDefault="00C67970" w:rsidP="008C4B76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7970">
              <w:rPr>
                <w:rFonts w:ascii="Arial" w:hAnsi="Arial" w:cs="Arial"/>
                <w:b/>
                <w:bCs/>
                <w:sz w:val="22"/>
                <w:szCs w:val="22"/>
              </w:rPr>
              <w:t>Karolina Michalak</w:t>
            </w:r>
          </w:p>
          <w:p w14:paraId="4DB18089" w14:textId="77777777" w:rsidR="00C67970" w:rsidRPr="007D7932" w:rsidRDefault="00C67970" w:rsidP="008C4B7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Kuflewska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7970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7970">
              <w:rPr>
                <w:rFonts w:ascii="Arial" w:hAnsi="Arial" w:cs="Arial"/>
                <w:sz w:val="22"/>
                <w:szCs w:val="22"/>
              </w:rPr>
              <w:t>/28</w:t>
            </w:r>
          </w:p>
          <w:p w14:paraId="2D9CDF96" w14:textId="77777777" w:rsidR="00C67970" w:rsidRPr="007D7932" w:rsidRDefault="00C67970" w:rsidP="008C4B76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03-554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6797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3A52D5" w14:textId="77777777" w:rsidR="00C67970" w:rsidRDefault="00C67970" w:rsidP="008C4B76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Oferta odrzucona w zadaniu 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C67970">
              <w:rPr>
                <w:rFonts w:ascii="Arial" w:hAnsi="Arial" w:cs="Arial"/>
                <w:b/>
                <w:sz w:val="22"/>
                <w:szCs w:val="22"/>
              </w:rPr>
              <w:t>Art. 226 ust. 1 pkt 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Pzp.</w:t>
            </w:r>
          </w:p>
          <w:p w14:paraId="3688B150" w14:textId="77777777" w:rsidR="00C67970" w:rsidRPr="0013621B" w:rsidRDefault="00C67970" w:rsidP="008C4B76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14:paraId="35070E53" w14:textId="77777777" w:rsidR="00C67970" w:rsidRPr="007D7932" w:rsidRDefault="00C67970" w:rsidP="008C4B76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ABD4BD5" w14:textId="46CF92A0" w:rsidR="00C67970" w:rsidRPr="007D7932" w:rsidRDefault="00C67970" w:rsidP="008C4B76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67970">
              <w:rPr>
                <w:rFonts w:ascii="Arial" w:hAnsi="Arial" w:cs="Arial"/>
                <w:sz w:val="22"/>
                <w:szCs w:val="22"/>
              </w:rPr>
              <w:t>Oferta zosta</w:t>
            </w:r>
            <w:r w:rsidR="00557319">
              <w:rPr>
                <w:rFonts w:ascii="Arial" w:hAnsi="Arial" w:cs="Arial"/>
                <w:sz w:val="22"/>
                <w:szCs w:val="22"/>
              </w:rPr>
              <w:t>ł</w:t>
            </w:r>
            <w:r w:rsidRPr="00C67970">
              <w:rPr>
                <w:rFonts w:ascii="Arial" w:hAnsi="Arial" w:cs="Arial"/>
                <w:sz w:val="22"/>
                <w:szCs w:val="22"/>
              </w:rPr>
              <w:t>a odrzucona poniewa</w:t>
            </w:r>
            <w:r w:rsidR="00557319">
              <w:rPr>
                <w:rFonts w:ascii="Arial" w:hAnsi="Arial" w:cs="Arial"/>
                <w:sz w:val="22"/>
                <w:szCs w:val="22"/>
              </w:rPr>
              <w:t>ż</w:t>
            </w:r>
            <w:r w:rsidRPr="00C67970">
              <w:rPr>
                <w:rFonts w:ascii="Arial" w:hAnsi="Arial" w:cs="Arial"/>
                <w:sz w:val="22"/>
                <w:szCs w:val="22"/>
              </w:rPr>
              <w:t xml:space="preserve"> wykonawca zosta</w:t>
            </w:r>
            <w:r w:rsidR="00557319">
              <w:rPr>
                <w:rFonts w:ascii="Arial" w:hAnsi="Arial" w:cs="Arial"/>
                <w:sz w:val="22"/>
                <w:szCs w:val="22"/>
              </w:rPr>
              <w:t xml:space="preserve">ł </w:t>
            </w:r>
            <w:r w:rsidRPr="00C67970">
              <w:rPr>
                <w:rFonts w:ascii="Arial" w:hAnsi="Arial" w:cs="Arial"/>
                <w:sz w:val="22"/>
                <w:szCs w:val="22"/>
              </w:rPr>
              <w:t xml:space="preserve"> wykluczony</w:t>
            </w:r>
          </w:p>
        </w:tc>
      </w:tr>
    </w:tbl>
    <w:p w14:paraId="28E82CB8" w14:textId="77777777" w:rsidR="00A02E94" w:rsidRPr="00717C7F" w:rsidRDefault="00A02E94" w:rsidP="00A02E94">
      <w:pPr>
        <w:spacing w:before="120" w:after="120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668FFE8E" w14:textId="7D0516C0" w:rsidR="0074612A" w:rsidRPr="00717C7F" w:rsidRDefault="0074612A" w:rsidP="0074612A">
      <w:pPr>
        <w:spacing w:after="40" w:line="360" w:lineRule="auto"/>
        <w:jc w:val="both"/>
        <w:rPr>
          <w:rFonts w:ascii="Arial" w:hAnsi="Arial" w:cs="Arial"/>
          <w:b/>
          <w:bCs/>
        </w:rPr>
      </w:pPr>
      <w:r w:rsidRPr="00717C7F">
        <w:rPr>
          <w:rFonts w:ascii="Arial" w:hAnsi="Arial" w:cs="Arial"/>
          <w:b/>
          <w:bCs/>
        </w:rPr>
        <w:lastRenderedPageBreak/>
        <w:t xml:space="preserve">Zamawiający na podstawie art. 255 pkt. 1 unieważnia postępowanie w zakresie części 2, częśc4 i części 7. </w:t>
      </w:r>
    </w:p>
    <w:p w14:paraId="46AF013A" w14:textId="3D2588FE" w:rsidR="0074612A" w:rsidRPr="00717C7F" w:rsidRDefault="0074612A" w:rsidP="0074612A">
      <w:pPr>
        <w:spacing w:after="40" w:line="360" w:lineRule="auto"/>
        <w:jc w:val="both"/>
        <w:rPr>
          <w:rFonts w:ascii="Arial" w:hAnsi="Arial" w:cs="Arial"/>
          <w:b/>
          <w:bCs/>
        </w:rPr>
      </w:pPr>
      <w:r w:rsidRPr="00717C7F">
        <w:rPr>
          <w:rFonts w:ascii="Arial" w:hAnsi="Arial" w:cs="Arial"/>
          <w:b/>
          <w:bCs/>
        </w:rPr>
        <w:t>Uzasadnienie: nie złożono żadnej oferty.</w:t>
      </w:r>
    </w:p>
    <w:p w14:paraId="72DA647C" w14:textId="44558276" w:rsidR="0074612A" w:rsidRDefault="005911BE" w:rsidP="007D7932">
      <w:pPr>
        <w:spacing w:after="40" w:line="360" w:lineRule="auto"/>
        <w:jc w:val="both"/>
        <w:rPr>
          <w:rFonts w:ascii="Arial" w:hAnsi="Arial" w:cs="Arial"/>
          <w:b/>
          <w:bCs/>
        </w:rPr>
      </w:pPr>
      <w:r w:rsidRPr="005911BE">
        <w:rPr>
          <w:rFonts w:ascii="Arial" w:hAnsi="Arial" w:cs="Arial"/>
          <w:b/>
          <w:bCs/>
        </w:rPr>
        <w:t xml:space="preserve">Zamawiający na podstawie art. 255 pkt. </w:t>
      </w:r>
      <w:r>
        <w:rPr>
          <w:rFonts w:ascii="Arial" w:hAnsi="Arial" w:cs="Arial"/>
          <w:b/>
          <w:bCs/>
        </w:rPr>
        <w:t xml:space="preserve">6 </w:t>
      </w:r>
      <w:r w:rsidRPr="005911BE">
        <w:rPr>
          <w:rFonts w:ascii="Arial" w:hAnsi="Arial" w:cs="Arial"/>
          <w:b/>
          <w:bCs/>
        </w:rPr>
        <w:t>unieważnia postępowanie w zakresie cz</w:t>
      </w:r>
      <w:r>
        <w:rPr>
          <w:rFonts w:ascii="Arial" w:hAnsi="Arial" w:cs="Arial"/>
          <w:b/>
          <w:bCs/>
        </w:rPr>
        <w:t>ęści 6</w:t>
      </w:r>
    </w:p>
    <w:p w14:paraId="459D53A1" w14:textId="62504E22" w:rsidR="005911BE" w:rsidRDefault="005911BE" w:rsidP="007D7932">
      <w:pPr>
        <w:spacing w:after="4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Uzasadnienie:</w:t>
      </w:r>
      <w:r w:rsidRPr="005911BE">
        <w:t xml:space="preserve"> </w:t>
      </w:r>
      <w:r w:rsidRPr="005911BE">
        <w:rPr>
          <w:rFonts w:ascii="Arial" w:hAnsi="Arial" w:cs="Arial"/>
          <w:b/>
          <w:bCs/>
        </w:rPr>
        <w:t>postępowanie obarczone jest niemożliwą do usunięcia wadą uniemożliwiającą zawarcie niepodlegającej unieważnieniu umowy w sprawie zamówienia publicznego</w:t>
      </w:r>
      <w:r>
        <w:rPr>
          <w:rFonts w:ascii="Arial" w:hAnsi="Arial" w:cs="Arial"/>
          <w:b/>
          <w:bCs/>
        </w:rPr>
        <w:t>.</w:t>
      </w:r>
    </w:p>
    <w:p w14:paraId="6E084504" w14:textId="3F9E29DF" w:rsidR="00A02E94" w:rsidRDefault="00A02E94" w:rsidP="007D7932">
      <w:pPr>
        <w:spacing w:after="40" w:line="360" w:lineRule="auto"/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4E4C90CE" w14:textId="77777777" w:rsidR="00A02E94" w:rsidRDefault="00A02E94" w:rsidP="007D793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C67970">
        <w:rPr>
          <w:rFonts w:ascii="Arial" w:hAnsi="Arial" w:cs="Arial"/>
        </w:rPr>
        <w:t>nie krótszym niż 10 dni od dnia przesłania niniejszej informacji o wyborze najkorzystniejszej oferty.</w:t>
      </w:r>
    </w:p>
    <w:p w14:paraId="6A5C0D78" w14:textId="77777777" w:rsidR="00A02E94" w:rsidRDefault="00A02E94" w:rsidP="0013621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687D9E3E" w14:textId="77777777" w:rsidR="0013621B" w:rsidRPr="00C6247D" w:rsidRDefault="0013621B" w:rsidP="0013621B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362C8EB6" w14:textId="77777777" w:rsidR="0013621B" w:rsidRPr="00D50535" w:rsidRDefault="0013621B" w:rsidP="0013621B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666B9BF4" w14:textId="77777777" w:rsidR="0013621B" w:rsidRPr="004B39E0" w:rsidRDefault="0013621B" w:rsidP="0013621B">
      <w:pPr>
        <w:spacing w:after="360"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494AD68D" w14:textId="77777777" w:rsidR="008642B3" w:rsidRPr="0013621B" w:rsidRDefault="00C67970" w:rsidP="0013621B">
      <w:pPr>
        <w:jc w:val="right"/>
        <w:rPr>
          <w:rFonts w:ascii="Arial" w:hAnsi="Arial" w:cs="Arial"/>
          <w:vertAlign w:val="superscript"/>
        </w:rPr>
      </w:pPr>
      <w:r w:rsidRPr="00C67970">
        <w:rPr>
          <w:rFonts w:ascii="Arial" w:hAnsi="Arial" w:cs="Arial"/>
        </w:rPr>
        <w:t xml:space="preserve">  Zofia</w:t>
      </w:r>
      <w:r w:rsidR="0013621B" w:rsidRPr="004B39E0">
        <w:rPr>
          <w:rFonts w:ascii="Arial" w:hAnsi="Arial" w:cs="Arial"/>
        </w:rPr>
        <w:t xml:space="preserve"> </w:t>
      </w:r>
      <w:bookmarkEnd w:id="0"/>
      <w:r w:rsidRPr="00C67970">
        <w:rPr>
          <w:rFonts w:ascii="Arial" w:hAnsi="Arial" w:cs="Arial"/>
        </w:rPr>
        <w:t>Felczak</w:t>
      </w:r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6687AF" w14:textId="77777777" w:rsidR="00A13E4E" w:rsidRDefault="00A13E4E">
      <w:r>
        <w:separator/>
      </w:r>
    </w:p>
  </w:endnote>
  <w:endnote w:type="continuationSeparator" w:id="0">
    <w:p w14:paraId="6053B756" w14:textId="77777777" w:rsidR="00A13E4E" w:rsidRDefault="00A13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8C667" w14:textId="77777777" w:rsidR="00C67970" w:rsidRDefault="00C679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385983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1CEF440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B7CDFE3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0E959" w14:textId="77777777" w:rsidR="00C67970" w:rsidRDefault="00C679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F16E4" w14:textId="77777777" w:rsidR="00A13E4E" w:rsidRDefault="00A13E4E">
      <w:r>
        <w:separator/>
      </w:r>
    </w:p>
  </w:footnote>
  <w:footnote w:type="continuationSeparator" w:id="0">
    <w:p w14:paraId="5E823921" w14:textId="77777777" w:rsidR="00A13E4E" w:rsidRDefault="00A13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4842E" w14:textId="77777777" w:rsidR="00C67970" w:rsidRDefault="00C679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51AD73" w14:textId="77777777" w:rsidR="00C67970" w:rsidRDefault="00C679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B7FA3" w14:textId="77777777" w:rsidR="00C67970" w:rsidRDefault="00C679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E4E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65E6F"/>
    <w:rsid w:val="004B2665"/>
    <w:rsid w:val="004B6B79"/>
    <w:rsid w:val="004C3459"/>
    <w:rsid w:val="004E324A"/>
    <w:rsid w:val="004E7234"/>
    <w:rsid w:val="0054734E"/>
    <w:rsid w:val="00557319"/>
    <w:rsid w:val="005911B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17C7F"/>
    <w:rsid w:val="0074612A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13E4E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67970"/>
    <w:rsid w:val="00C80014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BB7B45"/>
  <w15:chartTrackingRefBased/>
  <w15:docId w15:val="{A8768FC0-1BE8-4184-B896-DD1AC6A7A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~1.N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5</Pages>
  <Words>814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Nowak Monika</dc:creator>
  <cp:keywords/>
  <dc:description/>
  <cp:lastModifiedBy>Felczak Zofia</cp:lastModifiedBy>
  <cp:revision>3</cp:revision>
  <cp:lastPrinted>1899-12-31T23:00:00Z</cp:lastPrinted>
  <dcterms:created xsi:type="dcterms:W3CDTF">2024-10-30T11:50:00Z</dcterms:created>
  <dcterms:modified xsi:type="dcterms:W3CDTF">2024-10-30T12:41:00Z</dcterms:modified>
</cp:coreProperties>
</file>