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BFC37" w14:textId="77777777" w:rsidR="00B048DA" w:rsidRPr="00353FDC" w:rsidRDefault="005E789B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E789B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E789B">
        <w:rPr>
          <w:rFonts w:ascii="Arial" w:hAnsi="Arial" w:cs="Arial"/>
        </w:rPr>
        <w:t>2024-10-30</w:t>
      </w:r>
    </w:p>
    <w:p w14:paraId="3E278A58" w14:textId="77777777" w:rsidR="00B048DA" w:rsidRPr="00353FDC" w:rsidRDefault="005E789B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E789B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DF32CEF" w14:textId="77777777" w:rsidR="00B048DA" w:rsidRPr="00353FDC" w:rsidRDefault="005E789B" w:rsidP="00B048DA">
      <w:pPr>
        <w:spacing w:line="360" w:lineRule="auto"/>
        <w:ind w:right="3969"/>
        <w:rPr>
          <w:rFonts w:ascii="Arial" w:hAnsi="Arial" w:cs="Arial"/>
        </w:rPr>
      </w:pPr>
      <w:r w:rsidRPr="005E789B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E789B">
        <w:rPr>
          <w:rFonts w:ascii="Arial" w:hAnsi="Arial" w:cs="Arial"/>
        </w:rPr>
        <w:t>66</w:t>
      </w:r>
    </w:p>
    <w:p w14:paraId="450F93EE" w14:textId="77777777" w:rsidR="00B048DA" w:rsidRPr="00353FDC" w:rsidRDefault="005E789B" w:rsidP="00B048DA">
      <w:pPr>
        <w:ind w:right="3969"/>
        <w:rPr>
          <w:rFonts w:ascii="Arial" w:hAnsi="Arial" w:cs="Arial"/>
        </w:rPr>
      </w:pPr>
      <w:r w:rsidRPr="005E789B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E789B">
        <w:rPr>
          <w:rFonts w:ascii="Arial" w:hAnsi="Arial" w:cs="Arial"/>
        </w:rPr>
        <w:t>Kraków</w:t>
      </w:r>
    </w:p>
    <w:p w14:paraId="01AAF9C4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DB9F04" w14:textId="77777777" w:rsidR="005E789B" w:rsidRDefault="00B048DA" w:rsidP="005E789B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  <w:r w:rsidR="005E789B" w:rsidRPr="005E789B">
        <w:rPr>
          <w:rFonts w:ascii="Arial" w:hAnsi="Arial" w:cs="Arial"/>
          <w:bCs/>
        </w:rPr>
        <w:t xml:space="preserve"> </w:t>
      </w:r>
    </w:p>
    <w:p w14:paraId="173C81B0" w14:textId="3D287F30" w:rsidR="00B048DA" w:rsidRPr="005E789B" w:rsidRDefault="005E789B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661717">
        <w:rPr>
          <w:rFonts w:ascii="Arial" w:hAnsi="Arial" w:cs="Arial"/>
          <w:bCs/>
        </w:rPr>
        <w:t>SZP-271-23/24-</w:t>
      </w:r>
      <w:r>
        <w:rPr>
          <w:rFonts w:ascii="Arial" w:hAnsi="Arial" w:cs="Arial"/>
          <w:bCs/>
        </w:rPr>
        <w:t>855.</w:t>
      </w:r>
      <w:r w:rsidRPr="00661717">
        <w:rPr>
          <w:rFonts w:ascii="Arial" w:hAnsi="Arial" w:cs="Arial"/>
          <w:bCs/>
        </w:rPr>
        <w:t>AOM</w:t>
      </w:r>
    </w:p>
    <w:p w14:paraId="0747FA3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C43C4BE" w14:textId="77777777" w:rsidTr="00B048DA">
        <w:tc>
          <w:tcPr>
            <w:tcW w:w="9498" w:type="dxa"/>
            <w:shd w:val="clear" w:color="auto" w:fill="F2F2F2"/>
            <w:hideMark/>
          </w:tcPr>
          <w:p w14:paraId="6F578A3D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76AA1A4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C5F3A14" w14:textId="44B44A5D" w:rsidR="005E789B" w:rsidRPr="00353FDC" w:rsidRDefault="005E789B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1, 2, 3, 4 i 6</w:t>
            </w:r>
          </w:p>
        </w:tc>
      </w:tr>
    </w:tbl>
    <w:p w14:paraId="0EDF7EB3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F0C4C0E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3B8A0E7" w14:textId="77777777" w:rsidTr="00B048DA">
        <w:tc>
          <w:tcPr>
            <w:tcW w:w="2269" w:type="dxa"/>
            <w:shd w:val="clear" w:color="auto" w:fill="auto"/>
          </w:tcPr>
          <w:p w14:paraId="05CE8351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E905FD0" w14:textId="77777777" w:rsidR="00B048DA" w:rsidRPr="00353FDC" w:rsidRDefault="005E789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Sprzęt jednorazowy sterylny (rękawiczki, fartuchy sterylne, obłożenia) i preparat do dezynfekcji skóry rąk (7 grup)</w:t>
            </w:r>
          </w:p>
        </w:tc>
      </w:tr>
      <w:tr w:rsidR="005E789B" w:rsidRPr="00353FDC" w14:paraId="6AB7CFEA" w14:textId="77777777" w:rsidTr="001D4AD5">
        <w:tc>
          <w:tcPr>
            <w:tcW w:w="2269" w:type="dxa"/>
            <w:shd w:val="clear" w:color="auto" w:fill="auto"/>
          </w:tcPr>
          <w:p w14:paraId="3D019ECD" w14:textId="77777777" w:rsidR="005E789B" w:rsidRPr="00353FDC" w:rsidRDefault="005E789B" w:rsidP="001D4A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235F2FF" w14:textId="77777777" w:rsidR="005E789B" w:rsidRPr="00353FDC" w:rsidRDefault="005E789B" w:rsidP="001D4A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SZP-271-23/24</w:t>
            </w:r>
          </w:p>
        </w:tc>
      </w:tr>
    </w:tbl>
    <w:p w14:paraId="28B0357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AFF6DC6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E789B" w:rsidRPr="005E789B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E789B" w:rsidRPr="005E789B">
        <w:rPr>
          <w:rFonts w:ascii="Arial" w:hAnsi="Arial" w:cs="Arial"/>
        </w:rPr>
        <w:t>(</w:t>
      </w:r>
      <w:proofErr w:type="spellStart"/>
      <w:r w:rsidR="005E789B" w:rsidRPr="005E789B">
        <w:rPr>
          <w:rFonts w:ascii="Arial" w:hAnsi="Arial" w:cs="Arial"/>
        </w:rPr>
        <w:t>t.j</w:t>
      </w:r>
      <w:proofErr w:type="spellEnd"/>
      <w:r w:rsidR="005E789B" w:rsidRPr="005E789B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E789B" w14:paraId="70CAAD0F" w14:textId="77777777" w:rsidTr="001D4AD5">
        <w:trPr>
          <w:cantSplit/>
        </w:trPr>
        <w:tc>
          <w:tcPr>
            <w:tcW w:w="9498" w:type="dxa"/>
          </w:tcPr>
          <w:p w14:paraId="0422F51D" w14:textId="77777777" w:rsidR="005E789B" w:rsidRDefault="005E789B" w:rsidP="001D4AD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E789B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E789B">
              <w:rPr>
                <w:rFonts w:ascii="Arial" w:hAnsi="Arial" w:cs="Arial"/>
                <w:color w:val="000000"/>
              </w:rPr>
              <w:t xml:space="preserve">Rękawice chirurgiczne, </w:t>
            </w:r>
            <w:proofErr w:type="spellStart"/>
            <w:r w:rsidRPr="005E789B">
              <w:rPr>
                <w:rFonts w:ascii="Arial" w:hAnsi="Arial" w:cs="Arial"/>
                <w:color w:val="000000"/>
              </w:rPr>
              <w:t>bezlateksowe</w:t>
            </w:r>
            <w:proofErr w:type="spellEnd"/>
            <w:r w:rsidRPr="005E789B">
              <w:rPr>
                <w:rFonts w:ascii="Arial" w:hAnsi="Arial" w:cs="Arial"/>
                <w:color w:val="000000"/>
              </w:rPr>
              <w:t>, sterylne</w:t>
            </w:r>
          </w:p>
          <w:p w14:paraId="4C220525" w14:textId="77777777" w:rsidR="005E789B" w:rsidRPr="00B048DA" w:rsidRDefault="005E789B" w:rsidP="001D4A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E789B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</w:rPr>
              <w:t xml:space="preserve"> S.A.</w:t>
            </w:r>
          </w:p>
          <w:p w14:paraId="502C2B57" w14:textId="77777777" w:rsidR="005E789B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Modrzejewskiej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878CB6" w14:textId="77777777" w:rsidR="005E789B" w:rsidRPr="00B048DA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31-327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Kraków</w:t>
            </w:r>
          </w:p>
          <w:p w14:paraId="702DEF5E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E789B">
              <w:rPr>
                <w:rFonts w:ascii="Arial" w:hAnsi="Arial" w:cs="Arial"/>
                <w:b/>
              </w:rPr>
              <w:t>194 767.20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44CD67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388C3C1" w14:textId="674DC4C3" w:rsidR="005E789B" w:rsidRPr="005E789B" w:rsidRDefault="005E789B" w:rsidP="001D4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61717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Pr="005839E5">
              <w:rPr>
                <w:rFonts w:ascii="Arial" w:hAnsi="Arial" w:cs="Arial"/>
              </w:rPr>
              <w:t>Dz. U. z 2024 poz. 1320</w:t>
            </w:r>
            <w:r w:rsidRPr="00661717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 "Cena" - waga 100,00 %)</w:t>
            </w:r>
          </w:p>
        </w:tc>
      </w:tr>
      <w:tr w:rsidR="005E789B" w14:paraId="5FD31890" w14:textId="77777777" w:rsidTr="001D4AD5">
        <w:trPr>
          <w:cantSplit/>
        </w:trPr>
        <w:tc>
          <w:tcPr>
            <w:tcW w:w="9498" w:type="dxa"/>
          </w:tcPr>
          <w:p w14:paraId="2A5E1282" w14:textId="77777777" w:rsidR="005E789B" w:rsidRDefault="005E789B" w:rsidP="001D4AD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E789B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E789B">
              <w:rPr>
                <w:rFonts w:ascii="Arial" w:hAnsi="Arial" w:cs="Arial"/>
                <w:color w:val="000000"/>
              </w:rPr>
              <w:t xml:space="preserve">Rękawice chirurgiczne, lateksowe, </w:t>
            </w:r>
            <w:proofErr w:type="spellStart"/>
            <w:r w:rsidRPr="005E789B">
              <w:rPr>
                <w:rFonts w:ascii="Arial" w:hAnsi="Arial" w:cs="Arial"/>
                <w:color w:val="000000"/>
              </w:rPr>
              <w:t>bezpudrowe</w:t>
            </w:r>
            <w:proofErr w:type="spellEnd"/>
            <w:r w:rsidRPr="005E789B">
              <w:rPr>
                <w:rFonts w:ascii="Arial" w:hAnsi="Arial" w:cs="Arial"/>
                <w:color w:val="000000"/>
              </w:rPr>
              <w:t>, sterylne</w:t>
            </w:r>
          </w:p>
          <w:p w14:paraId="75F8DB04" w14:textId="77777777" w:rsidR="005E789B" w:rsidRPr="00B048DA" w:rsidRDefault="005E789B" w:rsidP="001D4A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E789B">
              <w:rPr>
                <w:rFonts w:ascii="Arial" w:hAnsi="Arial" w:cs="Arial"/>
                <w:b/>
              </w:rPr>
              <w:t>Abook</w:t>
            </w:r>
            <w:proofErr w:type="spellEnd"/>
            <w:r w:rsidRPr="005E789B">
              <w:rPr>
                <w:rFonts w:ascii="Arial" w:hAnsi="Arial" w:cs="Arial"/>
                <w:b/>
              </w:rPr>
              <w:t xml:space="preserve"> Sp. z </w:t>
            </w:r>
            <w:proofErr w:type="spellStart"/>
            <w:r w:rsidRPr="005E789B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66F727D4" w14:textId="77777777" w:rsidR="005E789B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Brzostowska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2BFE820" w14:textId="77777777" w:rsidR="005E789B" w:rsidRPr="00B048DA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04-985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Warszawa</w:t>
            </w:r>
          </w:p>
          <w:p w14:paraId="0738F3FD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E789B">
              <w:rPr>
                <w:rFonts w:ascii="Arial" w:hAnsi="Arial" w:cs="Arial"/>
                <w:b/>
              </w:rPr>
              <w:t>187 909.20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F4D4A7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18ED6CD" w14:textId="20098ECF" w:rsidR="005E789B" w:rsidRPr="005E789B" w:rsidRDefault="005E789B" w:rsidP="001D4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61717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Pr="005839E5">
              <w:rPr>
                <w:rFonts w:ascii="Arial" w:hAnsi="Arial" w:cs="Arial"/>
              </w:rPr>
              <w:t>Dz. U. z 2024 poz. 1320</w:t>
            </w:r>
            <w:r w:rsidRPr="00661717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 "Cena" - waga 100,00 %)</w:t>
            </w:r>
          </w:p>
        </w:tc>
      </w:tr>
      <w:tr w:rsidR="005E789B" w14:paraId="5AEEC4DC" w14:textId="77777777" w:rsidTr="001D4AD5">
        <w:trPr>
          <w:cantSplit/>
        </w:trPr>
        <w:tc>
          <w:tcPr>
            <w:tcW w:w="9498" w:type="dxa"/>
          </w:tcPr>
          <w:p w14:paraId="40623EF4" w14:textId="77777777" w:rsidR="005E789B" w:rsidRDefault="005E789B" w:rsidP="001D4AD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E789B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E789B">
              <w:rPr>
                <w:rFonts w:ascii="Arial" w:hAnsi="Arial" w:cs="Arial"/>
                <w:color w:val="000000"/>
              </w:rPr>
              <w:t>Rękawice chirurgiczne, lateksowe, pudrowane, sterylne</w:t>
            </w:r>
          </w:p>
          <w:p w14:paraId="1415F880" w14:textId="77777777" w:rsidR="005E789B" w:rsidRPr="00B048DA" w:rsidRDefault="005E789B" w:rsidP="001D4A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E789B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</w:rPr>
              <w:t xml:space="preserve"> S.A.</w:t>
            </w:r>
          </w:p>
          <w:p w14:paraId="29EB0285" w14:textId="77777777" w:rsidR="005E789B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Modrzejewskiej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7CC6EC0" w14:textId="77777777" w:rsidR="005E789B" w:rsidRPr="00B048DA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31-327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Kraków</w:t>
            </w:r>
          </w:p>
          <w:p w14:paraId="38C18BB3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E789B">
              <w:rPr>
                <w:rFonts w:ascii="Arial" w:hAnsi="Arial" w:cs="Arial"/>
                <w:b/>
              </w:rPr>
              <w:t>23 133.60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192498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9DE1DE" w14:textId="1705146C" w:rsidR="005E789B" w:rsidRPr="005E789B" w:rsidRDefault="005E789B" w:rsidP="001D4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61717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Pr="005839E5">
              <w:rPr>
                <w:rFonts w:ascii="Arial" w:hAnsi="Arial" w:cs="Arial"/>
              </w:rPr>
              <w:t>Dz. U. z 2024 poz. 1320</w:t>
            </w:r>
            <w:r w:rsidRPr="00661717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 "Cena" - waga 100,00 %)</w:t>
            </w:r>
          </w:p>
        </w:tc>
      </w:tr>
      <w:tr w:rsidR="005E789B" w14:paraId="5B550EF6" w14:textId="77777777" w:rsidTr="001D4AD5">
        <w:trPr>
          <w:cantSplit/>
        </w:trPr>
        <w:tc>
          <w:tcPr>
            <w:tcW w:w="9498" w:type="dxa"/>
          </w:tcPr>
          <w:p w14:paraId="15030324" w14:textId="77777777" w:rsidR="005E789B" w:rsidRDefault="005E789B" w:rsidP="001D4AD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E789B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E789B">
              <w:rPr>
                <w:rFonts w:ascii="Arial" w:hAnsi="Arial" w:cs="Arial"/>
                <w:color w:val="000000"/>
              </w:rPr>
              <w:t>Rękawice ginekologiczne</w:t>
            </w:r>
          </w:p>
          <w:p w14:paraId="2F9C400A" w14:textId="77777777" w:rsidR="005E789B" w:rsidRPr="00B048DA" w:rsidRDefault="005E789B" w:rsidP="001D4AD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E789B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</w:rPr>
              <w:t xml:space="preserve"> S.A.</w:t>
            </w:r>
          </w:p>
          <w:p w14:paraId="18518FCF" w14:textId="77777777" w:rsidR="005E789B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Modrzejewskiej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06B951" w14:textId="77777777" w:rsidR="005E789B" w:rsidRPr="00B048DA" w:rsidRDefault="005E789B" w:rsidP="001D4AD5">
            <w:pPr>
              <w:spacing w:line="360" w:lineRule="auto"/>
              <w:rPr>
                <w:rFonts w:ascii="Arial" w:hAnsi="Arial" w:cs="Arial"/>
                <w:bCs/>
              </w:rPr>
            </w:pPr>
            <w:r w:rsidRPr="005E789B">
              <w:rPr>
                <w:rFonts w:ascii="Arial" w:hAnsi="Arial" w:cs="Arial"/>
                <w:bCs/>
              </w:rPr>
              <w:t>31-327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E789B">
              <w:rPr>
                <w:rFonts w:ascii="Arial" w:hAnsi="Arial" w:cs="Arial"/>
                <w:bCs/>
              </w:rPr>
              <w:t>Kraków</w:t>
            </w:r>
          </w:p>
          <w:p w14:paraId="790005FB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E789B">
              <w:rPr>
                <w:rFonts w:ascii="Arial" w:hAnsi="Arial" w:cs="Arial"/>
                <w:b/>
              </w:rPr>
              <w:t>949.32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0F258CF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45C2F5" w14:textId="4F28E3A0" w:rsidR="005E789B" w:rsidRPr="005E789B" w:rsidRDefault="005E789B" w:rsidP="001D4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61717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Pr="005839E5">
              <w:rPr>
                <w:rFonts w:ascii="Arial" w:hAnsi="Arial" w:cs="Arial"/>
              </w:rPr>
              <w:t>Dz. U. z 2024 poz. 1320</w:t>
            </w:r>
            <w:r w:rsidRPr="00661717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 "Cena" - waga 100,00 %)</w:t>
            </w:r>
          </w:p>
        </w:tc>
      </w:tr>
      <w:tr w:rsidR="005E789B" w14:paraId="48BA3526" w14:textId="77777777" w:rsidTr="001D4AD5">
        <w:trPr>
          <w:cantSplit/>
        </w:trPr>
        <w:tc>
          <w:tcPr>
            <w:tcW w:w="9498" w:type="dxa"/>
          </w:tcPr>
          <w:p w14:paraId="692BEB07" w14:textId="77777777" w:rsidR="005E789B" w:rsidRDefault="005E789B" w:rsidP="001D4AD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E789B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E789B">
              <w:rPr>
                <w:rFonts w:ascii="Arial" w:hAnsi="Arial" w:cs="Arial"/>
                <w:color w:val="000000"/>
              </w:rPr>
              <w:t>Zestaw do operacji laryngologicznych</w:t>
            </w:r>
          </w:p>
          <w:p w14:paraId="268620A0" w14:textId="77777777" w:rsidR="005E789B" w:rsidRDefault="005E789B" w:rsidP="005E78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</w:p>
          <w:p w14:paraId="029E71F2" w14:textId="77777777" w:rsidR="005E789B" w:rsidRPr="00972F8A" w:rsidRDefault="005E789B" w:rsidP="005E78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2F8A">
              <w:rPr>
                <w:rFonts w:ascii="Arial" w:hAnsi="Arial" w:cs="Arial"/>
                <w:b/>
              </w:rPr>
              <w:t>Citonet - Kraków Sp. z o.o. (lider)</w:t>
            </w:r>
          </w:p>
          <w:p w14:paraId="1385FFE6" w14:textId="77777777" w:rsidR="005E789B" w:rsidRPr="00972F8A" w:rsidRDefault="005E789B" w:rsidP="005E789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972F8A">
              <w:rPr>
                <w:rFonts w:ascii="Arial" w:hAnsi="Arial" w:cs="Arial"/>
                <w:bCs/>
              </w:rPr>
              <w:t xml:space="preserve">ul. Gromadzka 52 </w:t>
            </w:r>
          </w:p>
          <w:p w14:paraId="16B6C9C4" w14:textId="77777777" w:rsidR="005E789B" w:rsidRPr="00972F8A" w:rsidRDefault="005E789B" w:rsidP="005E78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2F8A">
              <w:rPr>
                <w:rFonts w:ascii="Arial" w:hAnsi="Arial" w:cs="Arial"/>
                <w:bCs/>
              </w:rPr>
              <w:t>30-719 Kraków</w:t>
            </w:r>
          </w:p>
          <w:p w14:paraId="7D6718F3" w14:textId="77777777" w:rsidR="005E789B" w:rsidRPr="00972F8A" w:rsidRDefault="005E789B" w:rsidP="005E789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72F8A">
              <w:rPr>
                <w:rFonts w:ascii="Arial" w:hAnsi="Arial" w:cs="Arial"/>
                <w:b/>
              </w:rPr>
              <w:t>Toruńskie Zakłady Materiałów Opatrunkowych S.A.</w:t>
            </w:r>
            <w:r w:rsidRPr="00972F8A">
              <w:rPr>
                <w:rFonts w:ascii="Arial" w:hAnsi="Arial" w:cs="Arial"/>
                <w:bCs/>
              </w:rPr>
              <w:t xml:space="preserve"> </w:t>
            </w:r>
            <w:r w:rsidRPr="00972F8A">
              <w:rPr>
                <w:rFonts w:ascii="Arial" w:hAnsi="Arial" w:cs="Arial"/>
                <w:b/>
              </w:rPr>
              <w:t>(członek)</w:t>
            </w:r>
          </w:p>
          <w:p w14:paraId="77351DAE" w14:textId="77777777" w:rsidR="005E789B" w:rsidRPr="00972F8A" w:rsidRDefault="005E789B" w:rsidP="005E789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972F8A">
              <w:rPr>
                <w:rFonts w:ascii="Arial" w:hAnsi="Arial" w:cs="Arial"/>
                <w:bCs/>
              </w:rPr>
              <w:t xml:space="preserve">Żółkiewskiego 20/26 </w:t>
            </w:r>
          </w:p>
          <w:p w14:paraId="4BC0A2B5" w14:textId="77777777" w:rsidR="005E789B" w:rsidRPr="00972F8A" w:rsidRDefault="005E789B" w:rsidP="005E78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2F8A">
              <w:rPr>
                <w:rFonts w:ascii="Arial" w:hAnsi="Arial" w:cs="Arial"/>
                <w:bCs/>
              </w:rPr>
              <w:t>87-100 Toruń</w:t>
            </w:r>
          </w:p>
          <w:p w14:paraId="23D5FED4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E789B">
              <w:rPr>
                <w:rFonts w:ascii="Arial" w:hAnsi="Arial" w:cs="Arial"/>
                <w:b/>
              </w:rPr>
              <w:t>336 096.00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39DDFD5" w14:textId="77777777" w:rsidR="005E789B" w:rsidRPr="00B048DA" w:rsidRDefault="005E789B" w:rsidP="001D4AD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A0DFE5" w14:textId="4659A637" w:rsidR="005E789B" w:rsidRPr="005E789B" w:rsidRDefault="005E789B" w:rsidP="001D4A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61717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Pr="005839E5">
              <w:rPr>
                <w:rFonts w:ascii="Arial" w:hAnsi="Arial" w:cs="Arial"/>
              </w:rPr>
              <w:t>Dz. U. z 2024 poz. 1320</w:t>
            </w:r>
            <w:r w:rsidRPr="00661717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2A95CE4B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24355B4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17E4C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B0250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89074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E9468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E789B" w14:paraId="2D7474F7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97C1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 xml:space="preserve">Rękawice chirurgiczne, </w:t>
            </w:r>
            <w:proofErr w:type="spellStart"/>
            <w:r w:rsidRPr="005E789B">
              <w:rPr>
                <w:rFonts w:ascii="Arial" w:hAnsi="Arial" w:cs="Arial"/>
                <w:sz w:val="22"/>
                <w:szCs w:val="22"/>
              </w:rPr>
              <w:t>bezlateksowe</w:t>
            </w:r>
            <w:proofErr w:type="spellEnd"/>
            <w:r w:rsidRPr="005E789B">
              <w:rPr>
                <w:rFonts w:ascii="Arial" w:hAnsi="Arial" w:cs="Arial"/>
                <w:sz w:val="22"/>
                <w:szCs w:val="22"/>
              </w:rPr>
              <w:t>,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BE40" w14:textId="77777777" w:rsidR="005E789B" w:rsidRPr="007D7932" w:rsidRDefault="005E789B" w:rsidP="001D4AD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534486D3" w14:textId="77777777" w:rsidR="005E789B" w:rsidRPr="007D7932" w:rsidRDefault="005E789B" w:rsidP="001D4A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6F523DF" w14:textId="77777777" w:rsidR="005E789B" w:rsidRPr="007D7932" w:rsidRDefault="005E789B" w:rsidP="001D4A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E5FA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51A1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789B" w14:paraId="7B84835F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FBA6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 xml:space="preserve">Rękawice chirurgiczne, </w:t>
            </w:r>
            <w:proofErr w:type="spellStart"/>
            <w:r w:rsidRPr="005E789B">
              <w:rPr>
                <w:rFonts w:ascii="Arial" w:hAnsi="Arial" w:cs="Arial"/>
                <w:sz w:val="22"/>
                <w:szCs w:val="22"/>
              </w:rPr>
              <w:t>bezlateksowe</w:t>
            </w:r>
            <w:proofErr w:type="spellEnd"/>
            <w:r w:rsidRPr="005E789B">
              <w:rPr>
                <w:rFonts w:ascii="Arial" w:hAnsi="Arial" w:cs="Arial"/>
                <w:sz w:val="22"/>
                <w:szCs w:val="22"/>
              </w:rPr>
              <w:t>,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F9EE" w14:textId="77777777" w:rsidR="005E789B" w:rsidRPr="007D7932" w:rsidRDefault="005E789B" w:rsidP="001D4AD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Abook</w:t>
            </w:r>
            <w:proofErr w:type="spellEnd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1CA9E526" w14:textId="77777777" w:rsidR="005E789B" w:rsidRPr="007D7932" w:rsidRDefault="005E789B" w:rsidP="001D4A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Brzostowska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3CC8936F" w14:textId="77777777" w:rsidR="005E789B" w:rsidRPr="007D7932" w:rsidRDefault="005E789B" w:rsidP="001D4A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04-985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DEBD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1 - Cena - 95.62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FB8F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95,62</w:t>
            </w:r>
          </w:p>
        </w:tc>
      </w:tr>
      <w:tr w:rsidR="005E789B" w14:paraId="6E8C42DE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DF54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 xml:space="preserve">Rękawice chirurgiczne, lateksowe, </w:t>
            </w:r>
            <w:proofErr w:type="spellStart"/>
            <w:r w:rsidRPr="005E789B">
              <w:rPr>
                <w:rFonts w:ascii="Arial" w:hAnsi="Arial" w:cs="Arial"/>
                <w:sz w:val="22"/>
                <w:szCs w:val="22"/>
              </w:rPr>
              <w:t>bezpudrowe</w:t>
            </w:r>
            <w:proofErr w:type="spellEnd"/>
            <w:r w:rsidRPr="005E789B">
              <w:rPr>
                <w:rFonts w:ascii="Arial" w:hAnsi="Arial" w:cs="Arial"/>
                <w:sz w:val="22"/>
                <w:szCs w:val="22"/>
              </w:rPr>
              <w:t>,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7143" w14:textId="77777777" w:rsidR="005E789B" w:rsidRPr="007D7932" w:rsidRDefault="005E789B" w:rsidP="001D4AD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Abook</w:t>
            </w:r>
            <w:proofErr w:type="spellEnd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729BF5A" w14:textId="77777777" w:rsidR="005E789B" w:rsidRPr="007D7932" w:rsidRDefault="005E789B" w:rsidP="001D4A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Brzostowska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279EB963" w14:textId="77777777" w:rsidR="005E789B" w:rsidRPr="007D7932" w:rsidRDefault="005E789B" w:rsidP="001D4A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04-985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EB4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8AA8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789B" w14:paraId="5931FFEC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37CF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>Rękawice chirurgiczne, lateksowe, pudrowane,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CF19" w14:textId="77777777" w:rsidR="005E789B" w:rsidRPr="007D7932" w:rsidRDefault="005E789B" w:rsidP="001D4AD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B18D630" w14:textId="77777777" w:rsidR="005E789B" w:rsidRPr="007D7932" w:rsidRDefault="005E789B" w:rsidP="001D4A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22DDBCB1" w14:textId="77777777" w:rsidR="005E789B" w:rsidRPr="007D7932" w:rsidRDefault="005E789B" w:rsidP="001D4A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C9031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82FE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789B" w14:paraId="466083AA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DCAB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>Rękawice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8774" w14:textId="77777777" w:rsidR="005E789B" w:rsidRPr="007D7932" w:rsidRDefault="005E789B" w:rsidP="001D4AD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74A4662" w14:textId="77777777" w:rsidR="005E789B" w:rsidRPr="007D7932" w:rsidRDefault="005E789B" w:rsidP="001D4A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77ADDE3" w14:textId="77777777" w:rsidR="005E789B" w:rsidRPr="007D7932" w:rsidRDefault="005E789B" w:rsidP="001D4A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789B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47D2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34E1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789B" w14:paraId="5D02E457" w14:textId="77777777" w:rsidTr="001D4A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0971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789B">
              <w:rPr>
                <w:rFonts w:ascii="Arial" w:hAnsi="Arial" w:cs="Arial"/>
                <w:sz w:val="22"/>
                <w:szCs w:val="22"/>
              </w:rPr>
              <w:t xml:space="preserve">Zestaw do </w:t>
            </w:r>
            <w:r w:rsidRPr="005E789B">
              <w:rPr>
                <w:rFonts w:ascii="Arial" w:hAnsi="Arial" w:cs="Arial"/>
                <w:sz w:val="22"/>
                <w:szCs w:val="22"/>
              </w:rPr>
              <w:lastRenderedPageBreak/>
              <w:t>operacji laryngologicznych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D0CE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Konsorcjum:</w:t>
            </w:r>
          </w:p>
          <w:p w14:paraId="2E5C6500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Citonet - Kraków Sp. z o.o. </w:t>
            </w:r>
            <w:r w:rsidRPr="005E789B">
              <w:rPr>
                <w:rFonts w:ascii="Arial" w:hAnsi="Arial" w:cs="Arial"/>
                <w:sz w:val="22"/>
                <w:szCs w:val="22"/>
              </w:rPr>
              <w:t>(lider)</w:t>
            </w:r>
          </w:p>
          <w:p w14:paraId="299B75A3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ul. Gromadzka 52 </w:t>
            </w:r>
          </w:p>
          <w:p w14:paraId="4BFCB060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38073BA0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Toruńskie Zakłady Materiałów Opatrunkowych S.A. </w:t>
            </w:r>
            <w:r w:rsidRPr="005E789B">
              <w:rPr>
                <w:rFonts w:ascii="Arial" w:hAnsi="Arial" w:cs="Arial"/>
                <w:sz w:val="22"/>
                <w:szCs w:val="22"/>
              </w:rPr>
              <w:t>(członek)</w:t>
            </w:r>
          </w:p>
          <w:p w14:paraId="0887406C" w14:textId="77777777" w:rsidR="005E789B" w:rsidRPr="005E789B" w:rsidRDefault="005E789B" w:rsidP="005E789B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786EA609" w14:textId="47BF13CD" w:rsidR="005E789B" w:rsidRPr="007D7932" w:rsidRDefault="005E789B" w:rsidP="005E78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926B" w14:textId="77777777" w:rsidR="005E789B" w:rsidRPr="007D7932" w:rsidRDefault="005E789B" w:rsidP="001D4A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E31F" w14:textId="77777777" w:rsidR="005E789B" w:rsidRPr="007D7932" w:rsidRDefault="005E789B" w:rsidP="001D4A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789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A1D8E83" w14:textId="4C0340B9" w:rsidR="002677DB" w:rsidRPr="002677DB" w:rsidRDefault="002677DB" w:rsidP="002677DB">
      <w:pPr>
        <w:spacing w:before="720" w:after="480"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Zamawiający informuje, że wybór w pozostałych grupach nastąpi w terminie późniejszym.</w:t>
      </w:r>
    </w:p>
    <w:p w14:paraId="6875B077" w14:textId="4FFC38D8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17E7D22" w14:textId="77777777" w:rsidR="007E1AE8" w:rsidRDefault="007E1AE8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05FFA7C4" w14:textId="5563D5FC" w:rsidR="008642B3" w:rsidRPr="00992FF5" w:rsidRDefault="007E1AE8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  <w:r w:rsidR="005E789B" w:rsidRPr="005E789B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DC1BC" w14:textId="77777777" w:rsidR="00F55A60" w:rsidRDefault="00F55A60">
      <w:r>
        <w:separator/>
      </w:r>
    </w:p>
  </w:endnote>
  <w:endnote w:type="continuationSeparator" w:id="0">
    <w:p w14:paraId="0AFA5FB4" w14:textId="77777777" w:rsidR="00F55A60" w:rsidRDefault="00F55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DDEBB" w14:textId="77777777" w:rsidR="005E789B" w:rsidRDefault="005E7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91B7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CF6FE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B0502A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85E38" w14:textId="77777777" w:rsidR="005E789B" w:rsidRDefault="005E7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E58C0" w14:textId="77777777" w:rsidR="00F55A60" w:rsidRDefault="00F55A60">
      <w:r>
        <w:separator/>
      </w:r>
    </w:p>
  </w:footnote>
  <w:footnote w:type="continuationSeparator" w:id="0">
    <w:p w14:paraId="68378FBD" w14:textId="77777777" w:rsidR="00F55A60" w:rsidRDefault="00F55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55D2A" w14:textId="77777777" w:rsidR="005E789B" w:rsidRDefault="005E7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0E00" w14:textId="77777777" w:rsidR="005E789B" w:rsidRDefault="005E7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78BA2" w14:textId="77777777" w:rsidR="005E789B" w:rsidRDefault="005E7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A60"/>
    <w:rsid w:val="00022322"/>
    <w:rsid w:val="00042497"/>
    <w:rsid w:val="000C1E6F"/>
    <w:rsid w:val="000E4E56"/>
    <w:rsid w:val="001A1468"/>
    <w:rsid w:val="001B7815"/>
    <w:rsid w:val="001D1EEC"/>
    <w:rsid w:val="00211A34"/>
    <w:rsid w:val="002677DB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789B"/>
    <w:rsid w:val="00607F9B"/>
    <w:rsid w:val="00644DCB"/>
    <w:rsid w:val="00657C1E"/>
    <w:rsid w:val="006E3089"/>
    <w:rsid w:val="00712C39"/>
    <w:rsid w:val="00756CDA"/>
    <w:rsid w:val="007E1AE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5A60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FE085"/>
  <w15:chartTrackingRefBased/>
  <w15:docId w15:val="{746D3D11-0E27-47AE-9118-AD49FCDF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718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1899-12-31T23:00:00Z</cp:lastPrinted>
  <dcterms:created xsi:type="dcterms:W3CDTF">2024-10-30T10:02:00Z</dcterms:created>
  <dcterms:modified xsi:type="dcterms:W3CDTF">2024-10-30T12:18:00Z</dcterms:modified>
</cp:coreProperties>
</file>