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B24CC" w14:textId="77777777" w:rsidR="00FB7F50" w:rsidRPr="002245BE" w:rsidRDefault="009D13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D13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D1329">
        <w:rPr>
          <w:sz w:val="22"/>
          <w:szCs w:val="22"/>
        </w:rPr>
        <w:t>2024-10-30</w:t>
      </w:r>
    </w:p>
    <w:p w14:paraId="7C6F88D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DE26FB5" w14:textId="77777777" w:rsidR="009D1329" w:rsidRPr="009D1329" w:rsidRDefault="009D1329" w:rsidP="00FB7F50">
      <w:pPr>
        <w:spacing w:after="40"/>
        <w:rPr>
          <w:b/>
          <w:bCs/>
          <w:sz w:val="22"/>
          <w:szCs w:val="22"/>
        </w:rPr>
      </w:pPr>
      <w:r w:rsidRPr="009D1329">
        <w:rPr>
          <w:b/>
          <w:bCs/>
          <w:sz w:val="22"/>
          <w:szCs w:val="22"/>
        </w:rPr>
        <w:t>Akademia Górniczo - Hutnicza</w:t>
      </w:r>
    </w:p>
    <w:p w14:paraId="52E46279" w14:textId="77777777" w:rsidR="009D1329" w:rsidRPr="009D1329" w:rsidRDefault="009D1329" w:rsidP="00FB7F50">
      <w:pPr>
        <w:spacing w:after="40"/>
        <w:rPr>
          <w:b/>
          <w:bCs/>
          <w:sz w:val="22"/>
          <w:szCs w:val="22"/>
        </w:rPr>
      </w:pPr>
      <w:r w:rsidRPr="009D1329">
        <w:rPr>
          <w:b/>
          <w:bCs/>
          <w:sz w:val="22"/>
          <w:szCs w:val="22"/>
        </w:rPr>
        <w:t>im. Stanisława Staszica w Krakowie</w:t>
      </w:r>
    </w:p>
    <w:p w14:paraId="1EA28F21" w14:textId="77777777" w:rsidR="00FB7F50" w:rsidRPr="002245BE" w:rsidRDefault="009D1329" w:rsidP="00FB7F50">
      <w:pPr>
        <w:spacing w:after="40"/>
        <w:rPr>
          <w:b/>
          <w:bCs/>
          <w:sz w:val="22"/>
          <w:szCs w:val="22"/>
        </w:rPr>
      </w:pPr>
      <w:r w:rsidRPr="009D1329">
        <w:rPr>
          <w:b/>
          <w:bCs/>
          <w:sz w:val="22"/>
          <w:szCs w:val="22"/>
        </w:rPr>
        <w:t>Dział Zamówień Publicznych</w:t>
      </w:r>
    </w:p>
    <w:p w14:paraId="5D59B04A" w14:textId="77777777" w:rsidR="00FB7F50" w:rsidRPr="002245BE" w:rsidRDefault="009D1329" w:rsidP="00FB7F50">
      <w:pPr>
        <w:rPr>
          <w:sz w:val="22"/>
          <w:szCs w:val="22"/>
        </w:rPr>
      </w:pPr>
      <w:r w:rsidRPr="009D13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D1329">
        <w:rPr>
          <w:sz w:val="22"/>
          <w:szCs w:val="22"/>
        </w:rPr>
        <w:t>30</w:t>
      </w:r>
    </w:p>
    <w:p w14:paraId="54CCF5C7" w14:textId="77777777" w:rsidR="00FB7F50" w:rsidRPr="002245BE" w:rsidRDefault="009D1329" w:rsidP="00FB7F50">
      <w:pPr>
        <w:rPr>
          <w:sz w:val="22"/>
          <w:szCs w:val="22"/>
        </w:rPr>
      </w:pPr>
      <w:r w:rsidRPr="009D13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D1329">
        <w:rPr>
          <w:sz w:val="22"/>
          <w:szCs w:val="22"/>
        </w:rPr>
        <w:t>Kraków</w:t>
      </w:r>
    </w:p>
    <w:p w14:paraId="55FDA68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EACE6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D1329" w:rsidRPr="00607F9B" w14:paraId="03102CDC" w14:textId="77777777" w:rsidTr="006E040A">
        <w:trPr>
          <w:trHeight w:val="638"/>
        </w:trPr>
        <w:tc>
          <w:tcPr>
            <w:tcW w:w="959" w:type="dxa"/>
            <w:shd w:val="clear" w:color="auto" w:fill="auto"/>
          </w:tcPr>
          <w:p w14:paraId="10FD3032" w14:textId="77777777" w:rsidR="009D1329" w:rsidRPr="00607F9B" w:rsidRDefault="009D1329" w:rsidP="006E04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2E9B7F" w14:textId="77777777" w:rsidR="009D1329" w:rsidRPr="00607F9B" w:rsidRDefault="009D1329" w:rsidP="006E04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D13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D13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1329">
              <w:rPr>
                <w:b/>
                <w:bCs/>
                <w:sz w:val="22"/>
                <w:szCs w:val="22"/>
              </w:rPr>
              <w:t>Dostawa pięciogłowicowej drukarki 3D dla WIMIC -DE-dzp.272-527/24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1329">
              <w:rPr>
                <w:b/>
                <w:sz w:val="22"/>
                <w:szCs w:val="22"/>
              </w:rPr>
              <w:t>DE-dzp.272-527/24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959F9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D1329" w14:paraId="36A30763" w14:textId="77777777" w:rsidTr="006E04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D18D32D" w14:textId="77777777" w:rsidR="009D1329" w:rsidRPr="00D26ED6" w:rsidRDefault="009D1329" w:rsidP="006E04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D1329">
              <w:rPr>
                <w:b/>
                <w:sz w:val="22"/>
                <w:szCs w:val="22"/>
              </w:rPr>
              <w:t>Crave3d Adam Kopczyński</w:t>
            </w:r>
          </w:p>
          <w:p w14:paraId="6C6A5C55" w14:textId="62C64139" w:rsidR="009D1329" w:rsidRPr="009F0E5C" w:rsidRDefault="009D1329" w:rsidP="006E040A">
            <w:pPr>
              <w:jc w:val="both"/>
              <w:rPr>
                <w:bCs/>
                <w:sz w:val="22"/>
                <w:szCs w:val="22"/>
              </w:rPr>
            </w:pPr>
            <w:r w:rsidRPr="009D1329">
              <w:rPr>
                <w:bCs/>
                <w:sz w:val="22"/>
                <w:szCs w:val="22"/>
              </w:rPr>
              <w:t>Marii Skłodowskiej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1329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BF46A2">
              <w:rPr>
                <w:bCs/>
                <w:sz w:val="22"/>
                <w:szCs w:val="22"/>
              </w:rPr>
              <w:t>W</w:t>
            </w:r>
          </w:p>
          <w:p w14:paraId="476513CD" w14:textId="77777777" w:rsidR="009D1329" w:rsidRPr="009F0E5C" w:rsidRDefault="009D1329" w:rsidP="006E040A">
            <w:pPr>
              <w:jc w:val="both"/>
              <w:rPr>
                <w:bCs/>
                <w:sz w:val="22"/>
                <w:szCs w:val="22"/>
              </w:rPr>
            </w:pPr>
            <w:r w:rsidRPr="009D132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1329">
              <w:rPr>
                <w:bCs/>
                <w:sz w:val="22"/>
                <w:szCs w:val="22"/>
              </w:rPr>
              <w:t>Toruń</w:t>
            </w:r>
          </w:p>
          <w:p w14:paraId="0BB5811C" w14:textId="77777777" w:rsidR="009D1329" w:rsidRPr="00D26ED6" w:rsidRDefault="009D1329" w:rsidP="006E04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26B649" w14:textId="77777777" w:rsidR="009D1329" w:rsidRDefault="009D1329" w:rsidP="006E04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D1329">
              <w:rPr>
                <w:sz w:val="22"/>
                <w:szCs w:val="22"/>
              </w:rPr>
              <w:t>Dostawa pięciogłowicowej drukarki 3D dla WIMIC -DE-dzp.272-527/24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12BE150" w14:textId="77777777" w:rsidR="009D1329" w:rsidRPr="00D26ED6" w:rsidRDefault="009D1329" w:rsidP="006E04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D1329">
              <w:rPr>
                <w:b/>
                <w:sz w:val="22"/>
                <w:szCs w:val="22"/>
              </w:rPr>
              <w:t>20 903.85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6FAF3F" w14:textId="77777777" w:rsidR="009D1329" w:rsidRDefault="009D1329" w:rsidP="006E040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75F326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2127"/>
      </w:tblGrid>
      <w:tr w:rsidR="00BF46A2" w:rsidRPr="008567C7" w14:paraId="6D5D02A3" w14:textId="77777777" w:rsidTr="00BF46A2">
        <w:trPr>
          <w:trHeight w:val="510"/>
        </w:trPr>
        <w:tc>
          <w:tcPr>
            <w:tcW w:w="709" w:type="dxa"/>
            <w:vAlign w:val="center"/>
          </w:tcPr>
          <w:p w14:paraId="0A1DD0FF" w14:textId="77777777" w:rsidR="00BF46A2" w:rsidRPr="008567C7" w:rsidRDefault="00BF46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34E77ADD" w14:textId="77777777" w:rsidR="00BF46A2" w:rsidRPr="008567C7" w:rsidRDefault="00BF46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F613AEA" w14:textId="77777777" w:rsidR="00BF46A2" w:rsidRPr="008567C7" w:rsidRDefault="00BF46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401DF98D" w14:textId="77777777" w:rsidR="00BF46A2" w:rsidRPr="008567C7" w:rsidRDefault="00BF46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41B8E604" w14:textId="77777777" w:rsidR="00BF46A2" w:rsidRPr="008567C7" w:rsidRDefault="00BF46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F46A2" w:rsidRPr="008567C7" w14:paraId="3C911857" w14:textId="77777777" w:rsidTr="00BF46A2">
        <w:tc>
          <w:tcPr>
            <w:tcW w:w="709" w:type="dxa"/>
            <w:vAlign w:val="center"/>
          </w:tcPr>
          <w:p w14:paraId="243B2998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0CB761CC" w14:textId="77777777" w:rsidR="00BF46A2" w:rsidRPr="002B6761" w:rsidRDefault="00BF46A2" w:rsidP="006E04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/>
                <w:sz w:val="18"/>
                <w:szCs w:val="18"/>
              </w:rPr>
              <w:t>Crave3d Adam Kopczyński</w:t>
            </w:r>
          </w:p>
          <w:p w14:paraId="722F7DB6" w14:textId="43FFFBEB" w:rsidR="00BF46A2" w:rsidRPr="008567C7" w:rsidRDefault="00BF46A2" w:rsidP="006E04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</w:t>
            </w:r>
          </w:p>
          <w:p w14:paraId="22F6AE93" w14:textId="77777777" w:rsidR="00BF46A2" w:rsidRPr="001B7815" w:rsidRDefault="00BF46A2" w:rsidP="006E04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701" w:type="dxa"/>
            <w:vAlign w:val="center"/>
          </w:tcPr>
          <w:p w14:paraId="6C93EFD4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02647B3A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E2FD87D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F46A2" w:rsidRPr="008567C7" w14:paraId="15010345" w14:textId="77777777" w:rsidTr="00BF46A2">
        <w:tc>
          <w:tcPr>
            <w:tcW w:w="709" w:type="dxa"/>
            <w:vAlign w:val="center"/>
          </w:tcPr>
          <w:p w14:paraId="255F8EDC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5DF84BD0" w14:textId="77777777" w:rsidR="00BF46A2" w:rsidRPr="002B6761" w:rsidRDefault="00BF46A2" w:rsidP="006E04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198145C1" w14:textId="6915F20B" w:rsidR="00BF46A2" w:rsidRPr="008567C7" w:rsidRDefault="00BF46A2" w:rsidP="006E04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Ceynowy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5DB2C4" w14:textId="5EF5B173" w:rsidR="00BF46A2" w:rsidRPr="001B7815" w:rsidRDefault="00BF46A2" w:rsidP="006E04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Byt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ó</w:t>
            </w:r>
            <w:r w:rsidRPr="009D1329"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</w:p>
        </w:tc>
        <w:tc>
          <w:tcPr>
            <w:tcW w:w="1701" w:type="dxa"/>
            <w:vAlign w:val="center"/>
          </w:tcPr>
          <w:p w14:paraId="189FBEC8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 xml:space="preserve">  59,59</w:t>
            </w:r>
          </w:p>
        </w:tc>
        <w:tc>
          <w:tcPr>
            <w:tcW w:w="1842" w:type="dxa"/>
            <w:vAlign w:val="center"/>
          </w:tcPr>
          <w:p w14:paraId="4366AD43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164D9B7" w14:textId="77777777" w:rsidR="00BF46A2" w:rsidRPr="008567C7" w:rsidRDefault="00BF46A2" w:rsidP="006E04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1329">
              <w:rPr>
                <w:rFonts w:ascii="Times New Roman" w:hAnsi="Times New Roman" w:cs="Times New Roman"/>
                <w:sz w:val="18"/>
                <w:szCs w:val="18"/>
              </w:rPr>
              <w:t xml:space="preserve">  99,59</w:t>
            </w:r>
          </w:p>
        </w:tc>
      </w:tr>
    </w:tbl>
    <w:p w14:paraId="62E733F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AC1CE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8297F3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460D6" w14:textId="77777777" w:rsidR="00022057" w:rsidRDefault="00022057">
      <w:r>
        <w:separator/>
      </w:r>
    </w:p>
  </w:endnote>
  <w:endnote w:type="continuationSeparator" w:id="0">
    <w:p w14:paraId="2A3D8595" w14:textId="77777777" w:rsidR="00022057" w:rsidRDefault="0002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89FD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139C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1229F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E1863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EDE7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914E41" w14:textId="77777777" w:rsidR="00022057" w:rsidRDefault="00022057">
      <w:r>
        <w:separator/>
      </w:r>
    </w:p>
  </w:footnote>
  <w:footnote w:type="continuationSeparator" w:id="0">
    <w:p w14:paraId="40DCCA2B" w14:textId="77777777" w:rsidR="00022057" w:rsidRDefault="00022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8B8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F40F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0DB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057"/>
    <w:rsid w:val="00005838"/>
    <w:rsid w:val="00022057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1329"/>
    <w:rsid w:val="009F0E5C"/>
    <w:rsid w:val="00A029B8"/>
    <w:rsid w:val="00A17CDB"/>
    <w:rsid w:val="00AA02AC"/>
    <w:rsid w:val="00B32D12"/>
    <w:rsid w:val="00B464D3"/>
    <w:rsid w:val="00B8185B"/>
    <w:rsid w:val="00BD2174"/>
    <w:rsid w:val="00BF46A2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D6AF1D"/>
  <w15:chartTrackingRefBased/>
  <w15:docId w15:val="{6DC89657-F973-42E1-B1CC-312F9A055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2024-10-30T11:18:00Z</dcterms:created>
  <dcterms:modified xsi:type="dcterms:W3CDTF">2024-10-30T11:30:00Z</dcterms:modified>
</cp:coreProperties>
</file>