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5BB6F074" w:rsidR="005A4CE4" w:rsidRDefault="005A4CE4" w:rsidP="002D17A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2D17A0" w:rsidRPr="002D17A0">
        <w:rPr>
          <w:rFonts w:ascii="Times New Roman" w:hAnsi="Times New Roman"/>
          <w:b/>
        </w:rPr>
        <w:t>przygotowanie i realizacja kampanii testowej w locie parabolicznym - DE-dzp.272-469/24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1B4E28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81F0D" w14:textId="77777777" w:rsidR="000B763A" w:rsidRDefault="000B763A" w:rsidP="0038231F">
      <w:pPr>
        <w:spacing w:after="0" w:line="240" w:lineRule="auto"/>
      </w:pPr>
      <w:r>
        <w:separator/>
      </w:r>
    </w:p>
  </w:endnote>
  <w:endnote w:type="continuationSeparator" w:id="0">
    <w:p w14:paraId="68FCE47A" w14:textId="77777777" w:rsidR="000B763A" w:rsidRDefault="000B76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A99485" w14:textId="77777777" w:rsidR="000B763A" w:rsidRDefault="000B763A" w:rsidP="0038231F">
      <w:pPr>
        <w:spacing w:after="0" w:line="240" w:lineRule="auto"/>
      </w:pPr>
      <w:r>
        <w:separator/>
      </w:r>
    </w:p>
  </w:footnote>
  <w:footnote w:type="continuationSeparator" w:id="0">
    <w:p w14:paraId="113C9360" w14:textId="77777777" w:rsidR="000B763A" w:rsidRDefault="000B763A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9269687" w14:textId="67EADA89" w:rsidR="001B4E28" w:rsidRDefault="001B4E28" w:rsidP="001B4E28">
          <w:pPr>
            <w:pStyle w:val="Nagwek"/>
          </w:pPr>
          <w:r>
            <w:t xml:space="preserve">               </w:t>
          </w:r>
        </w:p>
        <w:p w14:paraId="05688695" w14:textId="02792728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2961DE36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B763A"/>
    <w:rsid w:val="000C021E"/>
    <w:rsid w:val="000C18AF"/>
    <w:rsid w:val="000D6F17"/>
    <w:rsid w:val="000D73C4"/>
    <w:rsid w:val="000E4D37"/>
    <w:rsid w:val="00100A9F"/>
    <w:rsid w:val="001902D2"/>
    <w:rsid w:val="001B4E28"/>
    <w:rsid w:val="001C6945"/>
    <w:rsid w:val="001E4E82"/>
    <w:rsid w:val="001F027E"/>
    <w:rsid w:val="00203A40"/>
    <w:rsid w:val="002168A8"/>
    <w:rsid w:val="00242325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D17A0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47C95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494C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66CE6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D1AF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EEB92-5D3C-45AE-9097-D1328F1AD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10</cp:revision>
  <cp:lastPrinted>2024-09-20T07:16:00Z</cp:lastPrinted>
  <dcterms:created xsi:type="dcterms:W3CDTF">2022-08-29T19:27:00Z</dcterms:created>
  <dcterms:modified xsi:type="dcterms:W3CDTF">2024-09-20T07:16:00Z</dcterms:modified>
</cp:coreProperties>
</file>