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1FE4C6" w14:textId="77777777" w:rsidR="00C020B1" w:rsidRDefault="00C020B1" w:rsidP="00C020B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Times New Roman" w:hAnsi="Times New Roman"/>
        </w:rPr>
        <w:t>Załącznik nr 1</w:t>
      </w:r>
    </w:p>
    <w:p w14:paraId="059876D8" w14:textId="77777777" w:rsidR="00C020B1" w:rsidRDefault="00C020B1" w:rsidP="00C020B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513FA22" w14:textId="77777777" w:rsidR="00C020B1" w:rsidRDefault="00C020B1" w:rsidP="00C020B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14:paraId="2A6FD700" w14:textId="77777777" w:rsidR="00C020B1" w:rsidRDefault="00C020B1" w:rsidP="00C020B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F97DD04" w14:textId="77777777" w:rsidR="00C020B1" w:rsidRDefault="00C020B1" w:rsidP="00C020B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200696E8" w14:textId="77777777" w:rsidR="00C020B1" w:rsidRDefault="00C020B1" w:rsidP="00C020B1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37D7FB74" w14:textId="77777777" w:rsidR="00C020B1" w:rsidRDefault="00C020B1" w:rsidP="00C020B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73D65B51" w14:textId="77777777" w:rsidR="00C020B1" w:rsidRDefault="00C020B1" w:rsidP="00C020B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</w:t>
      </w:r>
    </w:p>
    <w:p w14:paraId="017A2BE4" w14:textId="77777777" w:rsidR="00C020B1" w:rsidRDefault="00C020B1" w:rsidP="00C020B1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46F267E0" w14:textId="77777777" w:rsidR="00C020B1" w:rsidRDefault="00C020B1" w:rsidP="00C020B1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5C87CFFF" w14:textId="77777777" w:rsidR="00C020B1" w:rsidRDefault="00C020B1" w:rsidP="00C020B1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614343D9" w14:textId="77777777" w:rsidR="00C020B1" w:rsidRDefault="00C020B1" w:rsidP="00C020B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6C8ED058" w14:textId="77777777" w:rsidR="00C020B1" w:rsidRDefault="00C020B1" w:rsidP="00C020B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3DDBAB1E" w14:textId="77777777" w:rsidR="00C020B1" w:rsidRDefault="00C020B1" w:rsidP="00C020B1">
      <w:pPr>
        <w:spacing w:line="360" w:lineRule="auto"/>
      </w:pPr>
      <w:r>
        <w:t>Do: Nazwa i siedziba Zamawiającego:</w:t>
      </w:r>
    </w:p>
    <w:p w14:paraId="2F406E26" w14:textId="77777777" w:rsidR="00C020B1" w:rsidRDefault="00C020B1" w:rsidP="00C020B1">
      <w:pPr>
        <w:ind w:right="-110"/>
        <w:rPr>
          <w:b/>
        </w:rPr>
      </w:pPr>
      <w:r>
        <w:rPr>
          <w:b/>
        </w:rPr>
        <w:t>Akademia Górniczo - Hutnicza</w:t>
      </w:r>
    </w:p>
    <w:p w14:paraId="55CE6FE2" w14:textId="77777777" w:rsidR="00C020B1" w:rsidRDefault="00C020B1" w:rsidP="00C020B1">
      <w:pPr>
        <w:ind w:right="-110"/>
        <w:rPr>
          <w:b/>
        </w:rPr>
      </w:pPr>
      <w:r>
        <w:rPr>
          <w:b/>
        </w:rPr>
        <w:t>im. Stanisława Staszica w Krakowie</w:t>
      </w:r>
    </w:p>
    <w:p w14:paraId="6BA72743" w14:textId="77777777" w:rsidR="00C020B1" w:rsidRDefault="00C020B1" w:rsidP="00C020B1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14:paraId="069A2057" w14:textId="77777777" w:rsidR="00C020B1" w:rsidRDefault="00C020B1" w:rsidP="00C020B1">
      <w:pPr>
        <w:ind w:right="-110"/>
        <w:rPr>
          <w:b/>
        </w:rPr>
      </w:pPr>
      <w:r>
        <w:rPr>
          <w:b/>
        </w:rPr>
        <w:t xml:space="preserve">Al. Mickiewicza 30 </w:t>
      </w:r>
    </w:p>
    <w:p w14:paraId="61D76BC4" w14:textId="77777777" w:rsidR="00C020B1" w:rsidRDefault="00C020B1" w:rsidP="00C020B1">
      <w:pPr>
        <w:rPr>
          <w:b/>
        </w:rPr>
      </w:pPr>
      <w:r>
        <w:rPr>
          <w:b/>
        </w:rPr>
        <w:t xml:space="preserve">30-059 Kraków,  </w:t>
      </w:r>
    </w:p>
    <w:p w14:paraId="204E26F5" w14:textId="77777777" w:rsidR="00C020B1" w:rsidRDefault="00C020B1" w:rsidP="00C020B1">
      <w:pPr>
        <w:ind w:firstLine="3969"/>
        <w:rPr>
          <w:b/>
        </w:rPr>
      </w:pPr>
    </w:p>
    <w:p w14:paraId="713935EE" w14:textId="2C3DCBCE" w:rsidR="00C020B1" w:rsidRDefault="00C020B1" w:rsidP="00C020B1">
      <w:pPr>
        <w:widowControl w:val="0"/>
        <w:ind w:right="1"/>
        <w:jc w:val="both"/>
      </w:pPr>
      <w:r>
        <w:t xml:space="preserve">W odpowiedzi na ogłoszenie o zamówieniu dotyczące przetargu nieograniczonego, którego przedmiotem jest </w:t>
      </w:r>
      <w:r w:rsidR="009A10C3" w:rsidRPr="009A10C3">
        <w:rPr>
          <w:b/>
          <w:bCs/>
          <w:iCs/>
        </w:rPr>
        <w:t xml:space="preserve">druk </w:t>
      </w:r>
      <w:r w:rsidR="002121B1">
        <w:rPr>
          <w:b/>
          <w:bCs/>
          <w:iCs/>
        </w:rPr>
        <w:t>offsetowy</w:t>
      </w:r>
      <w:r w:rsidR="009A10C3" w:rsidRPr="009A10C3">
        <w:rPr>
          <w:b/>
          <w:bCs/>
          <w:iCs/>
        </w:rPr>
        <w:t xml:space="preserve"> i dostaw</w:t>
      </w:r>
      <w:r w:rsidR="00215526">
        <w:rPr>
          <w:b/>
          <w:bCs/>
          <w:iCs/>
        </w:rPr>
        <w:t>a</w:t>
      </w:r>
      <w:r w:rsidR="009A10C3" w:rsidRPr="009A10C3">
        <w:rPr>
          <w:b/>
          <w:bCs/>
          <w:iCs/>
        </w:rPr>
        <w:t xml:space="preserve"> książek dla Wydawnictw AGH - </w:t>
      </w:r>
      <w:r w:rsidR="001D28AA" w:rsidRPr="001D28AA">
        <w:rPr>
          <w:b/>
          <w:bCs/>
          <w:iCs/>
        </w:rPr>
        <w:t>DE-dzp.272-538/24</w:t>
      </w:r>
      <w:r>
        <w:rPr>
          <w:b/>
          <w:sz w:val="26"/>
        </w:rPr>
        <w:t xml:space="preserve">, </w:t>
      </w:r>
      <w:r>
        <w:t xml:space="preserve">oferuję realizację przedmiotu zamówienia, zgodnie z wymaganiami </w:t>
      </w:r>
      <w:r>
        <w:rPr>
          <w:bCs/>
        </w:rPr>
        <w:t>Zamawiającego, składamy ofertę na wykonanie przedmiotu zamówienia zgodnie z treścią SWZ</w:t>
      </w:r>
      <w:r>
        <w:t>.</w:t>
      </w:r>
    </w:p>
    <w:p w14:paraId="59BBCD7C" w14:textId="77777777" w:rsidR="00215526" w:rsidRDefault="00215526" w:rsidP="009A10C3">
      <w:pPr>
        <w:rPr>
          <w:b/>
        </w:rPr>
      </w:pPr>
    </w:p>
    <w:p w14:paraId="7E282CE9" w14:textId="41C32120" w:rsidR="003D76A6" w:rsidRPr="00442F0E" w:rsidRDefault="003D76A6" w:rsidP="003D76A6">
      <w:pPr>
        <w:rPr>
          <w:b/>
        </w:rPr>
      </w:pPr>
      <w:r w:rsidRPr="00442F0E">
        <w:rPr>
          <w:b/>
        </w:rPr>
        <w:t xml:space="preserve">Cena </w:t>
      </w:r>
      <w:r>
        <w:rPr>
          <w:b/>
        </w:rPr>
        <w:t>ne</w:t>
      </w:r>
      <w:r w:rsidRPr="00442F0E">
        <w:rPr>
          <w:b/>
        </w:rPr>
        <w:t xml:space="preserve">tto - za 1 egzemplarz wzorcowy </w:t>
      </w:r>
    </w:p>
    <w:p w14:paraId="664FE559" w14:textId="77777777" w:rsidR="003D76A6" w:rsidRPr="00442F0E" w:rsidRDefault="003D76A6" w:rsidP="003D76A6">
      <w:pPr>
        <w:rPr>
          <w:b/>
        </w:rPr>
      </w:pPr>
      <w:r w:rsidRPr="00442F0E">
        <w:rPr>
          <w:b/>
        </w:rPr>
        <w:t>(suma cen standardowych A+B+C+D dla egzemplarzy wzorcowych): ................PLN</w:t>
      </w:r>
    </w:p>
    <w:p w14:paraId="5FE7FD48" w14:textId="77777777" w:rsidR="003D76A6" w:rsidRDefault="003D76A6" w:rsidP="00442F0E">
      <w:pPr>
        <w:rPr>
          <w:b/>
        </w:rPr>
      </w:pPr>
    </w:p>
    <w:p w14:paraId="17643268" w14:textId="75DAA48F" w:rsidR="00442F0E" w:rsidRPr="00442F0E" w:rsidRDefault="00442F0E" w:rsidP="00442F0E">
      <w:pPr>
        <w:rPr>
          <w:b/>
        </w:rPr>
      </w:pPr>
      <w:r w:rsidRPr="00442F0E">
        <w:rPr>
          <w:b/>
        </w:rPr>
        <w:t xml:space="preserve">Cena brutto - za 1 egzemplarz wzorcowy </w:t>
      </w:r>
    </w:p>
    <w:p w14:paraId="79EE8862" w14:textId="77777777" w:rsidR="00442F0E" w:rsidRPr="00442F0E" w:rsidRDefault="00442F0E" w:rsidP="00442F0E">
      <w:pPr>
        <w:rPr>
          <w:b/>
        </w:rPr>
      </w:pPr>
      <w:r w:rsidRPr="00442F0E">
        <w:rPr>
          <w:b/>
        </w:rPr>
        <w:t>(suma cen standardowych A+B+C+D dla egzemplarzy wzorcowych): ................PLN</w:t>
      </w:r>
    </w:p>
    <w:p w14:paraId="5EF36ADC" w14:textId="3D434633" w:rsidR="00442F0E" w:rsidRPr="009B3E23" w:rsidRDefault="009B3E23" w:rsidP="00442F0E">
      <w:pPr>
        <w:rPr>
          <w:bCs/>
        </w:rPr>
      </w:pPr>
      <w:r>
        <w:rPr>
          <w:bCs/>
        </w:rPr>
        <w:t>(</w:t>
      </w:r>
      <w:r w:rsidRPr="005457BB">
        <w:rPr>
          <w:bCs/>
          <w:i/>
        </w:rPr>
        <w:t>s</w:t>
      </w:r>
      <w:r w:rsidR="00442F0E" w:rsidRPr="005457BB">
        <w:rPr>
          <w:bCs/>
          <w:i/>
        </w:rPr>
        <w:t>łownie brutto:  ..................................................................................................................</w:t>
      </w:r>
      <w:r w:rsidR="00FF63B4" w:rsidRPr="005457BB">
        <w:rPr>
          <w:bCs/>
          <w:i/>
        </w:rPr>
        <w:t>)</w:t>
      </w:r>
    </w:p>
    <w:p w14:paraId="7E995F26" w14:textId="22CD33A4" w:rsidR="00EF37B4" w:rsidRDefault="00442F0E" w:rsidP="00442F0E">
      <w:pPr>
        <w:rPr>
          <w:b/>
        </w:rPr>
      </w:pPr>
      <w:r w:rsidRPr="00442F0E">
        <w:rPr>
          <w:b/>
        </w:rPr>
        <w:t>Powyższa cena zawiera właściwą stawkę podatku VAT.</w:t>
      </w:r>
    </w:p>
    <w:p w14:paraId="7AA3E51C" w14:textId="77777777" w:rsidR="00FF63B4" w:rsidRDefault="00FF63B4" w:rsidP="000C3467">
      <w:pPr>
        <w:rPr>
          <w:b/>
        </w:rPr>
      </w:pPr>
    </w:p>
    <w:p w14:paraId="447ACD1C" w14:textId="58E8EB9E" w:rsidR="009A10C3" w:rsidRPr="00684893" w:rsidRDefault="009A10C3" w:rsidP="000C3467">
      <w:r w:rsidRPr="009A10C3">
        <w:rPr>
          <w:b/>
        </w:rPr>
        <w:t>Termin realizacji umowy:</w:t>
      </w:r>
      <w:r w:rsidRPr="00684893">
        <w:t xml:space="preserve"> przez okres 12 miesięcy od daty podpisania umowy.</w:t>
      </w:r>
    </w:p>
    <w:p w14:paraId="59EFC892" w14:textId="09CD140A" w:rsidR="005809F0" w:rsidRDefault="00C020B1" w:rsidP="00983A5A">
      <w:pPr>
        <w:widowControl w:val="0"/>
        <w:ind w:right="1"/>
        <w:jc w:val="both"/>
      </w:pPr>
      <w:r>
        <w:rPr>
          <w:b/>
        </w:rPr>
        <w:t xml:space="preserve">Termin płatności: </w:t>
      </w:r>
      <w:r w:rsidR="005809F0" w:rsidRPr="005809F0">
        <w:t xml:space="preserve">przelewem </w:t>
      </w:r>
      <w:bookmarkStart w:id="0" w:name="_GoBack"/>
      <w:bookmarkEnd w:id="0"/>
      <w:r w:rsidR="00983A5A" w:rsidRPr="00983A5A">
        <w:t>w terminie 21 dni od dnia otrzymania faktury wystawionej przez Zleceniobiorcę po zatwierdzeniu poprawnego wykonania poszczególnego zlecenia przedmiotu umowy.</w:t>
      </w:r>
    </w:p>
    <w:p w14:paraId="4E93D5B0" w14:textId="77777777" w:rsidR="00EF37B4" w:rsidRPr="00AC5EF1" w:rsidRDefault="00EF37B4" w:rsidP="00EF37B4">
      <w:pPr>
        <w:pStyle w:val="Nagwek1"/>
        <w:jc w:val="both"/>
        <w:rPr>
          <w:rFonts w:ascii="Times New Roman" w:hAnsi="Times New Roman" w:cs="Times New Roman"/>
          <w:sz w:val="24"/>
          <w:szCs w:val="24"/>
        </w:rPr>
      </w:pPr>
      <w:r w:rsidRPr="00AC5EF1">
        <w:rPr>
          <w:rFonts w:ascii="Times New Roman" w:hAnsi="Times New Roman" w:cs="Times New Roman"/>
          <w:sz w:val="24"/>
          <w:szCs w:val="24"/>
        </w:rPr>
        <w:t>Cena standardowa dla wzorcowego nakładu:</w:t>
      </w:r>
    </w:p>
    <w:p w14:paraId="18799276" w14:textId="217E74F9" w:rsidR="00EF37B4" w:rsidRPr="00AC5EF1" w:rsidRDefault="00AB22DE" w:rsidP="00EF37B4">
      <w:pPr>
        <w:pStyle w:val="Nagwek1"/>
        <w:tabs>
          <w:tab w:val="left" w:pos="708"/>
        </w:tabs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AC5EF1">
        <w:rPr>
          <w:rFonts w:ascii="Times New Roman" w:hAnsi="Times New Roman" w:cs="Times New Roman"/>
          <w:sz w:val="24"/>
          <w:szCs w:val="24"/>
        </w:rPr>
        <w:t>A</w:t>
      </w:r>
      <w:r w:rsidR="00EF37B4" w:rsidRPr="00AC5EF1">
        <w:rPr>
          <w:rFonts w:ascii="Times New Roman" w:hAnsi="Times New Roman" w:cs="Times New Roman"/>
          <w:b w:val="0"/>
          <w:sz w:val="24"/>
          <w:szCs w:val="24"/>
        </w:rPr>
        <w:t>. Cena druku książek w oprawie miękkiej klejonej, format B-5 (16,5 cm x 24,0 cm po obcięciu)</w:t>
      </w:r>
    </w:p>
    <w:p w14:paraId="0AF48453" w14:textId="77777777" w:rsidR="00EF37B4" w:rsidRPr="00AC5EF1" w:rsidRDefault="00EF37B4" w:rsidP="00EF37B4">
      <w:pPr>
        <w:jc w:val="both"/>
      </w:pPr>
    </w:p>
    <w:p w14:paraId="61851441" w14:textId="55CF0483" w:rsidR="00EF37B4" w:rsidRPr="00AC5EF1" w:rsidRDefault="00EF37B4" w:rsidP="00EF37B4">
      <w:pPr>
        <w:jc w:val="both"/>
      </w:pPr>
      <w:r w:rsidRPr="00AC5EF1">
        <w:t>a/ nakład: 220 egz.</w:t>
      </w:r>
      <w:r w:rsidRPr="00AC5EF1">
        <w:tab/>
        <w:t xml:space="preserve"> </w:t>
      </w:r>
    </w:p>
    <w:p w14:paraId="4966F2FB" w14:textId="7CA6BE3B" w:rsidR="00EF37B4" w:rsidRPr="00AC5EF1" w:rsidRDefault="00EF37B4" w:rsidP="00EF37B4">
      <w:pPr>
        <w:jc w:val="both"/>
      </w:pPr>
      <w:r w:rsidRPr="00AC5EF1">
        <w:t>b/ objętość:</w:t>
      </w:r>
      <w:r w:rsidR="000227E9" w:rsidRPr="00AC5EF1">
        <w:t xml:space="preserve"> </w:t>
      </w:r>
      <w:r w:rsidRPr="00AC5EF1">
        <w:t>15 arkuszy drukarskich</w:t>
      </w:r>
    </w:p>
    <w:p w14:paraId="0D845A35" w14:textId="23DCC729" w:rsidR="00EF37B4" w:rsidRPr="00AC5EF1" w:rsidRDefault="00EF37B4" w:rsidP="00EF37B4">
      <w:pPr>
        <w:jc w:val="both"/>
      </w:pPr>
      <w:r w:rsidRPr="00AC5EF1">
        <w:t>c/ okładka 4 kolory + folia błyszcząca lub matowa</w:t>
      </w:r>
    </w:p>
    <w:p w14:paraId="2985609F" w14:textId="77777777" w:rsidR="00EF37B4" w:rsidRPr="00AC5EF1" w:rsidRDefault="00EF37B4" w:rsidP="00EF37B4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EF37B4" w:rsidRPr="00AC5EF1" w14:paraId="53E746F1" w14:textId="77777777" w:rsidTr="00F078F5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88488" w14:textId="77777777" w:rsidR="00EF37B4" w:rsidRPr="00AC5EF1" w:rsidRDefault="00EF37B4" w:rsidP="00F078F5">
            <w:pPr>
              <w:jc w:val="both"/>
            </w:pPr>
          </w:p>
          <w:p w14:paraId="19614E45" w14:textId="17B534F7" w:rsidR="00EF37B4" w:rsidRPr="00AC5EF1" w:rsidRDefault="00EF37B4" w:rsidP="00F078F5">
            <w:pPr>
              <w:jc w:val="both"/>
            </w:pPr>
            <w:r w:rsidRPr="00AC5EF1">
              <w:t xml:space="preserve">Cena </w:t>
            </w:r>
            <w:r w:rsidR="003D76A6" w:rsidRPr="00AC5EF1">
              <w:t>ne</w:t>
            </w:r>
            <w:r w:rsidR="000D59C4" w:rsidRPr="00AC5EF1">
              <w:t xml:space="preserve">tto </w:t>
            </w:r>
            <w:r w:rsidRPr="00AC5EF1">
              <w:t>jednego nakładu (wg warunków a, b, c)..............................................</w:t>
            </w:r>
          </w:p>
          <w:p w14:paraId="45046018" w14:textId="77777777" w:rsidR="00EF37B4" w:rsidRPr="00AC5EF1" w:rsidRDefault="00EF37B4" w:rsidP="00F078F5">
            <w:pPr>
              <w:jc w:val="both"/>
            </w:pPr>
          </w:p>
        </w:tc>
      </w:tr>
    </w:tbl>
    <w:p w14:paraId="6A997DAA" w14:textId="77777777" w:rsidR="00EF37B4" w:rsidRPr="00AC5EF1" w:rsidRDefault="00EF37B4" w:rsidP="00EF37B4">
      <w:pPr>
        <w:jc w:val="both"/>
      </w:pPr>
      <w:r w:rsidRPr="00AC5EF1">
        <w:tab/>
        <w:t>Proszę o podanie dla powyższej  kalkulacji przy podanym nakładzie i objętości:</w:t>
      </w:r>
    </w:p>
    <w:p w14:paraId="1D76D51A" w14:textId="547C74F0" w:rsidR="00EF37B4" w:rsidRPr="00AC5EF1" w:rsidRDefault="00EF37B4" w:rsidP="00EF37B4">
      <w:pPr>
        <w:jc w:val="both"/>
      </w:pPr>
      <w:r w:rsidRPr="00AC5EF1">
        <w:tab/>
        <w:t>- ceny druku 1</w:t>
      </w:r>
      <w:r w:rsidR="000D59C4" w:rsidRPr="00AC5EF1">
        <w:t xml:space="preserve"> </w:t>
      </w:r>
      <w:r w:rsidRPr="00AC5EF1">
        <w:t>arkusza drukarskiego ……………………………………………..</w:t>
      </w:r>
    </w:p>
    <w:p w14:paraId="72DA00F6" w14:textId="77777777" w:rsidR="00EF37B4" w:rsidRPr="00AC5EF1" w:rsidRDefault="00EF37B4" w:rsidP="00EF37B4">
      <w:pPr>
        <w:ind w:firstLine="708"/>
        <w:jc w:val="both"/>
      </w:pPr>
      <w:r w:rsidRPr="00AC5EF1">
        <w:t>- ceny druku 1 okładki + introligatorka ………………………………………….</w:t>
      </w:r>
    </w:p>
    <w:p w14:paraId="3063D840" w14:textId="77777777" w:rsidR="00EF37B4" w:rsidRPr="00AC5EF1" w:rsidRDefault="00EF37B4" w:rsidP="00EF37B4">
      <w:pPr>
        <w:jc w:val="both"/>
      </w:pPr>
    </w:p>
    <w:p w14:paraId="016BE4E6" w14:textId="42CFF98D" w:rsidR="00EF37B4" w:rsidRPr="00AC5EF1" w:rsidRDefault="00412C41" w:rsidP="00EF37B4">
      <w:pPr>
        <w:jc w:val="both"/>
      </w:pPr>
      <w:r w:rsidRPr="00AC5EF1">
        <w:rPr>
          <w:b/>
        </w:rPr>
        <w:t>B</w:t>
      </w:r>
      <w:r w:rsidR="00EF37B4" w:rsidRPr="00AC5EF1">
        <w:rPr>
          <w:b/>
        </w:rPr>
        <w:t xml:space="preserve">. </w:t>
      </w:r>
      <w:r w:rsidR="00EF37B4" w:rsidRPr="00AC5EF1">
        <w:t>Cena druku książek w oprawie twardej szytej, format B-5 (16,5 cm x 24,0 cm)</w:t>
      </w:r>
    </w:p>
    <w:p w14:paraId="2338F046" w14:textId="77777777" w:rsidR="00EF37B4" w:rsidRPr="00AC5EF1" w:rsidRDefault="00EF37B4" w:rsidP="00EF37B4">
      <w:pPr>
        <w:jc w:val="both"/>
      </w:pPr>
    </w:p>
    <w:p w14:paraId="5A66610E" w14:textId="112A6652" w:rsidR="00EF37B4" w:rsidRPr="00AC5EF1" w:rsidRDefault="00EF37B4" w:rsidP="00EF37B4">
      <w:pPr>
        <w:jc w:val="both"/>
      </w:pPr>
      <w:r w:rsidRPr="00AC5EF1">
        <w:t>a/ nakład: 220 egz.</w:t>
      </w:r>
    </w:p>
    <w:p w14:paraId="24A64133" w14:textId="7F1B4FBD" w:rsidR="00EF37B4" w:rsidRPr="00AC5EF1" w:rsidRDefault="00EF37B4" w:rsidP="00EF37B4">
      <w:pPr>
        <w:jc w:val="both"/>
      </w:pPr>
      <w:r w:rsidRPr="00AC5EF1">
        <w:t>b/ objętość:</w:t>
      </w:r>
      <w:r w:rsidR="000227E9" w:rsidRPr="00AC5EF1">
        <w:t xml:space="preserve"> </w:t>
      </w:r>
      <w:r w:rsidRPr="00AC5EF1">
        <w:t xml:space="preserve">15 arkuszy drukarskich </w:t>
      </w:r>
    </w:p>
    <w:p w14:paraId="191FFAED" w14:textId="7A7CA01F" w:rsidR="00EF37B4" w:rsidRPr="00AC5EF1" w:rsidRDefault="00EF37B4" w:rsidP="00EF37B4">
      <w:pPr>
        <w:jc w:val="both"/>
      </w:pPr>
      <w:r w:rsidRPr="00AC5EF1">
        <w:t>c/ oprawa twarda (tektura, okleina 4+0, folia błyszcząca lub matowa, wyklejka 1 kolor biała, grzbiet prosty</w:t>
      </w:r>
      <w:r w:rsidR="000D59C4" w:rsidRPr="00AC5EF1">
        <w:t xml:space="preserve"> lub okrągły</w:t>
      </w:r>
      <w:r w:rsidRPr="00AC5EF1">
        <w:t>, oprawa szyta)</w:t>
      </w:r>
    </w:p>
    <w:p w14:paraId="7AEA0ED1" w14:textId="77777777" w:rsidR="00EF37B4" w:rsidRPr="00AC5EF1" w:rsidRDefault="00EF37B4" w:rsidP="00EF37B4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EF37B4" w:rsidRPr="00AC5EF1" w14:paraId="371B36ED" w14:textId="77777777" w:rsidTr="00F078F5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75507" w14:textId="77777777" w:rsidR="00EF37B4" w:rsidRPr="00AC5EF1" w:rsidRDefault="00EF37B4" w:rsidP="00F078F5">
            <w:pPr>
              <w:jc w:val="both"/>
            </w:pPr>
          </w:p>
          <w:p w14:paraId="4B958CA3" w14:textId="0E05A9D5" w:rsidR="00EF37B4" w:rsidRPr="00AC5EF1" w:rsidRDefault="00EF37B4" w:rsidP="00F078F5">
            <w:pPr>
              <w:jc w:val="both"/>
            </w:pPr>
            <w:r w:rsidRPr="00AC5EF1">
              <w:t xml:space="preserve">Cena </w:t>
            </w:r>
            <w:r w:rsidR="003D76A6" w:rsidRPr="00AC5EF1">
              <w:t>ne</w:t>
            </w:r>
            <w:r w:rsidR="000D59C4" w:rsidRPr="00AC5EF1">
              <w:t xml:space="preserve">tto </w:t>
            </w:r>
            <w:r w:rsidRPr="00AC5EF1">
              <w:t>jednego nakładu (wg warunków a, b, c) ......................................................</w:t>
            </w:r>
          </w:p>
          <w:p w14:paraId="434131AB" w14:textId="77777777" w:rsidR="00EF37B4" w:rsidRPr="00AC5EF1" w:rsidRDefault="00EF37B4" w:rsidP="00F078F5">
            <w:pPr>
              <w:jc w:val="both"/>
            </w:pPr>
          </w:p>
        </w:tc>
      </w:tr>
    </w:tbl>
    <w:p w14:paraId="2A16F8B7" w14:textId="77777777" w:rsidR="00EF37B4" w:rsidRPr="00AC5EF1" w:rsidRDefault="00EF37B4" w:rsidP="00EF37B4">
      <w:pPr>
        <w:jc w:val="both"/>
      </w:pPr>
      <w:r w:rsidRPr="00AC5EF1">
        <w:tab/>
        <w:t>Proszę o podanie dla powyższej kalkulacji i przy podanym nakładzie i objętości:</w:t>
      </w:r>
    </w:p>
    <w:p w14:paraId="4E505D6B" w14:textId="77777777" w:rsidR="00EF37B4" w:rsidRPr="00AC5EF1" w:rsidRDefault="00EF37B4" w:rsidP="00EF37B4">
      <w:pPr>
        <w:ind w:left="360" w:firstLine="348"/>
        <w:jc w:val="both"/>
      </w:pPr>
      <w:r w:rsidRPr="00AC5EF1">
        <w:t>- ceny druku 1 arkusza drukarskiego ……………………………………………..</w:t>
      </w:r>
    </w:p>
    <w:p w14:paraId="7C1CC302" w14:textId="77777777" w:rsidR="00EF37B4" w:rsidRPr="00AC5EF1" w:rsidRDefault="00EF37B4" w:rsidP="00EF37B4">
      <w:pPr>
        <w:ind w:left="360" w:firstLine="348"/>
        <w:jc w:val="both"/>
      </w:pPr>
      <w:r w:rsidRPr="00AC5EF1">
        <w:t>- ceny 1 oprawy (druk okleiny + introligatorka) …………………………………</w:t>
      </w:r>
    </w:p>
    <w:p w14:paraId="76722E91" w14:textId="04BA8E39" w:rsidR="00EF37B4" w:rsidRPr="00AC5EF1" w:rsidRDefault="00EF37B4" w:rsidP="00EF37B4">
      <w:pPr>
        <w:ind w:left="360" w:firstLine="348"/>
        <w:jc w:val="both"/>
      </w:pPr>
      <w:r w:rsidRPr="00AC5EF1">
        <w:t>- cena wyklejki w kolorze białym ………………………………………………………….</w:t>
      </w:r>
    </w:p>
    <w:p w14:paraId="157160D9" w14:textId="77777777" w:rsidR="00EF37B4" w:rsidRPr="00AC5EF1" w:rsidRDefault="00EF37B4" w:rsidP="00EF37B4">
      <w:pPr>
        <w:jc w:val="both"/>
      </w:pPr>
    </w:p>
    <w:p w14:paraId="399D1529" w14:textId="48CEA73A" w:rsidR="00EF37B4" w:rsidRPr="00AC5EF1" w:rsidRDefault="00412C41" w:rsidP="00EF37B4">
      <w:pPr>
        <w:jc w:val="both"/>
      </w:pPr>
      <w:r w:rsidRPr="00AC5EF1">
        <w:rPr>
          <w:b/>
        </w:rPr>
        <w:t>C</w:t>
      </w:r>
      <w:r w:rsidR="00EF37B4" w:rsidRPr="00AC5EF1">
        <w:rPr>
          <w:b/>
        </w:rPr>
        <w:t xml:space="preserve">. </w:t>
      </w:r>
      <w:r w:rsidR="00EF37B4" w:rsidRPr="00AC5EF1">
        <w:t>Cena druku książek oprawie miękkiej klejonej, format A-4</w:t>
      </w:r>
      <w:r w:rsidR="00EF37B4" w:rsidRPr="00AC5EF1">
        <w:rPr>
          <w:b/>
        </w:rPr>
        <w:t xml:space="preserve"> </w:t>
      </w:r>
      <w:r w:rsidR="00EF37B4" w:rsidRPr="00AC5EF1">
        <w:t>(21,0 cm x 29,7 cm po obcięciu)</w:t>
      </w:r>
    </w:p>
    <w:p w14:paraId="5A41A5CD" w14:textId="77777777" w:rsidR="00EF37B4" w:rsidRPr="00AC5EF1" w:rsidRDefault="00EF37B4" w:rsidP="00EF37B4">
      <w:pPr>
        <w:jc w:val="both"/>
      </w:pPr>
    </w:p>
    <w:p w14:paraId="2382967F" w14:textId="3C7D1275" w:rsidR="00EF37B4" w:rsidRPr="00AC5EF1" w:rsidRDefault="00EF37B4" w:rsidP="00EF37B4">
      <w:pPr>
        <w:jc w:val="both"/>
      </w:pPr>
      <w:r w:rsidRPr="00AC5EF1">
        <w:t>a/ nakład: 220 egz.</w:t>
      </w:r>
      <w:r w:rsidRPr="00AC5EF1">
        <w:tab/>
        <w:t xml:space="preserve"> </w:t>
      </w:r>
    </w:p>
    <w:p w14:paraId="63D444A0" w14:textId="3777FCCF" w:rsidR="00EF37B4" w:rsidRPr="00AC5EF1" w:rsidRDefault="00EF37B4" w:rsidP="00EF37B4">
      <w:pPr>
        <w:jc w:val="both"/>
      </w:pPr>
      <w:r w:rsidRPr="00AC5EF1">
        <w:t>b/ objętość:</w:t>
      </w:r>
      <w:r w:rsidR="00412C41" w:rsidRPr="00AC5EF1">
        <w:t xml:space="preserve"> </w:t>
      </w:r>
      <w:r w:rsidRPr="00AC5EF1">
        <w:t>20 arkuszy drukarskich</w:t>
      </w:r>
    </w:p>
    <w:p w14:paraId="61599AB2" w14:textId="77777777" w:rsidR="00EF37B4" w:rsidRPr="00AC5EF1" w:rsidRDefault="00EF37B4" w:rsidP="00EF37B4">
      <w:pPr>
        <w:jc w:val="both"/>
      </w:pPr>
      <w:r w:rsidRPr="00AC5EF1">
        <w:t>c/ okładka 4 kolory + folia błyszcząca lub matowa</w:t>
      </w:r>
    </w:p>
    <w:p w14:paraId="45908012" w14:textId="77777777" w:rsidR="00EF37B4" w:rsidRPr="00AC5EF1" w:rsidRDefault="00EF37B4" w:rsidP="00EF37B4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EF37B4" w:rsidRPr="00AC5EF1" w14:paraId="11D78F49" w14:textId="77777777" w:rsidTr="00F078F5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E1179" w14:textId="77777777" w:rsidR="00EF37B4" w:rsidRPr="00AC5EF1" w:rsidRDefault="00EF37B4" w:rsidP="00F078F5">
            <w:pPr>
              <w:jc w:val="both"/>
            </w:pPr>
          </w:p>
          <w:p w14:paraId="0C412E1F" w14:textId="3D866A6A" w:rsidR="00EF37B4" w:rsidRPr="00AC5EF1" w:rsidRDefault="00EF37B4" w:rsidP="00F078F5">
            <w:pPr>
              <w:jc w:val="both"/>
            </w:pPr>
            <w:r w:rsidRPr="00AC5EF1">
              <w:t xml:space="preserve">Cena </w:t>
            </w:r>
            <w:r w:rsidR="003D76A6" w:rsidRPr="00AC5EF1">
              <w:t>ne</w:t>
            </w:r>
            <w:r w:rsidR="000D59C4" w:rsidRPr="00AC5EF1">
              <w:t xml:space="preserve">tto </w:t>
            </w:r>
            <w:r w:rsidRPr="00AC5EF1">
              <w:t>jednego nakładu (wg warunków a, b, c)..............................................</w:t>
            </w:r>
          </w:p>
          <w:p w14:paraId="3B93029A" w14:textId="77777777" w:rsidR="00EF37B4" w:rsidRPr="00AC5EF1" w:rsidRDefault="00EF37B4" w:rsidP="00F078F5">
            <w:pPr>
              <w:jc w:val="both"/>
            </w:pPr>
          </w:p>
        </w:tc>
      </w:tr>
    </w:tbl>
    <w:p w14:paraId="15A0A5FC" w14:textId="77777777" w:rsidR="00EF37B4" w:rsidRPr="00AC5EF1" w:rsidRDefault="00EF37B4" w:rsidP="00EF37B4">
      <w:pPr>
        <w:jc w:val="both"/>
      </w:pPr>
      <w:r w:rsidRPr="00AC5EF1">
        <w:tab/>
        <w:t>Proszę o podanie dla powyższej  kalkulacji przy podanym nakładzie i objętości:</w:t>
      </w:r>
    </w:p>
    <w:p w14:paraId="4F0C6C71" w14:textId="77777777" w:rsidR="00EF37B4" w:rsidRPr="00AC5EF1" w:rsidRDefault="00EF37B4" w:rsidP="00EF37B4">
      <w:pPr>
        <w:jc w:val="both"/>
      </w:pPr>
      <w:r w:rsidRPr="00AC5EF1">
        <w:tab/>
        <w:t>- ceny druku 1 arkusza drukarskiego …………………………………………….</w:t>
      </w:r>
    </w:p>
    <w:p w14:paraId="2AA91839" w14:textId="77777777" w:rsidR="00EF37B4" w:rsidRPr="00AC5EF1" w:rsidRDefault="00EF37B4" w:rsidP="00EF37B4">
      <w:pPr>
        <w:ind w:firstLine="708"/>
        <w:jc w:val="both"/>
      </w:pPr>
      <w:r w:rsidRPr="00AC5EF1">
        <w:t>- ceny druku 1 okładki + introligatorka ………………………………………….</w:t>
      </w:r>
    </w:p>
    <w:p w14:paraId="34130F23" w14:textId="77777777" w:rsidR="00EF37B4" w:rsidRPr="00AC5EF1" w:rsidRDefault="00EF37B4" w:rsidP="00EF37B4">
      <w:pPr>
        <w:jc w:val="both"/>
        <w:rPr>
          <w:b/>
        </w:rPr>
      </w:pPr>
    </w:p>
    <w:p w14:paraId="5A386FAE" w14:textId="77BD8C51" w:rsidR="00EF37B4" w:rsidRPr="00AC5EF1" w:rsidRDefault="00412C41" w:rsidP="00EF37B4">
      <w:pPr>
        <w:jc w:val="both"/>
      </w:pPr>
      <w:r w:rsidRPr="00AC5EF1">
        <w:rPr>
          <w:b/>
        </w:rPr>
        <w:t>D</w:t>
      </w:r>
      <w:r w:rsidR="00EF37B4" w:rsidRPr="00AC5EF1">
        <w:rPr>
          <w:b/>
        </w:rPr>
        <w:t xml:space="preserve">. </w:t>
      </w:r>
      <w:r w:rsidR="00EF37B4" w:rsidRPr="00AC5EF1">
        <w:t>Cena druku książek w oprawie twardej szytej, format A-4 (21,0 cm x 29,7 cm)</w:t>
      </w:r>
    </w:p>
    <w:p w14:paraId="4221485E" w14:textId="77777777" w:rsidR="00EF37B4" w:rsidRPr="00AC5EF1" w:rsidRDefault="00EF37B4" w:rsidP="00EF37B4">
      <w:pPr>
        <w:jc w:val="both"/>
      </w:pPr>
    </w:p>
    <w:p w14:paraId="11E2160B" w14:textId="3DBCEA80" w:rsidR="00EF37B4" w:rsidRPr="00AC5EF1" w:rsidRDefault="00EF37B4" w:rsidP="00EF37B4">
      <w:pPr>
        <w:jc w:val="both"/>
      </w:pPr>
      <w:r w:rsidRPr="00AC5EF1">
        <w:t>a/ nakład: 220 egz.</w:t>
      </w:r>
    </w:p>
    <w:p w14:paraId="297459F2" w14:textId="3C8459FD" w:rsidR="00EF37B4" w:rsidRPr="00AC5EF1" w:rsidRDefault="00EF37B4" w:rsidP="00EF37B4">
      <w:pPr>
        <w:jc w:val="both"/>
      </w:pPr>
      <w:r w:rsidRPr="00AC5EF1">
        <w:t>b/ objętość:</w:t>
      </w:r>
      <w:r w:rsidR="00412C41" w:rsidRPr="00AC5EF1">
        <w:t xml:space="preserve"> </w:t>
      </w:r>
      <w:r w:rsidRPr="00AC5EF1">
        <w:t xml:space="preserve">20 arkuszy drukarskich </w:t>
      </w:r>
    </w:p>
    <w:p w14:paraId="6FAB6A5C" w14:textId="1026AEC2" w:rsidR="00EF37B4" w:rsidRPr="00AC5EF1" w:rsidRDefault="00EF37B4" w:rsidP="00EF37B4">
      <w:pPr>
        <w:jc w:val="both"/>
      </w:pPr>
      <w:r w:rsidRPr="00AC5EF1">
        <w:t>c/ oprawa twarda (tektura, okleina 4+0, folia błyszcząca lub matowa, wyklejka 1 kolor biała, grzbiet prosty</w:t>
      </w:r>
      <w:r w:rsidR="000D59C4" w:rsidRPr="00AC5EF1">
        <w:t xml:space="preserve"> lub okrągły</w:t>
      </w:r>
      <w:r w:rsidRPr="00AC5EF1">
        <w:t>, oprawa szyta)</w:t>
      </w:r>
    </w:p>
    <w:p w14:paraId="1E1C3646" w14:textId="77777777" w:rsidR="00EF37B4" w:rsidRPr="00AC5EF1" w:rsidRDefault="00EF37B4" w:rsidP="00EF37B4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EF37B4" w:rsidRPr="00AC5EF1" w14:paraId="01644892" w14:textId="77777777" w:rsidTr="00F078F5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ACFCE" w14:textId="77777777" w:rsidR="00EF37B4" w:rsidRPr="00AC5EF1" w:rsidRDefault="00EF37B4" w:rsidP="00F078F5">
            <w:pPr>
              <w:jc w:val="both"/>
            </w:pPr>
          </w:p>
          <w:p w14:paraId="25E2EA67" w14:textId="28B3A6AB" w:rsidR="00EF37B4" w:rsidRPr="00AC5EF1" w:rsidRDefault="00EF37B4" w:rsidP="00F078F5">
            <w:pPr>
              <w:jc w:val="both"/>
            </w:pPr>
            <w:r w:rsidRPr="00AC5EF1">
              <w:t xml:space="preserve">Cena </w:t>
            </w:r>
            <w:r w:rsidR="003D76A6" w:rsidRPr="00AC5EF1">
              <w:t>ne</w:t>
            </w:r>
            <w:r w:rsidR="000D59C4" w:rsidRPr="00AC5EF1">
              <w:t xml:space="preserve">tto </w:t>
            </w:r>
            <w:r w:rsidRPr="00AC5EF1">
              <w:t>jednego nakładu (wg warunków a, b, c) ......................................................</w:t>
            </w:r>
          </w:p>
          <w:p w14:paraId="0D473FB9" w14:textId="77777777" w:rsidR="00EF37B4" w:rsidRPr="00AC5EF1" w:rsidRDefault="00EF37B4" w:rsidP="00F078F5">
            <w:pPr>
              <w:jc w:val="both"/>
            </w:pPr>
          </w:p>
        </w:tc>
      </w:tr>
    </w:tbl>
    <w:p w14:paraId="7F40AA87" w14:textId="77777777" w:rsidR="00EF37B4" w:rsidRPr="00AC5EF1" w:rsidRDefault="00EF37B4" w:rsidP="00EF37B4">
      <w:pPr>
        <w:jc w:val="both"/>
      </w:pPr>
      <w:r w:rsidRPr="00AC5EF1">
        <w:tab/>
        <w:t>Proszę o podanie dla powyższej kalkulacji i przy podanym nakładzie i objętości:</w:t>
      </w:r>
    </w:p>
    <w:p w14:paraId="6EDB04A9" w14:textId="77777777" w:rsidR="00EF37B4" w:rsidRPr="00AC5EF1" w:rsidRDefault="00EF37B4" w:rsidP="00EF37B4">
      <w:pPr>
        <w:ind w:left="360" w:firstLine="348"/>
        <w:jc w:val="both"/>
      </w:pPr>
      <w:r w:rsidRPr="00AC5EF1">
        <w:t>- ceny druku 1 arkusza drukarskiego ……………………………………………..</w:t>
      </w:r>
    </w:p>
    <w:p w14:paraId="634ECA4B" w14:textId="77777777" w:rsidR="00EF37B4" w:rsidRPr="00AC5EF1" w:rsidRDefault="00EF37B4" w:rsidP="00EF37B4">
      <w:pPr>
        <w:ind w:left="360" w:firstLine="348"/>
        <w:jc w:val="both"/>
      </w:pPr>
      <w:r w:rsidRPr="00AC5EF1">
        <w:t>- ceny 1 oprawy (druk okleiny + introligatorka) …………………………………</w:t>
      </w:r>
    </w:p>
    <w:p w14:paraId="60B385AC" w14:textId="77777777" w:rsidR="00EF37B4" w:rsidRDefault="00EF37B4" w:rsidP="00EF37B4">
      <w:pPr>
        <w:ind w:left="360" w:firstLine="348"/>
        <w:jc w:val="both"/>
        <w:rPr>
          <w:rFonts w:ascii="Verdana" w:hAnsi="Verdana"/>
          <w:sz w:val="20"/>
        </w:rPr>
      </w:pPr>
      <w:r w:rsidRPr="00AC5EF1">
        <w:t>- cena wyklejki w kolorze białym…………………………………………………………….</w:t>
      </w:r>
    </w:p>
    <w:p w14:paraId="621BFCEF" w14:textId="77777777" w:rsidR="00EF37B4" w:rsidRDefault="00EF37B4" w:rsidP="00EF37B4">
      <w:pPr>
        <w:jc w:val="both"/>
        <w:rPr>
          <w:rFonts w:ascii="Verdana" w:hAnsi="Verdana"/>
          <w:sz w:val="20"/>
        </w:rPr>
      </w:pPr>
    </w:p>
    <w:p w14:paraId="0FD2D4B0" w14:textId="681ABCF5" w:rsidR="00C020B1" w:rsidRDefault="00C020B1" w:rsidP="00C020B1">
      <w:pPr>
        <w:rPr>
          <w:lang w:eastAsia="zh-CN"/>
        </w:rPr>
      </w:pPr>
    </w:p>
    <w:p w14:paraId="64CFE8FB" w14:textId="77777777" w:rsidR="00AC5EF1" w:rsidRDefault="00AC5EF1" w:rsidP="00C020B1">
      <w:pPr>
        <w:rPr>
          <w:b/>
          <w:sz w:val="22"/>
          <w:szCs w:val="22"/>
          <w:u w:val="single"/>
        </w:rPr>
      </w:pPr>
    </w:p>
    <w:p w14:paraId="26361757" w14:textId="77777777" w:rsidR="00C020B1" w:rsidRDefault="00C020B1" w:rsidP="00C020B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Oświadczam/my, że:</w:t>
      </w:r>
    </w:p>
    <w:p w14:paraId="042A3AD0" w14:textId="2AAB7A48" w:rsidR="00C020B1" w:rsidRDefault="00C020B1" w:rsidP="00C020B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Jesteśmy </w:t>
      </w:r>
      <w:r>
        <w:rPr>
          <w:sz w:val="22"/>
          <w:szCs w:val="22"/>
          <w:lang w:eastAsia="ar-SA"/>
        </w:rPr>
        <w:t>związani niniejszą ofertą przez okres wskazany w SWZ.</w:t>
      </w:r>
    </w:p>
    <w:p w14:paraId="631F035B" w14:textId="721BDCC6" w:rsidR="00C020B1" w:rsidRDefault="00C020B1" w:rsidP="00C020B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>
        <w:rPr>
          <w:sz w:val="22"/>
          <w:szCs w:val="22"/>
          <w:lang w:eastAsia="ar-SA"/>
        </w:rPr>
        <w:t>Zapoznaliśmy się z postanowieniami umowy, określonymi w SWZ wraz z załącznikami i zobowiązujemy się, w przypadku wyboru naszej oferty, do zawarcia umowy zgodnej z niniejszą ofertą, na warunkach określonych w SWZ, w miejscu i terminie wyznaczonym przez zamawiającego</w:t>
      </w:r>
      <w:r>
        <w:rPr>
          <w:sz w:val="22"/>
          <w:szCs w:val="22"/>
        </w:rPr>
        <w:t xml:space="preserve"> i nie wnosimy</w:t>
      </w:r>
      <w:r>
        <w:rPr>
          <w:color w:val="000000"/>
          <w:sz w:val="22"/>
          <w:szCs w:val="22"/>
        </w:rPr>
        <w:t xml:space="preserve"> do nich żadnych </w:t>
      </w:r>
      <w:r>
        <w:rPr>
          <w:sz w:val="22"/>
          <w:szCs w:val="22"/>
        </w:rPr>
        <w:t>zastrzeżeń.</w:t>
      </w:r>
    </w:p>
    <w:p w14:paraId="2ACE688B" w14:textId="77777777" w:rsidR="00A33163" w:rsidRPr="00AC5EF1" w:rsidRDefault="00A33163" w:rsidP="00A33163">
      <w:pPr>
        <w:numPr>
          <w:ilvl w:val="0"/>
          <w:numId w:val="1"/>
        </w:numPr>
        <w:jc w:val="both"/>
        <w:rPr>
          <w:sz w:val="22"/>
          <w:szCs w:val="22"/>
        </w:rPr>
      </w:pPr>
      <w:r w:rsidRPr="00AC5EF1">
        <w:rPr>
          <w:b/>
          <w:sz w:val="22"/>
          <w:szCs w:val="22"/>
        </w:rPr>
        <w:t>ZOBOWIĄZUJEMY SIĘ</w:t>
      </w:r>
      <w:r w:rsidRPr="00AC5EF1">
        <w:rPr>
          <w:sz w:val="22"/>
          <w:szCs w:val="22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w przypadku gdy przypada na nich ponad 10% wartości zamówienia.</w:t>
      </w:r>
    </w:p>
    <w:p w14:paraId="37D0AEAF" w14:textId="6B830AD9" w:rsidR="00C020B1" w:rsidRDefault="00C020B1" w:rsidP="00C020B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Oświadczam, że wypełniłem obowiązki informacyjne przewidziane w art. 13 lub art. 14 RODO</w:t>
      </w:r>
      <w:r w:rsidR="00D3780E" w:rsidRPr="00D3780E">
        <w:rPr>
          <w:sz w:val="22"/>
          <w:szCs w:val="22"/>
          <w:vertAlign w:val="superscript"/>
        </w:rPr>
        <w:t>1</w:t>
      </w:r>
      <w:r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B8339E" w:rsidRPr="00B8339E">
        <w:rPr>
          <w:sz w:val="22"/>
          <w:szCs w:val="22"/>
          <w:vertAlign w:val="superscript"/>
        </w:rPr>
        <w:t>2</w:t>
      </w:r>
      <w:r w:rsidRPr="00B8339E">
        <w:rPr>
          <w:sz w:val="22"/>
          <w:szCs w:val="22"/>
          <w:vertAlign w:val="superscript"/>
        </w:rPr>
        <w:t xml:space="preserve"> </w:t>
      </w:r>
    </w:p>
    <w:p w14:paraId="5BCA5207" w14:textId="71EE1029" w:rsidR="00C020B1" w:rsidRDefault="00D3780E" w:rsidP="00C020B1">
      <w:pPr>
        <w:ind w:left="360"/>
        <w:jc w:val="both"/>
        <w:rPr>
          <w:i/>
          <w:sz w:val="22"/>
          <w:szCs w:val="22"/>
        </w:rPr>
      </w:pPr>
      <w:r w:rsidRPr="00D3780E">
        <w:rPr>
          <w:i/>
          <w:sz w:val="22"/>
          <w:szCs w:val="22"/>
          <w:vertAlign w:val="superscript"/>
        </w:rPr>
        <w:t>1</w:t>
      </w:r>
      <w:r w:rsidR="00C020B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BB9CA4E" w14:textId="0032AF9E" w:rsidR="00C020B1" w:rsidRDefault="00D3780E" w:rsidP="00C020B1">
      <w:pPr>
        <w:ind w:left="360"/>
        <w:jc w:val="both"/>
        <w:rPr>
          <w:i/>
          <w:sz w:val="22"/>
          <w:szCs w:val="22"/>
        </w:rPr>
      </w:pPr>
      <w:r w:rsidRPr="00D3780E">
        <w:rPr>
          <w:i/>
          <w:sz w:val="22"/>
          <w:szCs w:val="22"/>
          <w:vertAlign w:val="superscript"/>
        </w:rPr>
        <w:t>2</w:t>
      </w:r>
      <w:r w:rsidR="00C020B1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AA68A6C" w14:textId="6330877B" w:rsidR="007428C4" w:rsidRPr="005457BB" w:rsidRDefault="007428C4" w:rsidP="007428C4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7428C4">
        <w:rPr>
          <w:sz w:val="22"/>
          <w:szCs w:val="22"/>
        </w:rPr>
        <w:t xml:space="preserve">Oświadczenie, w przypadku </w:t>
      </w:r>
      <w:r w:rsidRPr="007428C4">
        <w:rPr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 w:rsidRPr="007428C4">
        <w:rPr>
          <w:sz w:val="22"/>
          <w:szCs w:val="22"/>
        </w:rPr>
        <w:t xml:space="preserve">zgodne </w:t>
      </w:r>
      <w:r w:rsidRPr="005457BB">
        <w:rPr>
          <w:sz w:val="22"/>
          <w:szCs w:val="22"/>
        </w:rPr>
        <w:t>z pkt 10.1 SWZ.</w:t>
      </w:r>
    </w:p>
    <w:tbl>
      <w:tblPr>
        <w:tblW w:w="8789" w:type="dxa"/>
        <w:tblInd w:w="134" w:type="dxa"/>
        <w:tblLayout w:type="fixed"/>
        <w:tblLook w:val="04A0" w:firstRow="1" w:lastRow="0" w:firstColumn="1" w:lastColumn="0" w:noHBand="0" w:noVBand="1"/>
      </w:tblPr>
      <w:tblGrid>
        <w:gridCol w:w="520"/>
        <w:gridCol w:w="3166"/>
        <w:gridCol w:w="5103"/>
      </w:tblGrid>
      <w:tr w:rsidR="007428C4" w:rsidRPr="005457BB" w14:paraId="01B826CF" w14:textId="77777777" w:rsidTr="009269CE">
        <w:tc>
          <w:tcPr>
            <w:tcW w:w="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219060F" w14:textId="77777777" w:rsidR="007428C4" w:rsidRPr="005457BB" w:rsidRDefault="007428C4" w:rsidP="009269CE">
            <w:pPr>
              <w:autoSpaceDE w:val="0"/>
              <w:jc w:val="center"/>
            </w:pPr>
            <w:r w:rsidRPr="005457BB">
              <w:rPr>
                <w:sz w:val="22"/>
                <w:szCs w:val="22"/>
              </w:rPr>
              <w:t>Lp.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50A4977" w14:textId="77777777" w:rsidR="007428C4" w:rsidRPr="005457BB" w:rsidRDefault="007428C4" w:rsidP="009269CE">
            <w:pPr>
              <w:autoSpaceDE w:val="0"/>
              <w:jc w:val="center"/>
            </w:pPr>
            <w:r w:rsidRPr="005457BB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B10FCD" w14:textId="77777777" w:rsidR="007428C4" w:rsidRPr="005457BB" w:rsidRDefault="007428C4" w:rsidP="009269CE">
            <w:pPr>
              <w:autoSpaceDE w:val="0"/>
              <w:jc w:val="center"/>
            </w:pPr>
            <w:r w:rsidRPr="005457BB">
              <w:rPr>
                <w:sz w:val="22"/>
                <w:szCs w:val="22"/>
              </w:rPr>
              <w:t xml:space="preserve">zakres, który wykonają poszczególni wykonawcy </w:t>
            </w:r>
          </w:p>
        </w:tc>
      </w:tr>
      <w:tr w:rsidR="007428C4" w:rsidRPr="005457BB" w14:paraId="0096FBA8" w14:textId="77777777" w:rsidTr="009269CE">
        <w:tc>
          <w:tcPr>
            <w:tcW w:w="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0B58614" w14:textId="77777777" w:rsidR="007428C4" w:rsidRPr="005457BB" w:rsidRDefault="007428C4" w:rsidP="009269C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 w:rsidRPr="005457BB">
              <w:rPr>
                <w:sz w:val="22"/>
                <w:szCs w:val="22"/>
              </w:rPr>
              <w:t>1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EE56D8F" w14:textId="77777777" w:rsidR="007428C4" w:rsidRPr="005457BB" w:rsidRDefault="007428C4" w:rsidP="009269C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A8CB95" w14:textId="77777777" w:rsidR="007428C4" w:rsidRPr="005457BB" w:rsidRDefault="007428C4" w:rsidP="009269C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7428C4" w:rsidRPr="005457BB" w14:paraId="44C03DB4" w14:textId="77777777" w:rsidTr="009269CE">
        <w:tc>
          <w:tcPr>
            <w:tcW w:w="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B411E6B" w14:textId="77777777" w:rsidR="007428C4" w:rsidRPr="005457BB" w:rsidRDefault="007428C4" w:rsidP="009269C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 w:rsidRPr="005457BB">
              <w:rPr>
                <w:sz w:val="22"/>
                <w:szCs w:val="22"/>
              </w:rPr>
              <w:t>2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C38C62A" w14:textId="77777777" w:rsidR="007428C4" w:rsidRPr="005457BB" w:rsidRDefault="007428C4" w:rsidP="009269C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170FA7" w14:textId="77777777" w:rsidR="007428C4" w:rsidRPr="005457BB" w:rsidRDefault="007428C4" w:rsidP="009269C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21930487" w14:textId="0A333FC7" w:rsidR="00C020B1" w:rsidRPr="005457BB" w:rsidRDefault="00C020B1" w:rsidP="00C020B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5457BB">
        <w:rPr>
          <w:sz w:val="22"/>
          <w:szCs w:val="22"/>
        </w:rPr>
        <w:t>Oświadczam/y, że warunek określony w pkt. 8.</w:t>
      </w:r>
      <w:r w:rsidR="005457BB" w:rsidRPr="005457BB">
        <w:rPr>
          <w:sz w:val="22"/>
          <w:szCs w:val="22"/>
        </w:rPr>
        <w:t>1</w:t>
      </w:r>
      <w:r w:rsidRPr="005457BB">
        <w:rPr>
          <w:sz w:val="22"/>
          <w:szCs w:val="22"/>
        </w:rPr>
        <w:t xml:space="preserve"> </w:t>
      </w:r>
      <w:proofErr w:type="spellStart"/>
      <w:r w:rsidRPr="005457BB">
        <w:rPr>
          <w:sz w:val="22"/>
          <w:szCs w:val="22"/>
        </w:rPr>
        <w:t>ppkt</w:t>
      </w:r>
      <w:proofErr w:type="spellEnd"/>
      <w:r w:rsidRPr="005457BB">
        <w:rPr>
          <w:sz w:val="22"/>
          <w:szCs w:val="22"/>
        </w:rPr>
        <w:t xml:space="preserve"> 4 SWZ spełniamy osobiście / powołujemy się na zasoby podmiotu trzeciego w następującym zakresie </w:t>
      </w:r>
      <w:r w:rsidRPr="005457BB">
        <w:rPr>
          <w:b/>
          <w:sz w:val="22"/>
          <w:szCs w:val="22"/>
        </w:rPr>
        <w:t>(niewłaściwe skreślić)</w:t>
      </w:r>
      <w:r w:rsidRPr="005457BB">
        <w:rPr>
          <w:sz w:val="22"/>
          <w:szCs w:val="22"/>
        </w:rPr>
        <w:t xml:space="preserve"> ………………………………………………………………………………………………….</w:t>
      </w:r>
    </w:p>
    <w:p w14:paraId="202181FE" w14:textId="5924A6D4" w:rsidR="00C020B1" w:rsidRDefault="00C020B1" w:rsidP="00C020B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</w:t>
      </w:r>
      <w:r w:rsidR="00B8339E">
        <w:rPr>
          <w:sz w:val="22"/>
          <w:szCs w:val="22"/>
        </w:rPr>
        <w:t>*</w:t>
      </w:r>
      <w:r>
        <w:rPr>
          <w:sz w:val="22"/>
          <w:szCs w:val="22"/>
        </w:rPr>
        <w:t xml:space="preserve"> powierzyć realizację następujących części zamówienia podwykonawcom</w:t>
      </w:r>
      <w:r w:rsidR="00B8339E">
        <w:rPr>
          <w:sz w:val="22"/>
          <w:szCs w:val="22"/>
        </w:rPr>
        <w:t>*</w:t>
      </w:r>
      <w:r>
        <w:rPr>
          <w:sz w:val="22"/>
          <w:szCs w:val="22"/>
        </w:rPr>
        <w:t>*:</w:t>
      </w:r>
    </w:p>
    <w:tbl>
      <w:tblPr>
        <w:tblW w:w="9841" w:type="dxa"/>
        <w:tblInd w:w="134" w:type="dxa"/>
        <w:tblLayout w:type="fixed"/>
        <w:tblLook w:val="00A0" w:firstRow="1" w:lastRow="0" w:firstColumn="1" w:lastColumn="0" w:noHBand="0" w:noVBand="0"/>
      </w:tblPr>
      <w:tblGrid>
        <w:gridCol w:w="547"/>
        <w:gridCol w:w="6149"/>
        <w:gridCol w:w="3145"/>
      </w:tblGrid>
      <w:tr w:rsidR="00C020B1" w14:paraId="23C99AD7" w14:textId="77777777" w:rsidTr="007428C4">
        <w:trPr>
          <w:trHeight w:val="439"/>
        </w:trPr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84A3AC" w14:textId="77777777" w:rsidR="00C020B1" w:rsidRDefault="00C020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87D261" w14:textId="77777777" w:rsidR="00C020B1" w:rsidRDefault="00C020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649EA55C" w14:textId="77777777" w:rsidR="00C020B1" w:rsidRDefault="00C020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3A9742" w14:textId="77777777" w:rsidR="00C020B1" w:rsidRDefault="00C020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  <w:r>
              <w:t xml:space="preserve"> </w:t>
            </w:r>
          </w:p>
        </w:tc>
      </w:tr>
      <w:tr w:rsidR="00C020B1" w14:paraId="41FCDF5D" w14:textId="77777777" w:rsidTr="007428C4">
        <w:trPr>
          <w:trHeight w:val="426"/>
        </w:trPr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45F81C" w14:textId="77777777" w:rsidR="00C020B1" w:rsidRDefault="00C020B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4C0104" w14:textId="77777777" w:rsidR="00C020B1" w:rsidRDefault="00C020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CFF529" w14:textId="77777777" w:rsidR="00C020B1" w:rsidRDefault="00C020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020B1" w14:paraId="10DA4BC7" w14:textId="77777777" w:rsidTr="007428C4">
        <w:trPr>
          <w:trHeight w:val="380"/>
        </w:trPr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11D8D7" w14:textId="77777777" w:rsidR="00C020B1" w:rsidRDefault="00C020B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B872B7" w14:textId="77777777" w:rsidR="00C020B1" w:rsidRDefault="00C020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15C2AD" w14:textId="77777777" w:rsidR="00C020B1" w:rsidRDefault="00C020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2199DE79" w14:textId="77777777" w:rsidR="00C020B1" w:rsidRDefault="00C020B1" w:rsidP="00C020B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Umocowanymi do reprezentowania naszej firmy są następujące osoby:</w:t>
      </w:r>
    </w:p>
    <w:p w14:paraId="26F87EE2" w14:textId="77777777" w:rsidR="00C020B1" w:rsidRDefault="00C020B1" w:rsidP="00C020B1">
      <w:pPr>
        <w:pStyle w:val="Nagwek1"/>
        <w:rPr>
          <w:sz w:val="16"/>
          <w:szCs w:val="16"/>
        </w:rPr>
      </w:pPr>
      <w:r>
        <w:rPr>
          <w:sz w:val="16"/>
          <w:szCs w:val="16"/>
        </w:rPr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26285D0D" w14:textId="77777777" w:rsidR="00C020B1" w:rsidRDefault="00C020B1" w:rsidP="00C020B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3655CA8F" w14:textId="77777777" w:rsidR="00AC5EF1" w:rsidRDefault="00C020B1" w:rsidP="00AC5EF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</w:p>
    <w:p w14:paraId="02E38435" w14:textId="26EB923C" w:rsidR="00C020B1" w:rsidRDefault="00C020B1" w:rsidP="00AC5EF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6D53A0F8" w14:textId="77777777" w:rsidR="00C020B1" w:rsidRDefault="00C020B1" w:rsidP="00C020B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Umocowanie dla powyżej wskazanych osób wynika z następującego (ych) dokumentu(ów)…………………………………..................……które dołączamy do oferty.</w:t>
      </w:r>
    </w:p>
    <w:p w14:paraId="293B9857" w14:textId="77777777" w:rsidR="00C020B1" w:rsidRDefault="00C020B1" w:rsidP="00AC5EF1">
      <w:pPr>
        <w:rPr>
          <w:i/>
          <w:color w:val="FF0000"/>
          <w:sz w:val="22"/>
          <w:szCs w:val="22"/>
        </w:rPr>
      </w:pPr>
    </w:p>
    <w:p w14:paraId="6E4FFCB9" w14:textId="77777777" w:rsidR="00C020B1" w:rsidRPr="000227E9" w:rsidRDefault="00C020B1" w:rsidP="00C020B1">
      <w:pPr>
        <w:jc w:val="center"/>
        <w:rPr>
          <w:b/>
          <w:bCs/>
          <w:i/>
          <w:color w:val="FF0000"/>
          <w:sz w:val="20"/>
          <w:szCs w:val="20"/>
        </w:rPr>
      </w:pPr>
      <w:r w:rsidRPr="000227E9">
        <w:rPr>
          <w:b/>
          <w:bCs/>
          <w:i/>
          <w:color w:val="FF0000"/>
          <w:sz w:val="22"/>
          <w:szCs w:val="22"/>
        </w:rPr>
        <w:t>Formularz Oferty należy podpisać kwalifikowanym podpisem</w:t>
      </w:r>
      <w:r w:rsidRPr="000227E9">
        <w:rPr>
          <w:b/>
          <w:bCs/>
          <w:color w:val="FF0000"/>
          <w:sz w:val="22"/>
          <w:szCs w:val="22"/>
        </w:rPr>
        <w:t xml:space="preserve"> </w:t>
      </w:r>
      <w:r w:rsidRPr="000227E9">
        <w:rPr>
          <w:b/>
          <w:bCs/>
          <w:i/>
          <w:color w:val="FF0000"/>
          <w:sz w:val="22"/>
          <w:szCs w:val="22"/>
        </w:rPr>
        <w:t>elektronicznym.</w:t>
      </w:r>
    </w:p>
    <w:p w14:paraId="579ACD60" w14:textId="68C5C047" w:rsidR="00B8339E" w:rsidRDefault="00B8339E" w:rsidP="00B8339E"/>
    <w:p w14:paraId="056E4CEC" w14:textId="64D7F1BB" w:rsidR="00B8339E" w:rsidRPr="00B8339E" w:rsidRDefault="00B8339E" w:rsidP="00B8339E">
      <w:pPr>
        <w:rPr>
          <w:i/>
          <w:iCs/>
          <w:sz w:val="22"/>
          <w:szCs w:val="22"/>
        </w:rPr>
      </w:pPr>
      <w:r>
        <w:t>*</w:t>
      </w:r>
      <w:r w:rsidRPr="00B8339E">
        <w:rPr>
          <w:i/>
          <w:iCs/>
          <w:sz w:val="22"/>
          <w:szCs w:val="22"/>
        </w:rPr>
        <w:t>niewłaściwe skreślić</w:t>
      </w:r>
    </w:p>
    <w:p w14:paraId="4B6190D0" w14:textId="1166F4F3" w:rsidR="00B8339E" w:rsidRPr="00B8339E" w:rsidRDefault="00B8339E" w:rsidP="00B8339E">
      <w:pPr>
        <w:rPr>
          <w:i/>
          <w:iCs/>
          <w:sz w:val="22"/>
          <w:szCs w:val="22"/>
        </w:rPr>
      </w:pPr>
      <w:r w:rsidRPr="00B8339E">
        <w:rPr>
          <w:i/>
          <w:iCs/>
          <w:sz w:val="22"/>
          <w:szCs w:val="22"/>
        </w:rPr>
        <w:t>** jeżeli dotyczy</w:t>
      </w:r>
    </w:p>
    <w:sectPr w:rsidR="00B8339E" w:rsidRPr="00B8339E" w:rsidSect="00414570">
      <w:footerReference w:type="default" r:id="rId8"/>
      <w:pgSz w:w="11906" w:h="16838"/>
      <w:pgMar w:top="709" w:right="1418" w:bottom="284" w:left="1418" w:header="426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4284F6" w14:textId="77777777" w:rsidR="004B6CC2" w:rsidRDefault="004B6CC2">
      <w:r>
        <w:separator/>
      </w:r>
    </w:p>
  </w:endnote>
  <w:endnote w:type="continuationSeparator" w:id="0">
    <w:p w14:paraId="0CFB8AE9" w14:textId="77777777" w:rsidR="004B6CC2" w:rsidRDefault="004B6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A6D3A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C46FE3" w14:textId="77777777" w:rsidR="004B6CC2" w:rsidRDefault="004B6CC2">
      <w:r>
        <w:separator/>
      </w:r>
    </w:p>
  </w:footnote>
  <w:footnote w:type="continuationSeparator" w:id="0">
    <w:p w14:paraId="36698D33" w14:textId="77777777" w:rsidR="004B6CC2" w:rsidRDefault="004B6C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24A40"/>
    <w:multiLevelType w:val="hybridMultilevel"/>
    <w:tmpl w:val="66E25FA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330667C">
      <w:start w:val="1"/>
      <w:numFmt w:val="upperLetter"/>
      <w:lvlText w:val="%2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2" w:tplc="B22E361A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4EA420">
      <w:start w:val="3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926FA8"/>
    <w:multiLevelType w:val="hybridMultilevel"/>
    <w:tmpl w:val="A962BBFC"/>
    <w:lvl w:ilvl="0" w:tplc="7EB8FCCC">
      <w:start w:val="1"/>
      <w:numFmt w:val="lowerLetter"/>
      <w:lvlText w:val="%1)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3420" w:hanging="360"/>
      </w:pPr>
    </w:lvl>
    <w:lvl w:ilvl="2" w:tplc="0415001B" w:tentative="1">
      <w:start w:val="1"/>
      <w:numFmt w:val="lowerRoman"/>
      <w:lvlText w:val="%3."/>
      <w:lvlJc w:val="right"/>
      <w:pPr>
        <w:ind w:left="4140" w:hanging="180"/>
      </w:pPr>
    </w:lvl>
    <w:lvl w:ilvl="3" w:tplc="0415000F" w:tentative="1">
      <w:start w:val="1"/>
      <w:numFmt w:val="decimal"/>
      <w:lvlText w:val="%4."/>
      <w:lvlJc w:val="left"/>
      <w:pPr>
        <w:ind w:left="4860" w:hanging="360"/>
      </w:pPr>
    </w:lvl>
    <w:lvl w:ilvl="4" w:tplc="04150019" w:tentative="1">
      <w:start w:val="1"/>
      <w:numFmt w:val="lowerLetter"/>
      <w:lvlText w:val="%5."/>
      <w:lvlJc w:val="left"/>
      <w:pPr>
        <w:ind w:left="5580" w:hanging="360"/>
      </w:pPr>
    </w:lvl>
    <w:lvl w:ilvl="5" w:tplc="0415001B" w:tentative="1">
      <w:start w:val="1"/>
      <w:numFmt w:val="lowerRoman"/>
      <w:lvlText w:val="%6."/>
      <w:lvlJc w:val="right"/>
      <w:pPr>
        <w:ind w:left="6300" w:hanging="180"/>
      </w:pPr>
    </w:lvl>
    <w:lvl w:ilvl="6" w:tplc="0415000F" w:tentative="1">
      <w:start w:val="1"/>
      <w:numFmt w:val="decimal"/>
      <w:lvlText w:val="%7."/>
      <w:lvlJc w:val="left"/>
      <w:pPr>
        <w:ind w:left="7020" w:hanging="360"/>
      </w:pPr>
    </w:lvl>
    <w:lvl w:ilvl="7" w:tplc="04150019" w:tentative="1">
      <w:start w:val="1"/>
      <w:numFmt w:val="lowerLetter"/>
      <w:lvlText w:val="%8."/>
      <w:lvlJc w:val="left"/>
      <w:pPr>
        <w:ind w:left="7740" w:hanging="360"/>
      </w:pPr>
    </w:lvl>
    <w:lvl w:ilvl="8" w:tplc="0415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2" w15:restartNumberingAfterBreak="0">
    <w:nsid w:val="070173BF"/>
    <w:multiLevelType w:val="hybridMultilevel"/>
    <w:tmpl w:val="A4BE9AF6"/>
    <w:lvl w:ilvl="0" w:tplc="B22E361A">
      <w:start w:val="1"/>
      <w:numFmt w:val="lowerLetter"/>
      <w:lvlText w:val="%1)"/>
      <w:lvlJc w:val="left"/>
      <w:pPr>
        <w:ind w:left="2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420" w:hanging="360"/>
      </w:pPr>
    </w:lvl>
    <w:lvl w:ilvl="2" w:tplc="0415001B">
      <w:start w:val="1"/>
      <w:numFmt w:val="lowerRoman"/>
      <w:lvlText w:val="%3."/>
      <w:lvlJc w:val="right"/>
      <w:pPr>
        <w:ind w:left="4140" w:hanging="180"/>
      </w:pPr>
    </w:lvl>
    <w:lvl w:ilvl="3" w:tplc="0415000F" w:tentative="1">
      <w:start w:val="1"/>
      <w:numFmt w:val="decimal"/>
      <w:lvlText w:val="%4."/>
      <w:lvlJc w:val="left"/>
      <w:pPr>
        <w:ind w:left="4860" w:hanging="360"/>
      </w:pPr>
    </w:lvl>
    <w:lvl w:ilvl="4" w:tplc="04150019" w:tentative="1">
      <w:start w:val="1"/>
      <w:numFmt w:val="lowerLetter"/>
      <w:lvlText w:val="%5."/>
      <w:lvlJc w:val="left"/>
      <w:pPr>
        <w:ind w:left="5580" w:hanging="360"/>
      </w:pPr>
    </w:lvl>
    <w:lvl w:ilvl="5" w:tplc="0415001B" w:tentative="1">
      <w:start w:val="1"/>
      <w:numFmt w:val="lowerRoman"/>
      <w:lvlText w:val="%6."/>
      <w:lvlJc w:val="right"/>
      <w:pPr>
        <w:ind w:left="6300" w:hanging="180"/>
      </w:pPr>
    </w:lvl>
    <w:lvl w:ilvl="6" w:tplc="0415000F" w:tentative="1">
      <w:start w:val="1"/>
      <w:numFmt w:val="decimal"/>
      <w:lvlText w:val="%7."/>
      <w:lvlJc w:val="left"/>
      <w:pPr>
        <w:ind w:left="7020" w:hanging="360"/>
      </w:pPr>
    </w:lvl>
    <w:lvl w:ilvl="7" w:tplc="04150019" w:tentative="1">
      <w:start w:val="1"/>
      <w:numFmt w:val="lowerLetter"/>
      <w:lvlText w:val="%8."/>
      <w:lvlJc w:val="left"/>
      <w:pPr>
        <w:ind w:left="7740" w:hanging="360"/>
      </w:pPr>
    </w:lvl>
    <w:lvl w:ilvl="8" w:tplc="0415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3" w15:restartNumberingAfterBreak="0">
    <w:nsid w:val="0C2E6D6B"/>
    <w:multiLevelType w:val="hybridMultilevel"/>
    <w:tmpl w:val="C62411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AB38DC"/>
    <w:multiLevelType w:val="hybridMultilevel"/>
    <w:tmpl w:val="32E8771C"/>
    <w:lvl w:ilvl="0" w:tplc="80826774">
      <w:start w:val="3"/>
      <w:numFmt w:val="lowerLetter"/>
      <w:lvlText w:val="%1)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4D44BA"/>
    <w:multiLevelType w:val="hybridMultilevel"/>
    <w:tmpl w:val="C62411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B2C4C"/>
    <w:multiLevelType w:val="hybridMultilevel"/>
    <w:tmpl w:val="FEC8ECD2"/>
    <w:lvl w:ilvl="0" w:tplc="04150001">
      <w:start w:val="1"/>
      <w:numFmt w:val="bullet"/>
      <w:lvlText w:val=""/>
      <w:lvlJc w:val="left"/>
      <w:pPr>
        <w:tabs>
          <w:tab w:val="num" w:pos="1427"/>
        </w:tabs>
        <w:ind w:left="1427" w:hanging="360"/>
      </w:pPr>
      <w:rPr>
        <w:rFonts w:ascii="Symbol" w:hAnsi="Symbol" w:hint="default"/>
      </w:rPr>
    </w:lvl>
    <w:lvl w:ilvl="1" w:tplc="D042081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7"/>
        </w:tabs>
        <w:ind w:left="28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7"/>
        </w:tabs>
        <w:ind w:left="35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7"/>
        </w:tabs>
        <w:ind w:left="430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7"/>
        </w:tabs>
        <w:ind w:left="50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7"/>
        </w:tabs>
        <w:ind w:left="57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7"/>
        </w:tabs>
        <w:ind w:left="646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7"/>
        </w:tabs>
        <w:ind w:left="7187" w:hanging="360"/>
      </w:pPr>
      <w:rPr>
        <w:rFonts w:ascii="Wingdings" w:hAnsi="Wingdings" w:hint="default"/>
      </w:rPr>
    </w:lvl>
  </w:abstractNum>
  <w:abstractNum w:abstractNumId="10" w15:restartNumberingAfterBreak="0">
    <w:nsid w:val="558E7D8F"/>
    <w:multiLevelType w:val="hybridMultilevel"/>
    <w:tmpl w:val="405A3DBA"/>
    <w:lvl w:ilvl="0" w:tplc="900ECF14">
      <w:start w:val="3"/>
      <w:numFmt w:val="lowerLetter"/>
      <w:lvlText w:val="%1)"/>
      <w:lvlJc w:val="left"/>
      <w:pPr>
        <w:ind w:left="2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5E4FA3"/>
    <w:multiLevelType w:val="hybridMultilevel"/>
    <w:tmpl w:val="4838EDE2"/>
    <w:lvl w:ilvl="0" w:tplc="FD566D7A">
      <w:start w:val="1"/>
      <w:numFmt w:val="lowerLetter"/>
      <w:lvlText w:val="%1)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3420" w:hanging="360"/>
      </w:pPr>
    </w:lvl>
    <w:lvl w:ilvl="2" w:tplc="0415001B" w:tentative="1">
      <w:start w:val="1"/>
      <w:numFmt w:val="lowerRoman"/>
      <w:lvlText w:val="%3."/>
      <w:lvlJc w:val="right"/>
      <w:pPr>
        <w:ind w:left="4140" w:hanging="180"/>
      </w:pPr>
    </w:lvl>
    <w:lvl w:ilvl="3" w:tplc="0415000F" w:tentative="1">
      <w:start w:val="1"/>
      <w:numFmt w:val="decimal"/>
      <w:lvlText w:val="%4."/>
      <w:lvlJc w:val="left"/>
      <w:pPr>
        <w:ind w:left="4860" w:hanging="360"/>
      </w:pPr>
    </w:lvl>
    <w:lvl w:ilvl="4" w:tplc="04150019" w:tentative="1">
      <w:start w:val="1"/>
      <w:numFmt w:val="lowerLetter"/>
      <w:lvlText w:val="%5."/>
      <w:lvlJc w:val="left"/>
      <w:pPr>
        <w:ind w:left="5580" w:hanging="360"/>
      </w:pPr>
    </w:lvl>
    <w:lvl w:ilvl="5" w:tplc="0415001B" w:tentative="1">
      <w:start w:val="1"/>
      <w:numFmt w:val="lowerRoman"/>
      <w:lvlText w:val="%6."/>
      <w:lvlJc w:val="right"/>
      <w:pPr>
        <w:ind w:left="6300" w:hanging="180"/>
      </w:pPr>
    </w:lvl>
    <w:lvl w:ilvl="6" w:tplc="0415000F" w:tentative="1">
      <w:start w:val="1"/>
      <w:numFmt w:val="decimal"/>
      <w:lvlText w:val="%7."/>
      <w:lvlJc w:val="left"/>
      <w:pPr>
        <w:ind w:left="7020" w:hanging="360"/>
      </w:pPr>
    </w:lvl>
    <w:lvl w:ilvl="7" w:tplc="04150019" w:tentative="1">
      <w:start w:val="1"/>
      <w:numFmt w:val="lowerLetter"/>
      <w:lvlText w:val="%8."/>
      <w:lvlJc w:val="left"/>
      <w:pPr>
        <w:ind w:left="7740" w:hanging="360"/>
      </w:pPr>
    </w:lvl>
    <w:lvl w:ilvl="8" w:tplc="0415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12" w15:restartNumberingAfterBreak="0">
    <w:nsid w:val="5E0A66A4"/>
    <w:multiLevelType w:val="hybridMultilevel"/>
    <w:tmpl w:val="C7A6B602"/>
    <w:lvl w:ilvl="0" w:tplc="A498FC7C">
      <w:start w:val="4"/>
      <w:numFmt w:val="upperLetter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86A3FB7"/>
    <w:multiLevelType w:val="hybridMultilevel"/>
    <w:tmpl w:val="4838EDE2"/>
    <w:lvl w:ilvl="0" w:tplc="FD566D7A">
      <w:start w:val="1"/>
      <w:numFmt w:val="lowerLetter"/>
      <w:lvlText w:val="%1)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3420" w:hanging="360"/>
      </w:pPr>
    </w:lvl>
    <w:lvl w:ilvl="2" w:tplc="0415001B" w:tentative="1">
      <w:start w:val="1"/>
      <w:numFmt w:val="lowerRoman"/>
      <w:lvlText w:val="%3."/>
      <w:lvlJc w:val="right"/>
      <w:pPr>
        <w:ind w:left="4140" w:hanging="180"/>
      </w:pPr>
    </w:lvl>
    <w:lvl w:ilvl="3" w:tplc="0415000F" w:tentative="1">
      <w:start w:val="1"/>
      <w:numFmt w:val="decimal"/>
      <w:lvlText w:val="%4."/>
      <w:lvlJc w:val="left"/>
      <w:pPr>
        <w:ind w:left="4860" w:hanging="360"/>
      </w:pPr>
    </w:lvl>
    <w:lvl w:ilvl="4" w:tplc="04150019" w:tentative="1">
      <w:start w:val="1"/>
      <w:numFmt w:val="lowerLetter"/>
      <w:lvlText w:val="%5."/>
      <w:lvlJc w:val="left"/>
      <w:pPr>
        <w:ind w:left="5580" w:hanging="360"/>
      </w:pPr>
    </w:lvl>
    <w:lvl w:ilvl="5" w:tplc="0415001B" w:tentative="1">
      <w:start w:val="1"/>
      <w:numFmt w:val="lowerRoman"/>
      <w:lvlText w:val="%6."/>
      <w:lvlJc w:val="right"/>
      <w:pPr>
        <w:ind w:left="6300" w:hanging="180"/>
      </w:pPr>
    </w:lvl>
    <w:lvl w:ilvl="6" w:tplc="0415000F" w:tentative="1">
      <w:start w:val="1"/>
      <w:numFmt w:val="decimal"/>
      <w:lvlText w:val="%7."/>
      <w:lvlJc w:val="left"/>
      <w:pPr>
        <w:ind w:left="7020" w:hanging="360"/>
      </w:pPr>
    </w:lvl>
    <w:lvl w:ilvl="7" w:tplc="04150019" w:tentative="1">
      <w:start w:val="1"/>
      <w:numFmt w:val="lowerLetter"/>
      <w:lvlText w:val="%8."/>
      <w:lvlJc w:val="left"/>
      <w:pPr>
        <w:ind w:left="7740" w:hanging="360"/>
      </w:pPr>
    </w:lvl>
    <w:lvl w:ilvl="8" w:tplc="0415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16" w15:restartNumberingAfterBreak="0">
    <w:nsid w:val="7B0B37C7"/>
    <w:multiLevelType w:val="hybridMultilevel"/>
    <w:tmpl w:val="F7506478"/>
    <w:lvl w:ilvl="0" w:tplc="DD22E468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13"/>
  </w:num>
  <w:num w:numId="5">
    <w:abstractNumId w:val="0"/>
  </w:num>
  <w:num w:numId="6">
    <w:abstractNumId w:val="9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3"/>
  </w:num>
  <w:num w:numId="11">
    <w:abstractNumId w:val="12"/>
  </w:num>
  <w:num w:numId="12">
    <w:abstractNumId w:val="5"/>
  </w:num>
  <w:num w:numId="13">
    <w:abstractNumId w:val="1"/>
  </w:num>
  <w:num w:numId="14">
    <w:abstractNumId w:val="11"/>
  </w:num>
  <w:num w:numId="15">
    <w:abstractNumId w:val="15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6"/>
  </w:num>
  <w:num w:numId="23">
    <w:abstractNumId w:val="10"/>
  </w:num>
  <w:num w:numId="24">
    <w:abstractNumId w:val="4"/>
  </w:num>
  <w:num w:numId="25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180F"/>
    <w:rsid w:val="00012286"/>
    <w:rsid w:val="000227E9"/>
    <w:rsid w:val="00027BA7"/>
    <w:rsid w:val="000577A9"/>
    <w:rsid w:val="00071CCC"/>
    <w:rsid w:val="000B731D"/>
    <w:rsid w:val="000C3467"/>
    <w:rsid w:val="000D59C4"/>
    <w:rsid w:val="000D6134"/>
    <w:rsid w:val="000E09C7"/>
    <w:rsid w:val="000F6589"/>
    <w:rsid w:val="001011B4"/>
    <w:rsid w:val="00106636"/>
    <w:rsid w:val="00115979"/>
    <w:rsid w:val="00116EC6"/>
    <w:rsid w:val="00117D52"/>
    <w:rsid w:val="0015137D"/>
    <w:rsid w:val="001801DD"/>
    <w:rsid w:val="001D28AA"/>
    <w:rsid w:val="001D4612"/>
    <w:rsid w:val="0020263E"/>
    <w:rsid w:val="00207E98"/>
    <w:rsid w:val="002121B1"/>
    <w:rsid w:val="00215526"/>
    <w:rsid w:val="00217F3C"/>
    <w:rsid w:val="00251868"/>
    <w:rsid w:val="002723B0"/>
    <w:rsid w:val="00315A4A"/>
    <w:rsid w:val="003A2AAF"/>
    <w:rsid w:val="003D76A6"/>
    <w:rsid w:val="00412C41"/>
    <w:rsid w:val="00414570"/>
    <w:rsid w:val="0042478C"/>
    <w:rsid w:val="00442F0E"/>
    <w:rsid w:val="0049159C"/>
    <w:rsid w:val="004B6CC2"/>
    <w:rsid w:val="004B7300"/>
    <w:rsid w:val="004C6753"/>
    <w:rsid w:val="005457BB"/>
    <w:rsid w:val="005703FB"/>
    <w:rsid w:val="005706EA"/>
    <w:rsid w:val="005739D1"/>
    <w:rsid w:val="005809F0"/>
    <w:rsid w:val="00595C87"/>
    <w:rsid w:val="005D2C65"/>
    <w:rsid w:val="005E6D94"/>
    <w:rsid w:val="00606F5F"/>
    <w:rsid w:val="0063384F"/>
    <w:rsid w:val="00635C0A"/>
    <w:rsid w:val="00643C6F"/>
    <w:rsid w:val="00646202"/>
    <w:rsid w:val="0065290F"/>
    <w:rsid w:val="006815F6"/>
    <w:rsid w:val="006C6F9C"/>
    <w:rsid w:val="007428C4"/>
    <w:rsid w:val="00773CA6"/>
    <w:rsid w:val="007748F0"/>
    <w:rsid w:val="0078472D"/>
    <w:rsid w:val="007A4321"/>
    <w:rsid w:val="007D0300"/>
    <w:rsid w:val="007E1BEC"/>
    <w:rsid w:val="007E681B"/>
    <w:rsid w:val="00833933"/>
    <w:rsid w:val="00853083"/>
    <w:rsid w:val="00855BE7"/>
    <w:rsid w:val="008B2F0C"/>
    <w:rsid w:val="008B4928"/>
    <w:rsid w:val="008C014F"/>
    <w:rsid w:val="008C5407"/>
    <w:rsid w:val="008D2AB8"/>
    <w:rsid w:val="008F1C66"/>
    <w:rsid w:val="0093167A"/>
    <w:rsid w:val="00970FE4"/>
    <w:rsid w:val="00983A5A"/>
    <w:rsid w:val="009A10C3"/>
    <w:rsid w:val="009B3E23"/>
    <w:rsid w:val="00A0022B"/>
    <w:rsid w:val="00A25400"/>
    <w:rsid w:val="00A33163"/>
    <w:rsid w:val="00A346FE"/>
    <w:rsid w:val="00A47B4D"/>
    <w:rsid w:val="00A60E3A"/>
    <w:rsid w:val="00A83018"/>
    <w:rsid w:val="00AB22DE"/>
    <w:rsid w:val="00AC5EF1"/>
    <w:rsid w:val="00AD7F84"/>
    <w:rsid w:val="00B774DC"/>
    <w:rsid w:val="00B8339E"/>
    <w:rsid w:val="00C020B1"/>
    <w:rsid w:val="00C969A6"/>
    <w:rsid w:val="00CA7D36"/>
    <w:rsid w:val="00CB60F1"/>
    <w:rsid w:val="00CD5041"/>
    <w:rsid w:val="00D24208"/>
    <w:rsid w:val="00D3780E"/>
    <w:rsid w:val="00D60C38"/>
    <w:rsid w:val="00D66893"/>
    <w:rsid w:val="00D90ACB"/>
    <w:rsid w:val="00DC1500"/>
    <w:rsid w:val="00DC3F6C"/>
    <w:rsid w:val="00E13FAD"/>
    <w:rsid w:val="00E44371"/>
    <w:rsid w:val="00E949B0"/>
    <w:rsid w:val="00EF37B4"/>
    <w:rsid w:val="00F00591"/>
    <w:rsid w:val="00F51688"/>
    <w:rsid w:val="00F53146"/>
    <w:rsid w:val="00F91018"/>
    <w:rsid w:val="00FA0172"/>
    <w:rsid w:val="00FA0F30"/>
    <w:rsid w:val="00FA51A4"/>
    <w:rsid w:val="00FC180F"/>
    <w:rsid w:val="00FD669A"/>
    <w:rsid w:val="00FE545C"/>
    <w:rsid w:val="00FF6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52A51F2A"/>
  <w15:docId w15:val="{B89F49EC-2BB5-4BCA-A3EC-032F8C071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0263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635C0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7F3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7F3C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C540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C540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C5407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C540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C5407"/>
    <w:rPr>
      <w:b/>
      <w:bCs/>
    </w:rPr>
  </w:style>
  <w:style w:type="paragraph" w:styleId="Poprawka">
    <w:name w:val="Revision"/>
    <w:hidden/>
    <w:uiPriority w:val="99"/>
    <w:semiHidden/>
    <w:rsid w:val="00A2540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DE8898-C9D6-40D1-AF3E-BB6140D5B9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865</Words>
  <Characters>6091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Michał Długoń</dc:creator>
  <cp:lastModifiedBy>Michał Długoń</cp:lastModifiedBy>
  <cp:revision>3</cp:revision>
  <cp:lastPrinted>2024-10-22T12:06:00Z</cp:lastPrinted>
  <dcterms:created xsi:type="dcterms:W3CDTF">2024-10-22T12:06:00Z</dcterms:created>
  <dcterms:modified xsi:type="dcterms:W3CDTF">2024-10-29T11:19:00Z</dcterms:modified>
</cp:coreProperties>
</file>