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2550FF" w14:textId="77777777" w:rsidR="00750E60" w:rsidRPr="00B12D70" w:rsidRDefault="00750E60" w:rsidP="00750E60">
      <w:pPr>
        <w:pStyle w:val="Nagwek3"/>
        <w:spacing w:before="0" w:after="0"/>
        <w:jc w:val="right"/>
        <w:rPr>
          <w:rFonts w:ascii="Verdana" w:hAnsi="Verdana"/>
          <w:sz w:val="18"/>
          <w:szCs w:val="18"/>
        </w:rPr>
      </w:pPr>
      <w:r w:rsidRPr="00B12D70">
        <w:rPr>
          <w:rFonts w:ascii="Verdana" w:hAnsi="Verdana"/>
          <w:b w:val="0"/>
          <w:sz w:val="18"/>
          <w:szCs w:val="18"/>
        </w:rPr>
        <w:tab/>
      </w:r>
      <w:r w:rsidRPr="00B12D70">
        <w:rPr>
          <w:rFonts w:ascii="Verdana" w:hAnsi="Verdana"/>
          <w:b w:val="0"/>
          <w:sz w:val="18"/>
          <w:szCs w:val="18"/>
        </w:rPr>
        <w:tab/>
      </w:r>
      <w:r w:rsidRPr="00B12D70">
        <w:rPr>
          <w:rFonts w:ascii="Verdana" w:hAnsi="Verdana"/>
          <w:b w:val="0"/>
          <w:sz w:val="18"/>
          <w:szCs w:val="18"/>
        </w:rPr>
        <w:tab/>
      </w:r>
      <w:r w:rsidRPr="00B12D70">
        <w:rPr>
          <w:rFonts w:ascii="Verdana" w:hAnsi="Verdana"/>
          <w:b w:val="0"/>
          <w:sz w:val="18"/>
          <w:szCs w:val="18"/>
        </w:rPr>
        <w:tab/>
      </w:r>
      <w:r w:rsidRPr="00B12D70">
        <w:rPr>
          <w:rFonts w:ascii="Verdana" w:hAnsi="Verdana"/>
          <w:b w:val="0"/>
          <w:sz w:val="18"/>
          <w:szCs w:val="18"/>
        </w:rPr>
        <w:tab/>
      </w:r>
      <w:r w:rsidRPr="00B12D70">
        <w:rPr>
          <w:rFonts w:ascii="Verdana" w:hAnsi="Verdana"/>
          <w:b w:val="0"/>
          <w:sz w:val="18"/>
          <w:szCs w:val="18"/>
        </w:rPr>
        <w:tab/>
      </w:r>
      <w:r w:rsidRPr="00B12D70">
        <w:rPr>
          <w:rFonts w:ascii="Verdana" w:hAnsi="Verdana"/>
          <w:b w:val="0"/>
          <w:sz w:val="18"/>
          <w:szCs w:val="18"/>
        </w:rPr>
        <w:tab/>
      </w:r>
      <w:r w:rsidRPr="00B12D70">
        <w:rPr>
          <w:rFonts w:ascii="Verdana" w:hAnsi="Verdana"/>
          <w:sz w:val="18"/>
          <w:szCs w:val="18"/>
        </w:rPr>
        <w:t>Załącznik nr 1</w:t>
      </w:r>
    </w:p>
    <w:p w14:paraId="7823CF89" w14:textId="77777777" w:rsidR="00750E60" w:rsidRPr="00B12D70" w:rsidRDefault="00750E60" w:rsidP="00750E60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07420C2" w14:textId="77777777" w:rsidR="00B12D70" w:rsidRPr="00B12D70" w:rsidRDefault="00B12D70" w:rsidP="00B12D70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B12D70">
        <w:rPr>
          <w:rFonts w:ascii="Verdana" w:hAnsi="Verdana"/>
          <w:b/>
          <w:sz w:val="18"/>
          <w:szCs w:val="18"/>
        </w:rPr>
        <w:t>FORMULARZ OFERTY</w:t>
      </w:r>
    </w:p>
    <w:p w14:paraId="52196EA5" w14:textId="77777777" w:rsidR="00B12D70" w:rsidRPr="00B12D70" w:rsidRDefault="00B12D70" w:rsidP="00B12D70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4B68450" w14:textId="77777777" w:rsidR="00B12D70" w:rsidRPr="00B12D70" w:rsidRDefault="00B12D70" w:rsidP="00B12D70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12D70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58FEB8C5" w14:textId="7E14DC8E" w:rsidR="00B12D70" w:rsidRPr="00B12D70" w:rsidRDefault="00B12D70" w:rsidP="00B12D70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12D70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rodzaj)............................................................................</w:t>
      </w:r>
    </w:p>
    <w:p w14:paraId="3F0330E3" w14:textId="77777777" w:rsidR="00B12D70" w:rsidRPr="00B12D70" w:rsidRDefault="00B12D70" w:rsidP="00B12D70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12D70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78774DB4" w14:textId="77777777" w:rsidR="00B12D70" w:rsidRPr="00B12D70" w:rsidRDefault="00B12D70" w:rsidP="00B12D70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12D70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13ECD90C" w14:textId="77777777" w:rsidR="00B12D70" w:rsidRPr="00B12D70" w:rsidRDefault="00B12D70" w:rsidP="00B12D70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12D70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04F4F25" w14:textId="37754DB9" w:rsidR="00B12D70" w:rsidRPr="00B12D70" w:rsidRDefault="00B12D70" w:rsidP="00B12D70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12D70">
        <w:rPr>
          <w:rFonts w:ascii="Verdana" w:hAnsi="Verdana"/>
          <w:sz w:val="18"/>
          <w:szCs w:val="18"/>
        </w:rPr>
        <w:t>TEL.……………………………………… FAX ………………………………………</w:t>
      </w:r>
    </w:p>
    <w:p w14:paraId="6282B735" w14:textId="77777777" w:rsidR="00B12D70" w:rsidRPr="00B12D70" w:rsidRDefault="00B12D70" w:rsidP="00B12D70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12D70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4BBB52D5" w14:textId="77777777" w:rsidR="00B12D70" w:rsidRPr="00B12D70" w:rsidRDefault="00B12D70" w:rsidP="00B12D70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12D70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6C658267" w14:textId="77777777" w:rsidR="00B12D70" w:rsidRPr="00B12D70" w:rsidRDefault="00B12D70" w:rsidP="00B12D70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12D7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0D489F22" w14:textId="77777777" w:rsidR="00B12D70" w:rsidRPr="00B12D70" w:rsidRDefault="00B12D70" w:rsidP="00B12D70">
      <w:pPr>
        <w:spacing w:line="360" w:lineRule="auto"/>
        <w:rPr>
          <w:rFonts w:ascii="Verdana" w:hAnsi="Verdana"/>
          <w:sz w:val="18"/>
          <w:szCs w:val="18"/>
        </w:rPr>
      </w:pPr>
      <w:r w:rsidRPr="00B12D70">
        <w:rPr>
          <w:rFonts w:ascii="Verdana" w:hAnsi="Verdana"/>
          <w:sz w:val="18"/>
          <w:szCs w:val="18"/>
        </w:rPr>
        <w:t>Do: Nazwa i siedziba Zamawiającego:</w:t>
      </w:r>
    </w:p>
    <w:p w14:paraId="360D9C9D" w14:textId="77777777" w:rsidR="00B12D70" w:rsidRPr="00B12D70" w:rsidRDefault="00B12D70" w:rsidP="00B12D70">
      <w:pPr>
        <w:ind w:right="-110"/>
        <w:rPr>
          <w:rFonts w:ascii="Verdana" w:hAnsi="Verdana"/>
          <w:b/>
          <w:sz w:val="18"/>
          <w:szCs w:val="18"/>
        </w:rPr>
      </w:pPr>
      <w:r w:rsidRPr="00B12D70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433E14E4" w14:textId="77777777" w:rsidR="00B12D70" w:rsidRPr="00B12D70" w:rsidRDefault="00B12D70" w:rsidP="00B12D70">
      <w:pPr>
        <w:ind w:right="-110"/>
        <w:rPr>
          <w:rFonts w:ascii="Verdana" w:hAnsi="Verdana"/>
          <w:b/>
          <w:sz w:val="18"/>
          <w:szCs w:val="18"/>
        </w:rPr>
      </w:pPr>
      <w:r w:rsidRPr="00B12D70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FB45136" w14:textId="77777777" w:rsidR="00B12D70" w:rsidRPr="00B12D70" w:rsidRDefault="00B12D70" w:rsidP="00B12D70">
      <w:pPr>
        <w:ind w:right="-110"/>
        <w:rPr>
          <w:rFonts w:ascii="Verdana" w:hAnsi="Verdana"/>
          <w:b/>
          <w:sz w:val="18"/>
          <w:szCs w:val="18"/>
        </w:rPr>
      </w:pPr>
      <w:r w:rsidRPr="00B12D70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4E64F60E" w14:textId="77777777" w:rsidR="00B12D70" w:rsidRPr="00B12D70" w:rsidRDefault="00B12D70" w:rsidP="00B12D70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0C8248A0" w14:textId="77777777" w:rsidR="00750E60" w:rsidRPr="00B12D70" w:rsidRDefault="00750E60" w:rsidP="00750E60">
      <w:pPr>
        <w:ind w:firstLine="3969"/>
        <w:rPr>
          <w:rFonts w:ascii="Verdana" w:hAnsi="Verdana"/>
          <w:b/>
          <w:sz w:val="18"/>
          <w:szCs w:val="18"/>
        </w:rPr>
      </w:pPr>
    </w:p>
    <w:p w14:paraId="7D28D24D" w14:textId="1A17711E" w:rsidR="00750E60" w:rsidRPr="00B12D70" w:rsidRDefault="00750E60" w:rsidP="00750E6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B12D70">
        <w:rPr>
          <w:rFonts w:ascii="Verdana" w:hAnsi="Verdana"/>
          <w:sz w:val="18"/>
          <w:szCs w:val="18"/>
        </w:rPr>
        <w:t>Przystępując</w:t>
      </w:r>
      <w:r w:rsidR="00A45C2B" w:rsidRPr="00B12D70">
        <w:rPr>
          <w:rFonts w:ascii="Verdana" w:hAnsi="Verdana"/>
          <w:sz w:val="18"/>
          <w:szCs w:val="18"/>
        </w:rPr>
        <w:t xml:space="preserve"> </w:t>
      </w:r>
      <w:r w:rsidRPr="00B12D70">
        <w:rPr>
          <w:rFonts w:ascii="Verdana" w:hAnsi="Verdana"/>
          <w:sz w:val="18"/>
          <w:szCs w:val="18"/>
        </w:rPr>
        <w:t>do</w:t>
      </w:r>
      <w:r w:rsidR="00A45C2B" w:rsidRPr="00B12D70">
        <w:rPr>
          <w:rFonts w:ascii="Verdana" w:hAnsi="Verdana"/>
          <w:sz w:val="18"/>
          <w:szCs w:val="18"/>
        </w:rPr>
        <w:t xml:space="preserve"> </w:t>
      </w:r>
      <w:r w:rsidRPr="00B12D70">
        <w:rPr>
          <w:rFonts w:ascii="Verdana" w:hAnsi="Verdana"/>
          <w:sz w:val="18"/>
          <w:szCs w:val="18"/>
        </w:rPr>
        <w:t>postępowania</w:t>
      </w:r>
      <w:r w:rsidR="00A45C2B" w:rsidRPr="00B12D70">
        <w:rPr>
          <w:rFonts w:ascii="Verdana" w:hAnsi="Verdana"/>
          <w:sz w:val="18"/>
          <w:szCs w:val="18"/>
        </w:rPr>
        <w:t xml:space="preserve"> </w:t>
      </w:r>
      <w:r w:rsidRPr="00B12D70">
        <w:rPr>
          <w:rFonts w:ascii="Verdana" w:hAnsi="Verdana"/>
          <w:sz w:val="18"/>
          <w:szCs w:val="18"/>
        </w:rPr>
        <w:t>o</w:t>
      </w:r>
      <w:r w:rsidR="00A45C2B" w:rsidRPr="00B12D70">
        <w:rPr>
          <w:rFonts w:ascii="Verdana" w:hAnsi="Verdana"/>
          <w:sz w:val="18"/>
          <w:szCs w:val="18"/>
        </w:rPr>
        <w:t xml:space="preserve"> </w:t>
      </w:r>
      <w:r w:rsidRPr="00B12D70">
        <w:rPr>
          <w:rFonts w:ascii="Verdana" w:hAnsi="Verdana"/>
          <w:sz w:val="18"/>
          <w:szCs w:val="18"/>
        </w:rPr>
        <w:t>udzielenie</w:t>
      </w:r>
      <w:r w:rsidR="00A45C2B" w:rsidRPr="00B12D70">
        <w:rPr>
          <w:rFonts w:ascii="Verdana" w:hAnsi="Verdana"/>
          <w:sz w:val="18"/>
          <w:szCs w:val="18"/>
        </w:rPr>
        <w:t xml:space="preserve"> </w:t>
      </w:r>
      <w:r w:rsidRPr="00B12D70">
        <w:rPr>
          <w:rFonts w:ascii="Verdana" w:hAnsi="Verdana"/>
          <w:sz w:val="18"/>
          <w:szCs w:val="18"/>
        </w:rPr>
        <w:t>zamówienia</w:t>
      </w:r>
      <w:r w:rsidR="00A45C2B" w:rsidRPr="00B12D70">
        <w:rPr>
          <w:rFonts w:ascii="Verdana" w:hAnsi="Verdana"/>
          <w:sz w:val="18"/>
          <w:szCs w:val="18"/>
        </w:rPr>
        <w:t xml:space="preserve"> </w:t>
      </w:r>
      <w:r w:rsidRPr="00B12D70">
        <w:rPr>
          <w:rFonts w:ascii="Verdana" w:hAnsi="Verdana"/>
          <w:sz w:val="18"/>
          <w:szCs w:val="18"/>
        </w:rPr>
        <w:t>publicznego,</w:t>
      </w:r>
      <w:r w:rsidR="00A45C2B" w:rsidRPr="00B12D70">
        <w:rPr>
          <w:rFonts w:ascii="Verdana" w:hAnsi="Verdana"/>
          <w:sz w:val="18"/>
          <w:szCs w:val="18"/>
        </w:rPr>
        <w:t xml:space="preserve"> </w:t>
      </w:r>
      <w:r w:rsidRPr="00B12D70">
        <w:rPr>
          <w:rFonts w:ascii="Verdana" w:hAnsi="Verdana"/>
          <w:sz w:val="18"/>
          <w:szCs w:val="18"/>
        </w:rPr>
        <w:t xml:space="preserve">którego przedmiotem jest </w:t>
      </w:r>
      <w:r w:rsidR="00876BD4" w:rsidRPr="00CA2287">
        <w:rPr>
          <w:rFonts w:ascii="Verdana" w:hAnsi="Verdana"/>
          <w:b/>
          <w:bCs/>
          <w:iCs/>
          <w:color w:val="000000"/>
          <w:sz w:val="18"/>
          <w:szCs w:val="18"/>
        </w:rPr>
        <w:t>Dostawa, wniesienie i montaż ergonomicznych foteli obrotowych (22szt) dla CZW- pok. 511a i 511b, paw. C-1 DE-dzp.272-621/24</w:t>
      </w:r>
      <w:r w:rsidRPr="00B12D70">
        <w:rPr>
          <w:rFonts w:ascii="Verdana" w:hAnsi="Verdana"/>
          <w:b/>
          <w:sz w:val="18"/>
          <w:szCs w:val="18"/>
        </w:rPr>
        <w:t xml:space="preserve">, </w:t>
      </w:r>
      <w:r w:rsidRPr="00B12D7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2218CC4F" w14:textId="77777777" w:rsidR="00750E60" w:rsidRPr="00B12D70" w:rsidRDefault="00750E60" w:rsidP="00750E60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00288CF" w14:textId="77777777" w:rsidR="00AA6AE3" w:rsidRPr="00B12D70" w:rsidRDefault="00AA6AE3" w:rsidP="00750E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4"/>
        <w:gridCol w:w="1647"/>
        <w:gridCol w:w="1188"/>
        <w:gridCol w:w="993"/>
        <w:gridCol w:w="1559"/>
        <w:gridCol w:w="1559"/>
        <w:gridCol w:w="942"/>
        <w:gridCol w:w="1418"/>
      </w:tblGrid>
      <w:tr w:rsidR="00524EA1" w:rsidRPr="000A31B4" w14:paraId="5FA017FC" w14:textId="77777777" w:rsidTr="00524EA1">
        <w:trPr>
          <w:trHeight w:val="645"/>
        </w:trPr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5B3F024" w14:textId="77777777" w:rsidR="00524EA1" w:rsidRPr="000A31B4" w:rsidRDefault="00524EA1" w:rsidP="00846036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L.p.</w:t>
            </w:r>
          </w:p>
        </w:tc>
        <w:tc>
          <w:tcPr>
            <w:tcW w:w="164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3104FC0" w14:textId="77777777" w:rsidR="00524EA1" w:rsidRPr="000A31B4" w:rsidRDefault="00524EA1" w:rsidP="00846036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Nazwa elementu</w:t>
            </w:r>
          </w:p>
          <w:p w14:paraId="13D034D8" w14:textId="77777777" w:rsidR="00524EA1" w:rsidRPr="000A31B4" w:rsidRDefault="00524EA1" w:rsidP="00846036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(lub usługi)</w:t>
            </w:r>
          </w:p>
        </w:tc>
        <w:tc>
          <w:tcPr>
            <w:tcW w:w="118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880FDF" w14:textId="77777777" w:rsidR="00524EA1" w:rsidRPr="000A31B4" w:rsidRDefault="00524EA1" w:rsidP="00846036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Producent</w:t>
            </w:r>
          </w:p>
          <w:p w14:paraId="3FD5A9D7" w14:textId="69346236" w:rsidR="00524EA1" w:rsidRPr="000A31B4" w:rsidRDefault="00524EA1" w:rsidP="00846036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/model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E1700E" w14:textId="77777777" w:rsidR="00524EA1" w:rsidRPr="000A31B4" w:rsidRDefault="00524EA1" w:rsidP="00846036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Ilość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D947F7C" w14:textId="77777777" w:rsidR="00524EA1" w:rsidRPr="000A31B4" w:rsidRDefault="00524EA1" w:rsidP="00846036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 xml:space="preserve">Cena jednostkowa netto </w:t>
            </w:r>
            <w:r w:rsidRPr="000A31B4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4EB8CF1" w14:textId="77777777" w:rsidR="00524EA1" w:rsidRPr="000A31B4" w:rsidRDefault="00524EA1" w:rsidP="00846036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Wartość netto</w:t>
            </w:r>
          </w:p>
          <w:p w14:paraId="3B8AE2AD" w14:textId="77777777" w:rsidR="00524EA1" w:rsidRPr="000A31B4" w:rsidRDefault="00524EA1" w:rsidP="00846036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9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A26DA9E" w14:textId="77777777" w:rsidR="00524EA1" w:rsidRPr="000A31B4" w:rsidRDefault="00524EA1" w:rsidP="00846036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VAT</w:t>
            </w:r>
          </w:p>
          <w:p w14:paraId="1F9DBC16" w14:textId="363AC1F2" w:rsidR="00524EA1" w:rsidRPr="000A31B4" w:rsidRDefault="00524EA1" w:rsidP="0084603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[</w:t>
            </w:r>
            <w:r>
              <w:rPr>
                <w:rFonts w:ascii="Verdana" w:hAnsi="Verdana"/>
                <w:sz w:val="18"/>
                <w:szCs w:val="18"/>
              </w:rPr>
              <w:t>23</w:t>
            </w:r>
            <w:r w:rsidRPr="000A31B4">
              <w:rPr>
                <w:rFonts w:ascii="Verdana" w:hAnsi="Verdana"/>
                <w:sz w:val="18"/>
                <w:szCs w:val="18"/>
              </w:rPr>
              <w:t>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14565EC" w14:textId="77777777" w:rsidR="00524EA1" w:rsidRPr="000A31B4" w:rsidRDefault="00524EA1" w:rsidP="00846036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 xml:space="preserve">Wartość brutto </w:t>
            </w:r>
          </w:p>
          <w:p w14:paraId="5E63BE9D" w14:textId="77777777" w:rsidR="00524EA1" w:rsidRPr="000A31B4" w:rsidRDefault="00524EA1" w:rsidP="0084603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[PLN]</w:t>
            </w:r>
          </w:p>
          <w:p w14:paraId="33946980" w14:textId="77777777" w:rsidR="00524EA1" w:rsidRPr="000A31B4" w:rsidRDefault="00524EA1" w:rsidP="00846036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0A31B4">
              <w:rPr>
                <w:rFonts w:ascii="Verdana" w:hAnsi="Verdana"/>
                <w:b/>
                <w:sz w:val="18"/>
                <w:szCs w:val="18"/>
              </w:rPr>
              <w:t>VAT)</w:t>
            </w:r>
          </w:p>
        </w:tc>
      </w:tr>
      <w:tr w:rsidR="00524EA1" w:rsidRPr="000A31B4" w14:paraId="29F0BF93" w14:textId="77777777" w:rsidTr="00524EA1">
        <w:trPr>
          <w:trHeight w:val="234"/>
        </w:trPr>
        <w:tc>
          <w:tcPr>
            <w:tcW w:w="62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BC4F923" w14:textId="77777777" w:rsidR="00524EA1" w:rsidRPr="000A31B4" w:rsidRDefault="00524EA1" w:rsidP="00846036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E967E57" w14:textId="77777777" w:rsidR="00524EA1" w:rsidRPr="000A31B4" w:rsidRDefault="00524EA1" w:rsidP="00846036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2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79CC83" w14:textId="77777777" w:rsidR="00524EA1" w:rsidRPr="000A31B4" w:rsidRDefault="00524EA1" w:rsidP="00846036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1A78FA3" w14:textId="77777777" w:rsidR="00524EA1" w:rsidRPr="000A31B4" w:rsidRDefault="00524EA1" w:rsidP="00846036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3E3615" w14:textId="77777777" w:rsidR="00524EA1" w:rsidRPr="000A31B4" w:rsidRDefault="00524EA1" w:rsidP="00846036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ADA39C" w14:textId="77777777" w:rsidR="00524EA1" w:rsidRPr="000A31B4" w:rsidRDefault="00524EA1" w:rsidP="00846036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D6A8BAA" w14:textId="77777777" w:rsidR="00524EA1" w:rsidRPr="000A31B4" w:rsidRDefault="00524EA1" w:rsidP="00846036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B7CB320" w14:textId="77777777" w:rsidR="00524EA1" w:rsidRPr="000A31B4" w:rsidRDefault="00524EA1" w:rsidP="00846036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8</w:t>
            </w:r>
          </w:p>
        </w:tc>
      </w:tr>
      <w:tr w:rsidR="00524EA1" w:rsidRPr="000A31B4" w14:paraId="05219778" w14:textId="77777777" w:rsidTr="00524EA1">
        <w:trPr>
          <w:trHeight w:val="171"/>
        </w:trPr>
        <w:tc>
          <w:tcPr>
            <w:tcW w:w="62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22214" w14:textId="77777777" w:rsidR="00524EA1" w:rsidRPr="000A31B4" w:rsidRDefault="00524EA1" w:rsidP="00846036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1.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20B2B" w14:textId="78306092" w:rsidR="00524EA1" w:rsidRPr="000A31B4" w:rsidRDefault="00524EA1" w:rsidP="00846036">
            <w:pPr>
              <w:ind w:right="72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Fotel obrotowy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3570E" w14:textId="7A43517C" w:rsidR="00524EA1" w:rsidRPr="000A31B4" w:rsidRDefault="00524EA1" w:rsidP="00524EA1">
            <w:pPr>
              <w:ind w:right="71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……………..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C686C" w14:textId="77777777" w:rsidR="00524EA1" w:rsidRDefault="00524EA1" w:rsidP="00846036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22</w:t>
            </w:r>
            <w:r w:rsidRPr="000A31B4">
              <w:rPr>
                <w:rFonts w:ascii="Verdana" w:hAnsi="Verdana"/>
                <w:b/>
                <w:sz w:val="18"/>
                <w:szCs w:val="18"/>
              </w:rPr>
              <w:t xml:space="preserve"> szt.</w:t>
            </w:r>
          </w:p>
          <w:p w14:paraId="697447A0" w14:textId="77777777" w:rsidR="00524EA1" w:rsidRDefault="00524EA1" w:rsidP="00846036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14:paraId="68BF7D10" w14:textId="0D836EDF" w:rsidR="00524EA1" w:rsidRPr="000A31B4" w:rsidRDefault="00524EA1" w:rsidP="00846036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DCBDF" w14:textId="77777777" w:rsidR="00524EA1" w:rsidRPr="000A31B4" w:rsidRDefault="00524EA1" w:rsidP="0084603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E38F" w14:textId="77777777" w:rsidR="00524EA1" w:rsidRPr="000A31B4" w:rsidRDefault="00524EA1" w:rsidP="0084603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910AB9B" w14:textId="77777777" w:rsidR="00524EA1" w:rsidRPr="000A31B4" w:rsidRDefault="00524EA1" w:rsidP="0084603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943E29" w14:textId="77777777" w:rsidR="00524EA1" w:rsidRPr="000A31B4" w:rsidRDefault="00524EA1" w:rsidP="0084603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24EA1" w:rsidRPr="000A31B4" w14:paraId="69E2ED5A" w14:textId="77777777" w:rsidTr="00524EA1">
        <w:trPr>
          <w:trHeight w:val="163"/>
        </w:trPr>
        <w:tc>
          <w:tcPr>
            <w:tcW w:w="6011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7B35F" w14:textId="77777777" w:rsidR="00524EA1" w:rsidRPr="000A31B4" w:rsidRDefault="00524EA1" w:rsidP="00846036">
            <w:pPr>
              <w:ind w:right="425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 xml:space="preserve">                                                                                       RAZEM:</w:t>
            </w:r>
          </w:p>
          <w:p w14:paraId="68D8FABB" w14:textId="77777777" w:rsidR="00524EA1" w:rsidRPr="000A31B4" w:rsidRDefault="00524EA1" w:rsidP="0084603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6717D31D" w14:textId="3238D2FE" w:rsidR="00524EA1" w:rsidRPr="000A31B4" w:rsidRDefault="00524EA1" w:rsidP="00846036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Słownie netto za całość zamówienia /słownie: ……………………………</w:t>
            </w:r>
            <w:r>
              <w:rPr>
                <w:rFonts w:ascii="Verdana" w:hAnsi="Verdana"/>
                <w:sz w:val="18"/>
                <w:szCs w:val="18"/>
              </w:rPr>
              <w:t>………………………………………………………………...</w:t>
            </w:r>
            <w:r w:rsidRPr="000A31B4">
              <w:rPr>
                <w:rFonts w:ascii="Verdana" w:hAnsi="Verdana"/>
                <w:sz w:val="18"/>
                <w:szCs w:val="18"/>
              </w:rPr>
              <w:t>/</w:t>
            </w:r>
          </w:p>
          <w:p w14:paraId="180AF10E" w14:textId="77777777" w:rsidR="00524EA1" w:rsidRPr="000A31B4" w:rsidRDefault="00524EA1" w:rsidP="00846036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6CE60AD" w14:textId="259FFAAA" w:rsidR="00524EA1" w:rsidRPr="000A31B4" w:rsidRDefault="00524EA1" w:rsidP="00846036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Słownie brutto za całość zamówienia /słownie: ……………………………</w:t>
            </w:r>
            <w:r>
              <w:rPr>
                <w:rFonts w:ascii="Verdana" w:hAnsi="Verdana"/>
                <w:sz w:val="18"/>
                <w:szCs w:val="18"/>
              </w:rPr>
              <w:t>…………………………………………………………………</w:t>
            </w:r>
            <w:r w:rsidRPr="000A31B4">
              <w:rPr>
                <w:rFonts w:ascii="Verdana" w:hAnsi="Verdana"/>
                <w:sz w:val="18"/>
                <w:szCs w:val="18"/>
              </w:rPr>
              <w:t>/</w:t>
            </w:r>
          </w:p>
          <w:p w14:paraId="665FCEB2" w14:textId="77777777" w:rsidR="00524EA1" w:rsidRPr="000A31B4" w:rsidRDefault="00524EA1" w:rsidP="0084603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04897AA1" w14:textId="77777777" w:rsidR="00524EA1" w:rsidRPr="000A31B4" w:rsidRDefault="00524EA1" w:rsidP="0084603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21E8C" w14:textId="77777777" w:rsidR="00524EA1" w:rsidRPr="000A31B4" w:rsidRDefault="00524EA1" w:rsidP="0084603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2CAB336" w14:textId="77777777" w:rsidR="00524EA1" w:rsidRPr="000A31B4" w:rsidRDefault="00524EA1" w:rsidP="0084603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49C3A2" w14:textId="77777777" w:rsidR="00524EA1" w:rsidRPr="000A31B4" w:rsidRDefault="00524EA1" w:rsidP="0084603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7CE8982D" w14:textId="77777777" w:rsidR="00524EA1" w:rsidRDefault="00524EA1" w:rsidP="00750E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11BB3803" w14:textId="77777777" w:rsidR="00524EA1" w:rsidRDefault="00524EA1" w:rsidP="00750E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215845CD" w14:textId="05ECD87B" w:rsidR="00750E60" w:rsidRDefault="00750E60" w:rsidP="00750E60">
      <w:pPr>
        <w:widowControl w:val="0"/>
        <w:ind w:right="1"/>
        <w:jc w:val="both"/>
        <w:rPr>
          <w:rFonts w:ascii="Verdana" w:hAnsi="Verdana"/>
          <w:b/>
          <w:bCs/>
          <w:i/>
          <w:sz w:val="18"/>
          <w:szCs w:val="18"/>
        </w:rPr>
      </w:pPr>
      <w:r w:rsidRPr="00B12D70">
        <w:rPr>
          <w:rFonts w:ascii="Verdana" w:hAnsi="Verdana"/>
          <w:b/>
          <w:sz w:val="18"/>
          <w:szCs w:val="18"/>
        </w:rPr>
        <w:t xml:space="preserve">Termin realizacji umowy: </w:t>
      </w:r>
      <w:r w:rsidRPr="00B12D70">
        <w:rPr>
          <w:rFonts w:ascii="Verdana" w:hAnsi="Verdana"/>
          <w:b/>
          <w:bCs/>
          <w:sz w:val="18"/>
          <w:szCs w:val="18"/>
        </w:rPr>
        <w:t xml:space="preserve">do </w:t>
      </w:r>
      <w:r w:rsidR="00AA6AE3" w:rsidRPr="00B12D70">
        <w:rPr>
          <w:rFonts w:ascii="Verdana" w:hAnsi="Verdana"/>
          <w:b/>
          <w:bCs/>
          <w:sz w:val="18"/>
          <w:szCs w:val="18"/>
        </w:rPr>
        <w:t>……….</w:t>
      </w:r>
      <w:r w:rsidRPr="00B12D70">
        <w:rPr>
          <w:rFonts w:ascii="Verdana" w:hAnsi="Verdana"/>
          <w:b/>
          <w:bCs/>
          <w:sz w:val="18"/>
          <w:szCs w:val="18"/>
        </w:rPr>
        <w:t xml:space="preserve"> dni od daty podpisania umowy</w:t>
      </w:r>
      <w:r w:rsidR="00524EA1">
        <w:rPr>
          <w:rFonts w:ascii="Verdana" w:hAnsi="Verdana"/>
          <w:b/>
          <w:bCs/>
          <w:sz w:val="18"/>
          <w:szCs w:val="18"/>
        </w:rPr>
        <w:t xml:space="preserve"> </w:t>
      </w:r>
      <w:bookmarkStart w:id="0" w:name="_Hlk180655457"/>
      <w:r w:rsidR="00AA6AE3" w:rsidRPr="00524EA1">
        <w:rPr>
          <w:rFonts w:ascii="Verdana" w:eastAsia="Calibri" w:hAnsi="Verdana" w:cs="Calibri"/>
          <w:b/>
          <w:i/>
          <w:spacing w:val="-3"/>
          <w:sz w:val="18"/>
          <w:szCs w:val="18"/>
          <w:highlight w:val="yellow"/>
        </w:rPr>
        <w:t>(kryterium oceny ofert)</w:t>
      </w:r>
      <w:r w:rsidRPr="00524EA1">
        <w:rPr>
          <w:rFonts w:ascii="Verdana" w:hAnsi="Verdana"/>
          <w:b/>
          <w:bCs/>
          <w:i/>
          <w:sz w:val="18"/>
          <w:szCs w:val="18"/>
          <w:highlight w:val="yellow"/>
        </w:rPr>
        <w:t>.</w:t>
      </w:r>
      <w:bookmarkEnd w:id="0"/>
    </w:p>
    <w:p w14:paraId="47FAB684" w14:textId="77777777" w:rsidR="00524EA1" w:rsidRPr="00B12D70" w:rsidRDefault="00524EA1" w:rsidP="00750E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527A9453" w14:textId="0E5FD1E5" w:rsidR="00750E60" w:rsidRPr="00B12D70" w:rsidRDefault="00750E60" w:rsidP="00750E60">
      <w:pPr>
        <w:jc w:val="both"/>
        <w:rPr>
          <w:rFonts w:ascii="Verdana" w:eastAsia="Calibri" w:hAnsi="Verdana" w:cs="Calibri"/>
          <w:b/>
          <w:iCs/>
          <w:spacing w:val="-3"/>
          <w:sz w:val="18"/>
          <w:szCs w:val="18"/>
        </w:rPr>
      </w:pPr>
      <w:r w:rsidRPr="00B12D70">
        <w:rPr>
          <w:rFonts w:ascii="Verdana" w:eastAsia="Calibri" w:hAnsi="Verdana" w:cs="Calibri"/>
          <w:b/>
          <w:iCs/>
          <w:spacing w:val="-3"/>
          <w:sz w:val="18"/>
          <w:szCs w:val="18"/>
        </w:rPr>
        <w:t xml:space="preserve">Okres udzielonej gwarancji na </w:t>
      </w:r>
      <w:r w:rsidR="00AA6AE3" w:rsidRPr="00B12D70">
        <w:rPr>
          <w:rFonts w:ascii="Verdana" w:hAnsi="Verdana" w:cs="Calibri"/>
          <w:b/>
          <w:sz w:val="18"/>
          <w:szCs w:val="18"/>
        </w:rPr>
        <w:t>fotel</w:t>
      </w:r>
      <w:r w:rsidRPr="00B12D70">
        <w:rPr>
          <w:rFonts w:ascii="Verdana" w:hAnsi="Verdana" w:cs="Calibri"/>
          <w:b/>
          <w:sz w:val="18"/>
          <w:szCs w:val="18"/>
        </w:rPr>
        <w:t xml:space="preserve">e </w:t>
      </w:r>
      <w:r w:rsidRPr="00B12D70">
        <w:rPr>
          <w:rFonts w:ascii="Verdana" w:eastAsia="Calibri" w:hAnsi="Verdana" w:cs="Calibri"/>
          <w:b/>
          <w:iCs/>
          <w:spacing w:val="-3"/>
          <w:sz w:val="18"/>
          <w:szCs w:val="18"/>
        </w:rPr>
        <w:t>wynosi:  ……………</w:t>
      </w:r>
      <w:r w:rsidRPr="00B12D70">
        <w:rPr>
          <w:rFonts w:ascii="Verdana" w:eastAsia="Calibri" w:hAnsi="Verdana" w:cs="Calibri"/>
          <w:bCs/>
          <w:iCs/>
          <w:spacing w:val="-3"/>
          <w:sz w:val="18"/>
          <w:szCs w:val="18"/>
        </w:rPr>
        <w:t xml:space="preserve">  </w:t>
      </w:r>
      <w:r w:rsidRPr="00B12D70">
        <w:rPr>
          <w:rFonts w:ascii="Verdana" w:eastAsia="Calibri" w:hAnsi="Verdana" w:cs="Calibri"/>
          <w:b/>
          <w:iCs/>
          <w:spacing w:val="-3"/>
          <w:sz w:val="18"/>
          <w:szCs w:val="18"/>
        </w:rPr>
        <w:t>miesięcy</w:t>
      </w:r>
      <w:r w:rsidR="00334502">
        <w:rPr>
          <w:rFonts w:ascii="Verdana" w:eastAsia="Calibri" w:hAnsi="Verdana" w:cs="Calibri"/>
          <w:b/>
          <w:iCs/>
          <w:spacing w:val="-3"/>
          <w:sz w:val="18"/>
          <w:szCs w:val="18"/>
        </w:rPr>
        <w:t>*</w:t>
      </w:r>
      <w:r w:rsidR="00524EA1">
        <w:rPr>
          <w:rFonts w:ascii="Verdana" w:eastAsia="Calibri" w:hAnsi="Verdana" w:cs="Calibri"/>
          <w:b/>
          <w:iCs/>
          <w:spacing w:val="-3"/>
          <w:sz w:val="18"/>
          <w:szCs w:val="18"/>
        </w:rPr>
        <w:t xml:space="preserve"> </w:t>
      </w:r>
      <w:r w:rsidR="00524EA1" w:rsidRPr="00524EA1">
        <w:rPr>
          <w:rFonts w:ascii="Verdana" w:eastAsia="Calibri" w:hAnsi="Verdana" w:cs="Calibri"/>
          <w:b/>
          <w:i/>
          <w:spacing w:val="-3"/>
          <w:sz w:val="18"/>
          <w:szCs w:val="18"/>
          <w:highlight w:val="yellow"/>
        </w:rPr>
        <w:t>(kryterium oceny ofert).</w:t>
      </w:r>
    </w:p>
    <w:p w14:paraId="084E2372" w14:textId="7F362420" w:rsidR="00334502" w:rsidRPr="00C54277" w:rsidRDefault="00334502" w:rsidP="00334502">
      <w:pPr>
        <w:jc w:val="both"/>
        <w:rPr>
          <w:i/>
          <w:iCs/>
          <w:sz w:val="22"/>
          <w:szCs w:val="22"/>
        </w:rPr>
      </w:pPr>
      <w:r w:rsidRPr="00C54277">
        <w:rPr>
          <w:i/>
          <w:iCs/>
          <w:sz w:val="22"/>
          <w:szCs w:val="22"/>
        </w:rPr>
        <w:t xml:space="preserve">*)Zamawiający informuje, że w przypadku braku wpisania </w:t>
      </w:r>
      <w:r w:rsidRPr="00C54277">
        <w:rPr>
          <w:i/>
          <w:iCs/>
          <w:sz w:val="22"/>
          <w:szCs w:val="22"/>
        </w:rPr>
        <w:t xml:space="preserve">okresu </w:t>
      </w:r>
      <w:r w:rsidRPr="00C54277">
        <w:rPr>
          <w:i/>
          <w:iCs/>
          <w:sz w:val="22"/>
          <w:szCs w:val="22"/>
        </w:rPr>
        <w:t>gwarancji przez Wykonawcę, Zamawiający przyjmie minimaln</w:t>
      </w:r>
      <w:r w:rsidRPr="00C54277">
        <w:rPr>
          <w:i/>
          <w:iCs/>
          <w:sz w:val="22"/>
          <w:szCs w:val="22"/>
        </w:rPr>
        <w:t xml:space="preserve">y okres </w:t>
      </w:r>
      <w:r w:rsidRPr="00C54277">
        <w:rPr>
          <w:i/>
          <w:iCs/>
          <w:sz w:val="22"/>
          <w:szCs w:val="22"/>
        </w:rPr>
        <w:t>gwarancj</w:t>
      </w:r>
      <w:r w:rsidR="00C54277">
        <w:rPr>
          <w:i/>
          <w:iCs/>
          <w:sz w:val="22"/>
          <w:szCs w:val="22"/>
        </w:rPr>
        <w:t>i</w:t>
      </w:r>
      <w:r w:rsidRPr="00C54277">
        <w:rPr>
          <w:i/>
          <w:iCs/>
          <w:sz w:val="22"/>
          <w:szCs w:val="22"/>
        </w:rPr>
        <w:t xml:space="preserve"> wskazany w </w:t>
      </w:r>
      <w:proofErr w:type="spellStart"/>
      <w:r w:rsidRPr="00C54277">
        <w:rPr>
          <w:i/>
          <w:iCs/>
          <w:sz w:val="22"/>
          <w:szCs w:val="22"/>
        </w:rPr>
        <w:t>swz</w:t>
      </w:r>
      <w:proofErr w:type="spellEnd"/>
      <w:r w:rsidRPr="00C54277">
        <w:rPr>
          <w:i/>
          <w:iCs/>
          <w:sz w:val="22"/>
          <w:szCs w:val="22"/>
        </w:rPr>
        <w:t>.</w:t>
      </w:r>
    </w:p>
    <w:p w14:paraId="645E1C8D" w14:textId="444A0511" w:rsidR="00750E60" w:rsidRPr="00B12D70" w:rsidRDefault="00750E60" w:rsidP="00750E60">
      <w:pPr>
        <w:tabs>
          <w:tab w:val="left" w:pos="426"/>
        </w:tabs>
        <w:jc w:val="both"/>
        <w:rPr>
          <w:rFonts w:ascii="Verdana" w:hAnsi="Verdana"/>
          <w:bCs/>
          <w:sz w:val="18"/>
          <w:szCs w:val="18"/>
        </w:rPr>
      </w:pPr>
    </w:p>
    <w:p w14:paraId="003CF756" w14:textId="77777777" w:rsidR="00AA6AE3" w:rsidRPr="00B12D70" w:rsidRDefault="00AA6AE3" w:rsidP="00750E60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097A439D" w14:textId="1147881A" w:rsidR="00750E60" w:rsidRPr="00B12D70" w:rsidRDefault="00750E60" w:rsidP="00750E60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B12D70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B12D70">
        <w:rPr>
          <w:rFonts w:ascii="Verdana" w:hAnsi="Verdana"/>
          <w:b/>
          <w:sz w:val="18"/>
          <w:szCs w:val="18"/>
        </w:rPr>
        <w:t xml:space="preserve"> TAK/NIE</w:t>
      </w:r>
    </w:p>
    <w:p w14:paraId="3847902B" w14:textId="77777777" w:rsidR="00AA6AE3" w:rsidRPr="00B12D70" w:rsidRDefault="00AA6AE3" w:rsidP="00750E60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32809136" w14:textId="3DE93FF6" w:rsidR="00750E60" w:rsidRPr="00B12D70" w:rsidRDefault="00750E60" w:rsidP="00750E60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B12D70">
        <w:rPr>
          <w:rFonts w:ascii="Verdana" w:hAnsi="Verdana"/>
          <w:b/>
          <w:sz w:val="18"/>
          <w:szCs w:val="18"/>
        </w:rPr>
        <w:lastRenderedPageBreak/>
        <w:t xml:space="preserve">Termin płatności: </w:t>
      </w:r>
      <w:r w:rsidRPr="00B12D70">
        <w:rPr>
          <w:rFonts w:ascii="Verdana" w:hAnsi="Verdana"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E13FCC8" w14:textId="77777777" w:rsidR="002B0B13" w:rsidRPr="00B12D70" w:rsidRDefault="002B0B13" w:rsidP="00750E60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4A262A59" w14:textId="72FE190D" w:rsidR="00750E60" w:rsidRPr="00B12D70" w:rsidRDefault="00750E60" w:rsidP="00750E60">
      <w:pPr>
        <w:rPr>
          <w:rFonts w:ascii="Verdana" w:hAnsi="Verdana"/>
          <w:b/>
          <w:sz w:val="18"/>
          <w:szCs w:val="18"/>
          <w:u w:val="single"/>
        </w:rPr>
      </w:pPr>
      <w:r w:rsidRPr="00B12D70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3533722C" w14:textId="77777777" w:rsidR="00750E60" w:rsidRPr="00B12D70" w:rsidRDefault="00750E60" w:rsidP="00750E60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B12D7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11AFD3A9" w14:textId="2C7294A5" w:rsidR="00750E60" w:rsidRPr="00B12D70" w:rsidRDefault="00750E60" w:rsidP="00750E6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B12D70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B12D7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157AD6C" w14:textId="242454CA" w:rsidR="00750E60" w:rsidRPr="0073660F" w:rsidRDefault="00750E60" w:rsidP="00750E6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bCs/>
          <w:color w:val="000000" w:themeColor="text1"/>
          <w:sz w:val="18"/>
          <w:szCs w:val="18"/>
        </w:rPr>
      </w:pPr>
      <w:r w:rsidRPr="0073660F">
        <w:rPr>
          <w:rFonts w:ascii="Verdana" w:hAnsi="Verdana"/>
          <w:bCs/>
          <w:iCs/>
          <w:color w:val="000000" w:themeColor="text1"/>
          <w:spacing w:val="-3"/>
          <w:sz w:val="18"/>
          <w:szCs w:val="18"/>
          <w:lang w:eastAsia="ar-SA"/>
        </w:rPr>
        <w:t>Oświadczam</w:t>
      </w:r>
      <w:r w:rsidR="0073660F" w:rsidRPr="0073660F">
        <w:rPr>
          <w:rFonts w:ascii="Verdana" w:hAnsi="Verdana"/>
          <w:bCs/>
          <w:iCs/>
          <w:color w:val="000000" w:themeColor="text1"/>
          <w:spacing w:val="-3"/>
          <w:sz w:val="18"/>
          <w:szCs w:val="18"/>
          <w:lang w:eastAsia="ar-SA"/>
        </w:rPr>
        <w:t>y</w:t>
      </w:r>
      <w:r w:rsidRPr="0073660F">
        <w:rPr>
          <w:rFonts w:ascii="Verdana" w:hAnsi="Verdana"/>
          <w:bCs/>
          <w:iCs/>
          <w:color w:val="000000" w:themeColor="text1"/>
          <w:spacing w:val="-3"/>
          <w:sz w:val="18"/>
          <w:szCs w:val="18"/>
          <w:lang w:eastAsia="ar-SA"/>
        </w:rPr>
        <w:t>, że zaoferowany przez nas przedmiot zamówienia jest fabrycznie nowy (nieużywany).</w:t>
      </w:r>
    </w:p>
    <w:p w14:paraId="55690C7E" w14:textId="6718711C" w:rsidR="00AA6AE3" w:rsidRPr="00B12D70" w:rsidRDefault="006A4C29" w:rsidP="00750E6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b/>
          <w:sz w:val="18"/>
          <w:szCs w:val="18"/>
        </w:rPr>
      </w:pPr>
      <w:r w:rsidRPr="00B12D70">
        <w:rPr>
          <w:rFonts w:ascii="Verdana" w:hAnsi="Verdana"/>
          <w:b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</w:t>
      </w:r>
      <w:r w:rsidR="00876BD4">
        <w:rPr>
          <w:rFonts w:ascii="Verdana" w:hAnsi="Verdana"/>
          <w:b/>
          <w:bCs/>
          <w:sz w:val="18"/>
          <w:szCs w:val="18"/>
        </w:rPr>
        <w:t>.</w:t>
      </w:r>
    </w:p>
    <w:p w14:paraId="3BA4D676" w14:textId="77777777" w:rsidR="00750E60" w:rsidRPr="00B12D70" w:rsidRDefault="00750E60" w:rsidP="00750E60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12D70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DC4389F" w14:textId="77777777" w:rsidR="00750E60" w:rsidRPr="00B12D70" w:rsidRDefault="00750E60" w:rsidP="00750E60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B12D70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BBCF7BE" w14:textId="77777777" w:rsidR="00750E60" w:rsidRPr="00B12D70" w:rsidRDefault="00750E60" w:rsidP="00750E60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B12D70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B78EE8C" w14:textId="77777777" w:rsidR="00750E60" w:rsidRPr="00B12D70" w:rsidRDefault="00750E60" w:rsidP="00750E60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12D70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50E60" w:rsidRPr="00B12D70" w14:paraId="34D8D7B6" w14:textId="77777777" w:rsidTr="00750E6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641F04" w14:textId="77777777" w:rsidR="00750E60" w:rsidRPr="00B12D70" w:rsidRDefault="00750E60" w:rsidP="00750E6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12D7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06B218" w14:textId="77777777" w:rsidR="00750E60" w:rsidRPr="00B12D70" w:rsidRDefault="00750E60" w:rsidP="00750E6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12D7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EB342A" w14:textId="77777777" w:rsidR="00750E60" w:rsidRPr="00B12D70" w:rsidRDefault="00750E60" w:rsidP="00750E6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12D7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3CE2E2" w14:textId="77777777" w:rsidR="00750E60" w:rsidRPr="00B12D70" w:rsidRDefault="00750E60" w:rsidP="00750E6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12D70">
              <w:rPr>
                <w:rFonts w:ascii="Verdana" w:hAnsi="Verdana"/>
                <w:sz w:val="18"/>
                <w:szCs w:val="18"/>
              </w:rPr>
              <w:t>Nazwa podwykonawcy</w:t>
            </w:r>
            <w:r w:rsidRPr="00B12D7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750E60" w:rsidRPr="00B12D70" w14:paraId="4ED6329B" w14:textId="77777777" w:rsidTr="00750E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83243" w14:textId="77777777" w:rsidR="00750E60" w:rsidRPr="00B12D70" w:rsidRDefault="00750E60" w:rsidP="00750E60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D29AD" w14:textId="77777777" w:rsidR="00750E60" w:rsidRPr="00B12D70" w:rsidRDefault="00750E60" w:rsidP="00750E60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04BD13" w14:textId="77777777" w:rsidR="00750E60" w:rsidRPr="00B12D70" w:rsidRDefault="00750E60" w:rsidP="00750E60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750E60" w:rsidRPr="00B12D70" w14:paraId="2C10C93D" w14:textId="77777777" w:rsidTr="00750E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040B3" w14:textId="77777777" w:rsidR="00750E60" w:rsidRPr="00B12D70" w:rsidRDefault="00750E60" w:rsidP="00750E60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EC515" w14:textId="77777777" w:rsidR="00750E60" w:rsidRPr="00B12D70" w:rsidRDefault="00750E60" w:rsidP="00750E60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B76FE" w14:textId="77777777" w:rsidR="00750E60" w:rsidRPr="00B12D70" w:rsidRDefault="00750E60" w:rsidP="00750E60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B04F045" w14:textId="77777777" w:rsidR="00750E60" w:rsidRPr="00B12D70" w:rsidRDefault="00750E60" w:rsidP="00750E60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12D7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27824901" w14:textId="77777777" w:rsidR="00750E60" w:rsidRPr="00B12D70" w:rsidRDefault="00750E60" w:rsidP="00750E60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B12D70">
        <w:rPr>
          <w:rFonts w:ascii="Verdana" w:hAnsi="Verdana" w:cs="Times New Roman"/>
          <w:sz w:val="18"/>
          <w:szCs w:val="18"/>
        </w:rPr>
        <w:tab/>
        <w:t>Imię i Nazwisko</w:t>
      </w:r>
      <w:r w:rsidRPr="00B12D70">
        <w:rPr>
          <w:rFonts w:ascii="Verdana" w:hAnsi="Verdana" w:cs="Times New Roman"/>
          <w:sz w:val="18"/>
          <w:szCs w:val="18"/>
        </w:rPr>
        <w:tab/>
      </w:r>
      <w:r w:rsidRPr="00B12D70">
        <w:rPr>
          <w:rFonts w:ascii="Verdana" w:hAnsi="Verdana" w:cs="Times New Roman"/>
          <w:sz w:val="18"/>
          <w:szCs w:val="18"/>
        </w:rPr>
        <w:tab/>
      </w:r>
      <w:r w:rsidRPr="00B12D70">
        <w:rPr>
          <w:rFonts w:ascii="Verdana" w:hAnsi="Verdana" w:cs="Times New Roman"/>
          <w:sz w:val="18"/>
          <w:szCs w:val="18"/>
        </w:rPr>
        <w:tab/>
      </w:r>
      <w:r w:rsidRPr="00B12D70">
        <w:rPr>
          <w:rFonts w:ascii="Verdana" w:hAnsi="Verdana" w:cs="Times New Roman"/>
          <w:sz w:val="18"/>
          <w:szCs w:val="18"/>
        </w:rPr>
        <w:tab/>
      </w:r>
      <w:r w:rsidRPr="00B12D70">
        <w:rPr>
          <w:rFonts w:ascii="Verdana" w:hAnsi="Verdana" w:cs="Times New Roman"/>
          <w:sz w:val="18"/>
          <w:szCs w:val="18"/>
        </w:rPr>
        <w:tab/>
      </w:r>
      <w:r w:rsidRPr="00B12D70">
        <w:rPr>
          <w:rFonts w:ascii="Verdana" w:hAnsi="Verdana" w:cs="Times New Roman"/>
          <w:sz w:val="18"/>
          <w:szCs w:val="18"/>
        </w:rPr>
        <w:tab/>
      </w:r>
      <w:r w:rsidRPr="00B12D70">
        <w:rPr>
          <w:rFonts w:ascii="Verdana" w:hAnsi="Verdana" w:cs="Times New Roman"/>
          <w:sz w:val="18"/>
          <w:szCs w:val="18"/>
        </w:rPr>
        <w:tab/>
      </w:r>
    </w:p>
    <w:p w14:paraId="4C377F35" w14:textId="77777777" w:rsidR="00750E60" w:rsidRPr="00B12D70" w:rsidRDefault="00750E60" w:rsidP="00750E60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1A8E6F74" w14:textId="029978B7" w:rsidR="00750E60" w:rsidRPr="00B12D70" w:rsidRDefault="00750E60" w:rsidP="006A4C29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B12D7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B12D70">
        <w:rPr>
          <w:rFonts w:ascii="Verdana" w:hAnsi="Verdana"/>
          <w:sz w:val="18"/>
          <w:szCs w:val="18"/>
        </w:rPr>
        <w:tab/>
      </w:r>
      <w:r w:rsidRPr="00B12D70">
        <w:rPr>
          <w:rFonts w:ascii="Verdana" w:hAnsi="Verdana"/>
          <w:sz w:val="18"/>
          <w:szCs w:val="18"/>
        </w:rPr>
        <w:tab/>
      </w:r>
    </w:p>
    <w:p w14:paraId="3E7CACA2" w14:textId="2A1BABC5" w:rsidR="00750E60" w:rsidRPr="00B12D70" w:rsidRDefault="00750E60" w:rsidP="006A4C29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B12D7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B12D70">
        <w:rPr>
          <w:rFonts w:ascii="Verdana" w:hAnsi="Verdana"/>
          <w:sz w:val="18"/>
          <w:szCs w:val="18"/>
        </w:rPr>
        <w:tab/>
      </w:r>
      <w:r w:rsidRPr="00B12D70">
        <w:rPr>
          <w:rFonts w:ascii="Verdana" w:hAnsi="Verdana"/>
          <w:sz w:val="18"/>
          <w:szCs w:val="18"/>
        </w:rPr>
        <w:tab/>
        <w:t xml:space="preserve"> </w:t>
      </w:r>
    </w:p>
    <w:p w14:paraId="4FF78DA1" w14:textId="77777777" w:rsidR="00750E60" w:rsidRPr="00B12D70" w:rsidRDefault="00750E60" w:rsidP="00750E60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12D7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B12D70">
        <w:rPr>
          <w:rFonts w:ascii="Verdana" w:hAnsi="Verdana"/>
          <w:sz w:val="18"/>
          <w:szCs w:val="18"/>
        </w:rPr>
        <w:t>ych</w:t>
      </w:r>
      <w:proofErr w:type="spellEnd"/>
      <w:r w:rsidRPr="00B12D70">
        <w:rPr>
          <w:rFonts w:ascii="Verdana" w:hAnsi="Verdana"/>
          <w:sz w:val="18"/>
          <w:szCs w:val="18"/>
        </w:rPr>
        <w:t>) dokumentu(ów)</w:t>
      </w:r>
    </w:p>
    <w:p w14:paraId="67013DF7" w14:textId="77777777" w:rsidR="00750E60" w:rsidRPr="00B12D70" w:rsidRDefault="00750E60" w:rsidP="00750E60">
      <w:pPr>
        <w:jc w:val="both"/>
        <w:rPr>
          <w:rFonts w:ascii="Verdana" w:hAnsi="Verdana"/>
          <w:sz w:val="18"/>
          <w:szCs w:val="18"/>
        </w:rPr>
      </w:pPr>
      <w:r w:rsidRPr="00B12D7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5B31CD3" w14:textId="77777777" w:rsidR="00750E60" w:rsidRPr="00B12D70" w:rsidRDefault="00750E60" w:rsidP="00750E60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12D70">
        <w:rPr>
          <w:rFonts w:ascii="Verdana" w:hAnsi="Verdana"/>
          <w:sz w:val="18"/>
          <w:szCs w:val="18"/>
        </w:rPr>
        <w:t>załącznikami do niniejszej oferty są:</w:t>
      </w:r>
    </w:p>
    <w:p w14:paraId="33659A4D" w14:textId="77777777" w:rsidR="00750E60" w:rsidRPr="00B12D70" w:rsidRDefault="00750E60" w:rsidP="00750E60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B12D7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BDD5908" w14:textId="77777777" w:rsidR="00750E60" w:rsidRPr="00B12D70" w:rsidRDefault="00750E60" w:rsidP="00750E60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B12D7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5AD78AC" w14:textId="77777777" w:rsidR="00750E60" w:rsidRPr="00B12D70" w:rsidRDefault="00750E60" w:rsidP="00750E60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B12D70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7AFB467B" w14:textId="77777777" w:rsidR="00750E60" w:rsidRPr="00B12D70" w:rsidRDefault="00750E60" w:rsidP="00750E60">
      <w:pPr>
        <w:ind w:left="1440"/>
        <w:jc w:val="both"/>
        <w:rPr>
          <w:rFonts w:ascii="Verdana" w:hAnsi="Verdana"/>
          <w:sz w:val="18"/>
          <w:szCs w:val="18"/>
        </w:rPr>
      </w:pPr>
    </w:p>
    <w:p w14:paraId="7931FDF0" w14:textId="77777777" w:rsidR="00876BD4" w:rsidRPr="00F630DD" w:rsidRDefault="00876BD4" w:rsidP="00876BD4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</w:rPr>
      </w:pPr>
      <w:r w:rsidRPr="00E65464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elektronicznym.</w:t>
      </w:r>
    </w:p>
    <w:p w14:paraId="40D9436A" w14:textId="77777777" w:rsidR="00750E60" w:rsidRPr="00B12D70" w:rsidRDefault="00750E60" w:rsidP="00750E60">
      <w:pPr>
        <w:jc w:val="right"/>
        <w:rPr>
          <w:rFonts w:ascii="Verdana" w:hAnsi="Verdana"/>
          <w:sz w:val="18"/>
          <w:szCs w:val="18"/>
        </w:rPr>
      </w:pPr>
    </w:p>
    <w:p w14:paraId="4FD468E8" w14:textId="77777777" w:rsidR="00FE545C" w:rsidRPr="00B12D70" w:rsidRDefault="00FE545C" w:rsidP="00750E60">
      <w:pPr>
        <w:rPr>
          <w:rFonts w:ascii="Verdana" w:hAnsi="Verdana"/>
          <w:sz w:val="18"/>
          <w:szCs w:val="18"/>
        </w:rPr>
      </w:pPr>
    </w:p>
    <w:sectPr w:rsidR="00FE545C" w:rsidRPr="00B12D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423550" w14:textId="77777777" w:rsidR="009F7771" w:rsidRDefault="009F7771">
      <w:r>
        <w:separator/>
      </w:r>
    </w:p>
  </w:endnote>
  <w:endnote w:type="continuationSeparator" w:id="0">
    <w:p w14:paraId="70071437" w14:textId="77777777" w:rsidR="009F7771" w:rsidRDefault="009F7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6C8EE" w14:textId="77777777" w:rsidR="002F3D29" w:rsidRDefault="002F3D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2865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A017A4" w14:textId="77777777" w:rsidR="002F3D29" w:rsidRDefault="002F3D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E331E2" w14:textId="77777777" w:rsidR="009F7771" w:rsidRDefault="009F7771">
      <w:r>
        <w:separator/>
      </w:r>
    </w:p>
  </w:footnote>
  <w:footnote w:type="continuationSeparator" w:id="0">
    <w:p w14:paraId="4B091C6D" w14:textId="77777777" w:rsidR="009F7771" w:rsidRDefault="009F77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5BB0C" w14:textId="77777777" w:rsidR="002F3D29" w:rsidRDefault="002F3D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777A2C" w14:textId="02F6749D" w:rsidR="00F53146" w:rsidRPr="00BC15F7" w:rsidRDefault="00F53146" w:rsidP="00BC15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079E5C" w14:textId="77777777" w:rsidR="002F3D29" w:rsidRDefault="002F3D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18434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766682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94948467">
    <w:abstractNumId w:val="0"/>
  </w:num>
  <w:num w:numId="4" w16cid:durableId="19114241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FBC"/>
    <w:rsid w:val="00012286"/>
    <w:rsid w:val="000704FC"/>
    <w:rsid w:val="00071CCC"/>
    <w:rsid w:val="00095031"/>
    <w:rsid w:val="000B159B"/>
    <w:rsid w:val="000B6FF8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74FBC"/>
    <w:rsid w:val="002B0B13"/>
    <w:rsid w:val="002F3D29"/>
    <w:rsid w:val="003078C6"/>
    <w:rsid w:val="00315A4A"/>
    <w:rsid w:val="00334502"/>
    <w:rsid w:val="00393CD5"/>
    <w:rsid w:val="0048138C"/>
    <w:rsid w:val="004B7300"/>
    <w:rsid w:val="004C6753"/>
    <w:rsid w:val="0051476B"/>
    <w:rsid w:val="00524EA1"/>
    <w:rsid w:val="00595C87"/>
    <w:rsid w:val="005D2C65"/>
    <w:rsid w:val="005E6D94"/>
    <w:rsid w:val="0063384F"/>
    <w:rsid w:val="00643C6F"/>
    <w:rsid w:val="00646202"/>
    <w:rsid w:val="0065290F"/>
    <w:rsid w:val="006815F6"/>
    <w:rsid w:val="006A4C29"/>
    <w:rsid w:val="0073660F"/>
    <w:rsid w:val="00750E60"/>
    <w:rsid w:val="007748F0"/>
    <w:rsid w:val="007A4321"/>
    <w:rsid w:val="00833933"/>
    <w:rsid w:val="00853083"/>
    <w:rsid w:val="00876BD4"/>
    <w:rsid w:val="008B2F0C"/>
    <w:rsid w:val="008B4928"/>
    <w:rsid w:val="008D2AB8"/>
    <w:rsid w:val="008F1C66"/>
    <w:rsid w:val="00970FE4"/>
    <w:rsid w:val="009F7771"/>
    <w:rsid w:val="00A0022B"/>
    <w:rsid w:val="00A346FE"/>
    <w:rsid w:val="00A45C2B"/>
    <w:rsid w:val="00A47B4D"/>
    <w:rsid w:val="00A83018"/>
    <w:rsid w:val="00AA6AE3"/>
    <w:rsid w:val="00B12D70"/>
    <w:rsid w:val="00B774DC"/>
    <w:rsid w:val="00BB3D56"/>
    <w:rsid w:val="00BC15F7"/>
    <w:rsid w:val="00C00F1D"/>
    <w:rsid w:val="00C26A2C"/>
    <w:rsid w:val="00C54277"/>
    <w:rsid w:val="00C7560B"/>
    <w:rsid w:val="00C969A6"/>
    <w:rsid w:val="00C9704F"/>
    <w:rsid w:val="00CA7D36"/>
    <w:rsid w:val="00D24208"/>
    <w:rsid w:val="00D60C38"/>
    <w:rsid w:val="00D66893"/>
    <w:rsid w:val="00D90ACB"/>
    <w:rsid w:val="00DC1500"/>
    <w:rsid w:val="00E44371"/>
    <w:rsid w:val="00E830D6"/>
    <w:rsid w:val="00E949B0"/>
    <w:rsid w:val="00EA24C6"/>
    <w:rsid w:val="00EC0BEA"/>
    <w:rsid w:val="00F00591"/>
    <w:rsid w:val="00F0611D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909BFB"/>
  <w15:chartTrackingRefBased/>
  <w15:docId w15:val="{E14DA402-C7F8-4B25-8130-4A773E6D9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E6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750E60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37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628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2</cp:revision>
  <cp:lastPrinted>2024-10-29T09:52:00Z</cp:lastPrinted>
  <dcterms:created xsi:type="dcterms:W3CDTF">2024-10-29T09:52:00Z</dcterms:created>
  <dcterms:modified xsi:type="dcterms:W3CDTF">2024-10-29T09:52:00Z</dcterms:modified>
</cp:coreProperties>
</file>