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69442B" w14:textId="77777777" w:rsidR="00081D13" w:rsidRPr="00196B49" w:rsidRDefault="00641A84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196B49">
        <w:rPr>
          <w:sz w:val="20"/>
          <w:szCs w:val="20"/>
        </w:rPr>
        <w:t>Niepołomice</w:t>
      </w:r>
      <w:r w:rsidR="00081D13" w:rsidRPr="00196B49">
        <w:rPr>
          <w:sz w:val="20"/>
          <w:szCs w:val="20"/>
        </w:rPr>
        <w:t xml:space="preserve"> dnia: </w:t>
      </w:r>
      <w:r w:rsidRPr="00196B49">
        <w:rPr>
          <w:sz w:val="20"/>
          <w:szCs w:val="20"/>
        </w:rPr>
        <w:t>2024-10-29</w:t>
      </w:r>
    </w:p>
    <w:p w14:paraId="626929DE" w14:textId="77777777" w:rsidR="00081D13" w:rsidRPr="00196B49" w:rsidRDefault="00641A84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196B49">
        <w:rPr>
          <w:b/>
          <w:bCs/>
          <w:sz w:val="20"/>
          <w:szCs w:val="20"/>
        </w:rPr>
        <w:t>GMINA NIEPOŁOMICE</w:t>
      </w:r>
    </w:p>
    <w:p w14:paraId="77781A6A" w14:textId="77777777" w:rsidR="00081D13" w:rsidRPr="00196B49" w:rsidRDefault="00641A84" w:rsidP="00081D13">
      <w:pPr>
        <w:spacing w:line="360" w:lineRule="auto"/>
        <w:ind w:right="3969"/>
        <w:rPr>
          <w:sz w:val="20"/>
          <w:szCs w:val="20"/>
        </w:rPr>
      </w:pPr>
      <w:r w:rsidRPr="00196B49">
        <w:rPr>
          <w:sz w:val="20"/>
          <w:szCs w:val="20"/>
        </w:rPr>
        <w:t>Pl. Zwycięstwa</w:t>
      </w:r>
      <w:r w:rsidR="00081D13" w:rsidRPr="00196B49">
        <w:rPr>
          <w:sz w:val="20"/>
          <w:szCs w:val="20"/>
        </w:rPr>
        <w:t xml:space="preserve"> </w:t>
      </w:r>
      <w:r w:rsidRPr="00196B49">
        <w:rPr>
          <w:sz w:val="20"/>
          <w:szCs w:val="20"/>
        </w:rPr>
        <w:t>13</w:t>
      </w:r>
    </w:p>
    <w:p w14:paraId="559A3C82" w14:textId="77777777" w:rsidR="00081D13" w:rsidRPr="00196B49" w:rsidRDefault="00641A84" w:rsidP="00081D13">
      <w:pPr>
        <w:ind w:right="3969"/>
        <w:rPr>
          <w:sz w:val="20"/>
          <w:szCs w:val="20"/>
        </w:rPr>
      </w:pPr>
      <w:r w:rsidRPr="00196B49">
        <w:rPr>
          <w:sz w:val="20"/>
          <w:szCs w:val="20"/>
        </w:rPr>
        <w:t>32-005</w:t>
      </w:r>
      <w:r w:rsidR="00081D13" w:rsidRPr="00196B49">
        <w:rPr>
          <w:sz w:val="20"/>
          <w:szCs w:val="20"/>
        </w:rPr>
        <w:t xml:space="preserve"> </w:t>
      </w:r>
      <w:r w:rsidRPr="00196B49">
        <w:rPr>
          <w:sz w:val="20"/>
          <w:szCs w:val="20"/>
        </w:rPr>
        <w:t>Niepołomice</w:t>
      </w:r>
    </w:p>
    <w:p w14:paraId="1B7DD317" w14:textId="21BDB191" w:rsidR="00081D13" w:rsidRPr="00196B49" w:rsidRDefault="00081D13" w:rsidP="00081D13">
      <w:pPr>
        <w:tabs>
          <w:tab w:val="right" w:pos="9072"/>
        </w:tabs>
        <w:spacing w:after="600"/>
        <w:ind w:right="3969"/>
        <w:jc w:val="both"/>
        <w:rPr>
          <w:bCs/>
          <w:sz w:val="20"/>
          <w:szCs w:val="20"/>
        </w:rPr>
      </w:pPr>
    </w:p>
    <w:p w14:paraId="4517E1A9" w14:textId="77777777" w:rsidR="00081D13" w:rsidRPr="00196B4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96B49" w14:paraId="2C18BC22" w14:textId="77777777" w:rsidTr="00C13EA9">
        <w:tc>
          <w:tcPr>
            <w:tcW w:w="10065" w:type="dxa"/>
            <w:shd w:val="clear" w:color="auto" w:fill="F2F2F2"/>
            <w:hideMark/>
          </w:tcPr>
          <w:p w14:paraId="4038F519" w14:textId="77777777" w:rsidR="00081D13" w:rsidRPr="00196B49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96B49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41F9EB7" w14:textId="77777777" w:rsidR="00081D13" w:rsidRPr="00196B49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96B49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BF61C2C" w14:textId="77777777" w:rsidR="00081D13" w:rsidRPr="00196B49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3BA3AA30" w14:textId="77777777" w:rsidR="00081D13" w:rsidRPr="00196B49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196B49">
        <w:rPr>
          <w:rFonts w:eastAsia="Calibri"/>
          <w:sz w:val="20"/>
          <w:szCs w:val="20"/>
          <w:lang w:eastAsia="en-US"/>
        </w:rPr>
        <w:t xml:space="preserve">Dotyczy </w:t>
      </w:r>
      <w:r w:rsidRPr="00196B49">
        <w:rPr>
          <w:sz w:val="20"/>
          <w:szCs w:val="20"/>
        </w:rPr>
        <w:t>postępowania o udzielenie zamówienia publicznego</w:t>
      </w:r>
      <w:r w:rsidRPr="00196B49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96B49" w14:paraId="6CC4DA2D" w14:textId="77777777" w:rsidTr="00081D13">
        <w:tc>
          <w:tcPr>
            <w:tcW w:w="2269" w:type="dxa"/>
            <w:shd w:val="clear" w:color="auto" w:fill="auto"/>
          </w:tcPr>
          <w:p w14:paraId="10C4C3FD" w14:textId="77777777" w:rsidR="00081D13" w:rsidRPr="00196B4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96B49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79F7E80" w14:textId="77777777" w:rsidR="00081D13" w:rsidRPr="00196B49" w:rsidRDefault="00641A8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96B49">
              <w:rPr>
                <w:bCs/>
                <w:sz w:val="20"/>
                <w:szCs w:val="20"/>
              </w:rPr>
              <w:t>Rozbudowa drogi gminnej 560408K ul. Podłęskiej Niepołomicach na długości około 0,5 km</w:t>
            </w:r>
          </w:p>
        </w:tc>
      </w:tr>
      <w:tr w:rsidR="00641A84" w:rsidRPr="00196B49" w14:paraId="6607BB56" w14:textId="77777777" w:rsidTr="00C24AA1">
        <w:tc>
          <w:tcPr>
            <w:tcW w:w="2269" w:type="dxa"/>
            <w:shd w:val="clear" w:color="auto" w:fill="auto"/>
          </w:tcPr>
          <w:p w14:paraId="56F2DCD8" w14:textId="77777777" w:rsidR="00641A84" w:rsidRPr="00196B49" w:rsidRDefault="00641A84" w:rsidP="00C24A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196B49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E0F24E8" w14:textId="77777777" w:rsidR="00641A84" w:rsidRPr="00196B49" w:rsidRDefault="00641A84" w:rsidP="00C24A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96B49">
              <w:rPr>
                <w:bCs/>
                <w:sz w:val="20"/>
                <w:szCs w:val="20"/>
              </w:rPr>
              <w:t>ZP.271.32.2024</w:t>
            </w:r>
          </w:p>
        </w:tc>
      </w:tr>
    </w:tbl>
    <w:p w14:paraId="51AAB107" w14:textId="77777777" w:rsidR="00081D13" w:rsidRPr="00196B4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C562AC5" w14:textId="77777777" w:rsidR="00081D13" w:rsidRPr="00196B4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196B49">
        <w:rPr>
          <w:sz w:val="20"/>
          <w:szCs w:val="20"/>
        </w:rPr>
        <w:t xml:space="preserve">Zamawiający, </w:t>
      </w:r>
      <w:r w:rsidR="00641A84" w:rsidRPr="00196B49">
        <w:rPr>
          <w:b/>
          <w:sz w:val="20"/>
          <w:szCs w:val="20"/>
        </w:rPr>
        <w:t>GMINA NIEPOŁOMICE</w:t>
      </w:r>
      <w:r w:rsidRPr="00196B49">
        <w:rPr>
          <w:sz w:val="20"/>
          <w:szCs w:val="20"/>
        </w:rPr>
        <w:t xml:space="preserve">, działając na podstawie art. 253 </w:t>
      </w:r>
      <w:r w:rsidR="00A17CDB" w:rsidRPr="00196B49">
        <w:rPr>
          <w:sz w:val="20"/>
          <w:szCs w:val="20"/>
        </w:rPr>
        <w:t xml:space="preserve">ust. 1 pkt. 1 i </w:t>
      </w:r>
      <w:r w:rsidRPr="00196B49">
        <w:rPr>
          <w:sz w:val="20"/>
          <w:szCs w:val="20"/>
        </w:rPr>
        <w:t xml:space="preserve">ust. </w:t>
      </w:r>
      <w:r w:rsidR="00A17CDB" w:rsidRPr="00196B49">
        <w:rPr>
          <w:sz w:val="20"/>
          <w:szCs w:val="20"/>
        </w:rPr>
        <w:t>2</w:t>
      </w:r>
      <w:r w:rsidRPr="00196B49">
        <w:rPr>
          <w:sz w:val="20"/>
          <w:szCs w:val="20"/>
        </w:rPr>
        <w:t xml:space="preserve"> </w:t>
      </w:r>
      <w:r w:rsidR="00081D13" w:rsidRPr="00196B49">
        <w:rPr>
          <w:sz w:val="20"/>
          <w:szCs w:val="20"/>
        </w:rPr>
        <w:t xml:space="preserve">ustawy z dnia 11 września 2019r. Prawo zamówień publicznych </w:t>
      </w:r>
      <w:r w:rsidR="00641A84" w:rsidRPr="00196B49">
        <w:rPr>
          <w:sz w:val="20"/>
          <w:szCs w:val="20"/>
        </w:rPr>
        <w:t>(</w:t>
      </w:r>
      <w:proofErr w:type="spellStart"/>
      <w:r w:rsidR="00641A84" w:rsidRPr="00196B49">
        <w:rPr>
          <w:sz w:val="20"/>
          <w:szCs w:val="20"/>
        </w:rPr>
        <w:t>t.j</w:t>
      </w:r>
      <w:proofErr w:type="spellEnd"/>
      <w:r w:rsidR="00641A84" w:rsidRPr="00196B49">
        <w:rPr>
          <w:sz w:val="20"/>
          <w:szCs w:val="20"/>
        </w:rPr>
        <w:t>. Dz. U. z 2024 poz. 1320)</w:t>
      </w:r>
      <w:r w:rsidR="00081D13" w:rsidRPr="00196B49">
        <w:rPr>
          <w:sz w:val="20"/>
          <w:szCs w:val="20"/>
        </w:rPr>
        <w:t xml:space="preserve">, zwanej dalej „ustawą </w:t>
      </w:r>
      <w:proofErr w:type="spellStart"/>
      <w:r w:rsidR="00081D13" w:rsidRPr="00196B49">
        <w:rPr>
          <w:sz w:val="20"/>
          <w:szCs w:val="20"/>
        </w:rPr>
        <w:t>Pzp</w:t>
      </w:r>
      <w:proofErr w:type="spellEnd"/>
      <w:r w:rsidR="00081D13" w:rsidRPr="00196B49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41A84" w:rsidRPr="00196B49" w14:paraId="751F447D" w14:textId="77777777" w:rsidTr="00C24AA1">
        <w:trPr>
          <w:cantSplit/>
        </w:trPr>
        <w:tc>
          <w:tcPr>
            <w:tcW w:w="10080" w:type="dxa"/>
          </w:tcPr>
          <w:p w14:paraId="30B37726" w14:textId="77777777" w:rsidR="00641A84" w:rsidRPr="00196B49" w:rsidRDefault="00641A84" w:rsidP="00C24AA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196B49">
              <w:rPr>
                <w:b/>
                <w:sz w:val="20"/>
                <w:szCs w:val="20"/>
              </w:rPr>
              <w:t>ZIBUD Spółka z ograniczoną odpowiedzialnością Spółka komandytowa</w:t>
            </w:r>
          </w:p>
          <w:p w14:paraId="6FEEAD64" w14:textId="77777777" w:rsidR="00641A84" w:rsidRPr="00196B49" w:rsidRDefault="00641A84" w:rsidP="00C24AA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196B49">
              <w:rPr>
                <w:bCs/>
                <w:sz w:val="20"/>
                <w:szCs w:val="20"/>
              </w:rPr>
              <w:t xml:space="preserve">Kamienica 1000 </w:t>
            </w:r>
          </w:p>
          <w:p w14:paraId="327EC532" w14:textId="77777777" w:rsidR="00641A84" w:rsidRPr="00196B49" w:rsidRDefault="00641A84" w:rsidP="00C24AA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196B49">
              <w:rPr>
                <w:bCs/>
                <w:sz w:val="20"/>
                <w:szCs w:val="20"/>
              </w:rPr>
              <w:t>34-608 Kamienica</w:t>
            </w:r>
          </w:p>
          <w:p w14:paraId="445FF059" w14:textId="77777777" w:rsidR="00641A84" w:rsidRPr="00196B49" w:rsidRDefault="00641A84" w:rsidP="00C24AA1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196B49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196B49">
              <w:rPr>
                <w:sz w:val="20"/>
                <w:szCs w:val="20"/>
              </w:rPr>
              <w:t xml:space="preserve"> </w:t>
            </w:r>
            <w:bookmarkEnd w:id="1"/>
            <w:r w:rsidRPr="00196B49">
              <w:rPr>
                <w:b/>
                <w:sz w:val="20"/>
                <w:szCs w:val="20"/>
              </w:rPr>
              <w:t>4 157 627.89 zł brutto</w:t>
            </w:r>
            <w:r w:rsidRPr="00196B49">
              <w:rPr>
                <w:bCs/>
                <w:sz w:val="20"/>
                <w:szCs w:val="20"/>
              </w:rPr>
              <w:t>.</w:t>
            </w:r>
          </w:p>
          <w:p w14:paraId="2F94505D" w14:textId="77777777" w:rsidR="00641A84" w:rsidRPr="00196B49" w:rsidRDefault="00641A84" w:rsidP="00C24AA1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196B49">
              <w:rPr>
                <w:color w:val="000000"/>
                <w:sz w:val="20"/>
                <w:szCs w:val="20"/>
              </w:rPr>
              <w:t>Uzasadnienie wyboru:</w:t>
            </w:r>
          </w:p>
          <w:p w14:paraId="67DBC4F1" w14:textId="2928DDB8" w:rsidR="00641A84" w:rsidRPr="00196B49" w:rsidRDefault="00641A84" w:rsidP="00C24AA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196B49">
              <w:rPr>
                <w:sz w:val="20"/>
                <w:szCs w:val="20"/>
              </w:rPr>
              <w:t>Dokonano wybo</w:t>
            </w:r>
            <w:r w:rsidR="00196B49">
              <w:rPr>
                <w:sz w:val="20"/>
                <w:szCs w:val="20"/>
              </w:rPr>
              <w:t>r</w:t>
            </w:r>
            <w:r w:rsidRPr="00196B49">
              <w:rPr>
                <w:sz w:val="20"/>
                <w:szCs w:val="20"/>
              </w:rPr>
              <w:t>u oferty przedstawiającej najlepszy bilans ceny i kryterium poza cenowego</w:t>
            </w:r>
            <w:r w:rsidR="00FD2CC9">
              <w:rPr>
                <w:sz w:val="20"/>
                <w:szCs w:val="20"/>
              </w:rPr>
              <w:t>.</w:t>
            </w:r>
          </w:p>
        </w:tc>
      </w:tr>
    </w:tbl>
    <w:p w14:paraId="4B9361AD" w14:textId="77777777" w:rsidR="00081D1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196B49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96B49">
        <w:rPr>
          <w:color w:val="000000"/>
          <w:sz w:val="20"/>
          <w:szCs w:val="20"/>
        </w:rPr>
        <w:t>:</w:t>
      </w:r>
    </w:p>
    <w:p w14:paraId="76C50C4D" w14:textId="77777777" w:rsidR="00FD2CC9" w:rsidRPr="00196B49" w:rsidRDefault="00FD2CC9" w:rsidP="00081D13">
      <w:pPr>
        <w:spacing w:before="240" w:after="120"/>
        <w:jc w:val="both"/>
        <w:rPr>
          <w:color w:val="000000"/>
          <w:sz w:val="20"/>
          <w:szCs w:val="20"/>
        </w:rPr>
      </w:pPr>
    </w:p>
    <w:tbl>
      <w:tblPr>
        <w:tblW w:w="99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3513"/>
        <w:gridCol w:w="1653"/>
        <w:gridCol w:w="1858"/>
        <w:gridCol w:w="1653"/>
      </w:tblGrid>
      <w:tr w:rsidR="00FD2CC9" w:rsidRPr="00196B49" w14:paraId="208A61DC" w14:textId="77777777" w:rsidTr="00FD2CC9">
        <w:trPr>
          <w:trHeight w:val="507"/>
        </w:trPr>
        <w:tc>
          <w:tcPr>
            <w:tcW w:w="1240" w:type="dxa"/>
            <w:shd w:val="clear" w:color="auto" w:fill="F2F2F2"/>
            <w:vAlign w:val="center"/>
          </w:tcPr>
          <w:p w14:paraId="701703D5" w14:textId="77777777" w:rsidR="00FD2CC9" w:rsidRPr="00196B49" w:rsidRDefault="00FD2CC9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196B49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13" w:type="dxa"/>
            <w:shd w:val="clear" w:color="auto" w:fill="F2F2F2"/>
            <w:vAlign w:val="center"/>
          </w:tcPr>
          <w:p w14:paraId="3DFB085A" w14:textId="77777777" w:rsidR="00FD2CC9" w:rsidRPr="00196B49" w:rsidRDefault="00FD2CC9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53" w:type="dxa"/>
            <w:shd w:val="clear" w:color="auto" w:fill="F2F2F2"/>
            <w:vAlign w:val="center"/>
          </w:tcPr>
          <w:p w14:paraId="627C35D7" w14:textId="77777777" w:rsidR="00FD2CC9" w:rsidRPr="00196B49" w:rsidRDefault="00FD2CC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58" w:type="dxa"/>
            <w:shd w:val="clear" w:color="auto" w:fill="F2F2F2"/>
            <w:vAlign w:val="center"/>
          </w:tcPr>
          <w:p w14:paraId="522A6E71" w14:textId="77777777" w:rsidR="00FD2CC9" w:rsidRPr="00196B49" w:rsidRDefault="00FD2CC9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653" w:type="dxa"/>
            <w:shd w:val="clear" w:color="auto" w:fill="F2F2F2"/>
            <w:vAlign w:val="center"/>
          </w:tcPr>
          <w:p w14:paraId="441624B1" w14:textId="77777777" w:rsidR="00FD2CC9" w:rsidRPr="00196B49" w:rsidRDefault="00FD2CC9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FD2CC9" w:rsidRPr="00196B49" w14:paraId="01106CF1" w14:textId="77777777" w:rsidTr="00FD2CC9">
        <w:trPr>
          <w:trHeight w:val="1659"/>
        </w:trPr>
        <w:tc>
          <w:tcPr>
            <w:tcW w:w="1240" w:type="dxa"/>
            <w:vAlign w:val="center"/>
          </w:tcPr>
          <w:p w14:paraId="77D8FA4D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13" w:type="dxa"/>
            <w:vAlign w:val="center"/>
          </w:tcPr>
          <w:p w14:paraId="5A0763D1" w14:textId="46624363" w:rsidR="00FD2CC9" w:rsidRPr="00196B49" w:rsidRDefault="00FD2CC9" w:rsidP="00C24AA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96B49">
              <w:rPr>
                <w:rFonts w:ascii="Times New Roman" w:hAnsi="Times New Roman" w:cs="Times New Roman"/>
                <w:b/>
              </w:rPr>
              <w:t xml:space="preserve">ZIBUD Spółka z ograniczoną odpowiedzialnością Spółka </w:t>
            </w:r>
            <w:r>
              <w:rPr>
                <w:rFonts w:ascii="Times New Roman" w:hAnsi="Times New Roman" w:cs="Times New Roman"/>
                <w:b/>
              </w:rPr>
              <w:t>K</w:t>
            </w:r>
            <w:r w:rsidRPr="00196B49">
              <w:rPr>
                <w:rFonts w:ascii="Times New Roman" w:hAnsi="Times New Roman" w:cs="Times New Roman"/>
                <w:b/>
              </w:rPr>
              <w:t>omandytowa</w:t>
            </w:r>
          </w:p>
          <w:p w14:paraId="688D2EE7" w14:textId="77777777" w:rsidR="00FD2CC9" w:rsidRPr="00196B49" w:rsidRDefault="00FD2CC9" w:rsidP="00C24AA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 xml:space="preserve">Kamienica 1000 </w:t>
            </w:r>
          </w:p>
          <w:p w14:paraId="0B4D35ED" w14:textId="77777777" w:rsidR="00FD2CC9" w:rsidRPr="00196B4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34-608 Kamienica</w:t>
            </w:r>
          </w:p>
        </w:tc>
        <w:tc>
          <w:tcPr>
            <w:tcW w:w="1653" w:type="dxa"/>
            <w:vAlign w:val="center"/>
          </w:tcPr>
          <w:p w14:paraId="2C1A8F0E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58" w:type="dxa"/>
            <w:vAlign w:val="center"/>
          </w:tcPr>
          <w:p w14:paraId="11EECA48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3" w:type="dxa"/>
            <w:vAlign w:val="center"/>
          </w:tcPr>
          <w:p w14:paraId="4129F107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FD2CC9" w:rsidRPr="00196B49" w14:paraId="2C29F7E5" w14:textId="77777777" w:rsidTr="00FD2CC9">
        <w:trPr>
          <w:trHeight w:val="1614"/>
        </w:trPr>
        <w:tc>
          <w:tcPr>
            <w:tcW w:w="1240" w:type="dxa"/>
            <w:vAlign w:val="center"/>
          </w:tcPr>
          <w:p w14:paraId="6E301365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513" w:type="dxa"/>
            <w:vAlign w:val="center"/>
          </w:tcPr>
          <w:p w14:paraId="4564EC39" w14:textId="59AFB714" w:rsidR="00FD2CC9" w:rsidRPr="00196B49" w:rsidRDefault="00FD2CC9" w:rsidP="00C24AA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96B49">
              <w:rPr>
                <w:rFonts w:ascii="Times New Roman" w:hAnsi="Times New Roman" w:cs="Times New Roman"/>
                <w:b/>
              </w:rPr>
              <w:t xml:space="preserve">Wielobranżowe Przedsiębiorstwo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</w:t>
            </w:r>
            <w:r w:rsidRPr="00196B49">
              <w:rPr>
                <w:rFonts w:ascii="Times New Roman" w:hAnsi="Times New Roman" w:cs="Times New Roman"/>
                <w:b/>
              </w:rPr>
              <w:t>rodukcyjno</w:t>
            </w:r>
            <w:proofErr w:type="spellEnd"/>
            <w:r w:rsidRPr="00196B49">
              <w:rPr>
                <w:rFonts w:ascii="Times New Roman" w:hAnsi="Times New Roman" w:cs="Times New Roman"/>
                <w:b/>
              </w:rPr>
              <w:t xml:space="preserve"> Usługowo Handlowe JANDA Janina Duda</w:t>
            </w:r>
          </w:p>
          <w:p w14:paraId="4BC726B1" w14:textId="77777777" w:rsidR="00FD2CC9" w:rsidRPr="00196B49" w:rsidRDefault="00FD2CC9" w:rsidP="00C24AA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 xml:space="preserve">Łostówka 271 </w:t>
            </w:r>
          </w:p>
          <w:p w14:paraId="322421ED" w14:textId="1CE17FB5" w:rsidR="00FD2CC9" w:rsidRPr="00196B4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 xml:space="preserve">34-730 </w:t>
            </w:r>
            <w:r w:rsidR="00853527">
              <w:rPr>
                <w:rFonts w:ascii="Times New Roman" w:hAnsi="Times New Roman" w:cs="Times New Roman"/>
                <w:bCs/>
              </w:rPr>
              <w:t>Mszana Dolna</w:t>
            </w:r>
          </w:p>
        </w:tc>
        <w:tc>
          <w:tcPr>
            <w:tcW w:w="1653" w:type="dxa"/>
            <w:vAlign w:val="center"/>
          </w:tcPr>
          <w:p w14:paraId="2F3661D5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54,95</w:t>
            </w:r>
          </w:p>
        </w:tc>
        <w:tc>
          <w:tcPr>
            <w:tcW w:w="1858" w:type="dxa"/>
            <w:vAlign w:val="center"/>
          </w:tcPr>
          <w:p w14:paraId="5453EEF6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3" w:type="dxa"/>
            <w:vAlign w:val="center"/>
          </w:tcPr>
          <w:p w14:paraId="41567096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94,95</w:t>
            </w:r>
          </w:p>
        </w:tc>
      </w:tr>
      <w:tr w:rsidR="00FD2CC9" w:rsidRPr="00196B49" w14:paraId="645BD10F" w14:textId="77777777" w:rsidTr="00FD2CC9">
        <w:trPr>
          <w:trHeight w:val="143"/>
        </w:trPr>
        <w:tc>
          <w:tcPr>
            <w:tcW w:w="1240" w:type="dxa"/>
            <w:vAlign w:val="center"/>
          </w:tcPr>
          <w:p w14:paraId="6117D804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13" w:type="dxa"/>
            <w:vAlign w:val="center"/>
          </w:tcPr>
          <w:p w14:paraId="6AC70AC2" w14:textId="77777777" w:rsidR="00FD2CC9" w:rsidRPr="00196B49" w:rsidRDefault="00FD2CC9" w:rsidP="00C24AA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96B49">
              <w:rPr>
                <w:rFonts w:ascii="Times New Roman" w:hAnsi="Times New Roman" w:cs="Times New Roman"/>
                <w:b/>
              </w:rPr>
              <w:t>INSTBUD Sp. z o. o.</w:t>
            </w:r>
          </w:p>
          <w:p w14:paraId="70F4B799" w14:textId="336E60CE" w:rsidR="00FD2CC9" w:rsidRPr="00196B49" w:rsidRDefault="00FD2CC9" w:rsidP="00C24AA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96B49">
              <w:rPr>
                <w:rFonts w:ascii="Times New Roman" w:hAnsi="Times New Roman" w:cs="Times New Roman"/>
                <w:bCs/>
              </w:rPr>
              <w:t xml:space="preserve">Przemysłowa 3 </w:t>
            </w:r>
          </w:p>
          <w:p w14:paraId="773463FC" w14:textId="77777777" w:rsidR="00FD2CC9" w:rsidRPr="00196B4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32-420 Gdów</w:t>
            </w:r>
          </w:p>
        </w:tc>
        <w:tc>
          <w:tcPr>
            <w:tcW w:w="1653" w:type="dxa"/>
            <w:vAlign w:val="center"/>
          </w:tcPr>
          <w:p w14:paraId="2FECC10B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52,41</w:t>
            </w:r>
          </w:p>
        </w:tc>
        <w:tc>
          <w:tcPr>
            <w:tcW w:w="1858" w:type="dxa"/>
            <w:vAlign w:val="center"/>
          </w:tcPr>
          <w:p w14:paraId="28B69EA3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3" w:type="dxa"/>
            <w:vAlign w:val="center"/>
          </w:tcPr>
          <w:p w14:paraId="0B58AFC5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92,41</w:t>
            </w:r>
          </w:p>
        </w:tc>
      </w:tr>
      <w:tr w:rsidR="00FD2CC9" w:rsidRPr="00196B49" w14:paraId="23C67A33" w14:textId="77777777" w:rsidTr="00FD2CC9">
        <w:trPr>
          <w:trHeight w:val="143"/>
        </w:trPr>
        <w:tc>
          <w:tcPr>
            <w:tcW w:w="1240" w:type="dxa"/>
            <w:vAlign w:val="center"/>
          </w:tcPr>
          <w:p w14:paraId="31702B01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13" w:type="dxa"/>
            <w:vAlign w:val="center"/>
          </w:tcPr>
          <w:p w14:paraId="372E9730" w14:textId="01C50518" w:rsidR="00FD2CC9" w:rsidRPr="00196B49" w:rsidRDefault="00FD2CC9" w:rsidP="00C24AA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196B49">
              <w:rPr>
                <w:rFonts w:ascii="Times New Roman" w:hAnsi="Times New Roman" w:cs="Times New Roman"/>
                <w:b/>
              </w:rPr>
              <w:t>Strabag</w:t>
            </w:r>
            <w:proofErr w:type="spellEnd"/>
            <w:r w:rsidRPr="00196B49">
              <w:rPr>
                <w:rFonts w:ascii="Times New Roman" w:hAnsi="Times New Roman" w:cs="Times New Roman"/>
                <w:b/>
              </w:rPr>
              <w:t xml:space="preserve"> Infrastruktura Południe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196B49">
              <w:rPr>
                <w:rFonts w:ascii="Times New Roman" w:hAnsi="Times New Roman" w:cs="Times New Roman"/>
                <w:b/>
              </w:rPr>
              <w:t>Sp. z o. o.</w:t>
            </w:r>
          </w:p>
          <w:p w14:paraId="116ACD67" w14:textId="5E552487" w:rsidR="00FD2CC9" w:rsidRPr="00196B49" w:rsidRDefault="00FD2CC9" w:rsidP="00C24AA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96B49">
              <w:rPr>
                <w:rFonts w:ascii="Times New Roman" w:hAnsi="Times New Roman" w:cs="Times New Roman"/>
                <w:bCs/>
              </w:rPr>
              <w:t xml:space="preserve">Wyścigowa 58 </w:t>
            </w:r>
          </w:p>
          <w:p w14:paraId="4956AE67" w14:textId="77777777" w:rsidR="00FD2CC9" w:rsidRPr="00196B4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53-012 Wrocław</w:t>
            </w:r>
          </w:p>
        </w:tc>
        <w:tc>
          <w:tcPr>
            <w:tcW w:w="1653" w:type="dxa"/>
            <w:vAlign w:val="center"/>
          </w:tcPr>
          <w:p w14:paraId="1D6D71EC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51,57</w:t>
            </w:r>
          </w:p>
        </w:tc>
        <w:tc>
          <w:tcPr>
            <w:tcW w:w="1858" w:type="dxa"/>
            <w:vAlign w:val="center"/>
          </w:tcPr>
          <w:p w14:paraId="0AB82FAC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3" w:type="dxa"/>
            <w:vAlign w:val="center"/>
          </w:tcPr>
          <w:p w14:paraId="6EF0B7C2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91,57</w:t>
            </w:r>
          </w:p>
        </w:tc>
      </w:tr>
      <w:tr w:rsidR="00FD2CC9" w:rsidRPr="00196B49" w14:paraId="2F709250" w14:textId="77777777" w:rsidTr="00FD2CC9">
        <w:trPr>
          <w:trHeight w:val="143"/>
        </w:trPr>
        <w:tc>
          <w:tcPr>
            <w:tcW w:w="1240" w:type="dxa"/>
            <w:vAlign w:val="center"/>
          </w:tcPr>
          <w:p w14:paraId="104ABF96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13" w:type="dxa"/>
            <w:vAlign w:val="center"/>
          </w:tcPr>
          <w:p w14:paraId="1EA494CB" w14:textId="77777777" w:rsidR="00FD2CC9" w:rsidRPr="00196B49" w:rsidRDefault="00FD2CC9" w:rsidP="00C24AA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196B49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196B49">
              <w:rPr>
                <w:rFonts w:ascii="Times New Roman" w:hAnsi="Times New Roman" w:cs="Times New Roman"/>
                <w:b/>
              </w:rPr>
              <w:t xml:space="preserve"> Spółka z ograniczoną odpowiedzialnością</w:t>
            </w:r>
          </w:p>
          <w:p w14:paraId="2AECE52C" w14:textId="6AEE39C9" w:rsidR="00FD2CC9" w:rsidRPr="00196B49" w:rsidRDefault="00FD2CC9" w:rsidP="00C24AA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196B49">
              <w:rPr>
                <w:rFonts w:ascii="Times New Roman" w:hAnsi="Times New Roman" w:cs="Times New Roman"/>
                <w:bCs/>
              </w:rPr>
              <w:t xml:space="preserve">Blokowa 14 </w:t>
            </w:r>
          </w:p>
          <w:p w14:paraId="5D209004" w14:textId="77777777" w:rsidR="00FD2CC9" w:rsidRPr="00196B4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31-752 Kraków</w:t>
            </w:r>
          </w:p>
        </w:tc>
        <w:tc>
          <w:tcPr>
            <w:tcW w:w="1653" w:type="dxa"/>
            <w:vAlign w:val="center"/>
          </w:tcPr>
          <w:p w14:paraId="4541CAC9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50,96</w:t>
            </w:r>
          </w:p>
        </w:tc>
        <w:tc>
          <w:tcPr>
            <w:tcW w:w="1858" w:type="dxa"/>
            <w:vAlign w:val="center"/>
          </w:tcPr>
          <w:p w14:paraId="080D58FD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3" w:type="dxa"/>
            <w:vAlign w:val="center"/>
          </w:tcPr>
          <w:p w14:paraId="56950F16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90,96</w:t>
            </w:r>
          </w:p>
        </w:tc>
      </w:tr>
      <w:tr w:rsidR="00FD2CC9" w:rsidRPr="00196B49" w14:paraId="0A68B376" w14:textId="77777777" w:rsidTr="00FD2CC9">
        <w:trPr>
          <w:trHeight w:val="143"/>
        </w:trPr>
        <w:tc>
          <w:tcPr>
            <w:tcW w:w="1240" w:type="dxa"/>
            <w:vAlign w:val="center"/>
          </w:tcPr>
          <w:p w14:paraId="0CA9E04E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13" w:type="dxa"/>
            <w:vAlign w:val="center"/>
          </w:tcPr>
          <w:p w14:paraId="4EA23E12" w14:textId="77777777" w:rsidR="00853527" w:rsidRDefault="00FD2CC9" w:rsidP="00C24AA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96B49">
              <w:rPr>
                <w:rFonts w:ascii="Times New Roman" w:hAnsi="Times New Roman" w:cs="Times New Roman"/>
                <w:b/>
              </w:rPr>
              <w:t>Konsorcjum</w:t>
            </w:r>
            <w:r w:rsidR="00853527">
              <w:rPr>
                <w:rFonts w:ascii="Times New Roman" w:hAnsi="Times New Roman" w:cs="Times New Roman"/>
                <w:b/>
              </w:rPr>
              <w:t>:</w:t>
            </w:r>
          </w:p>
          <w:p w14:paraId="6C0ED09F" w14:textId="74A408A5" w:rsidR="00FD2CC9" w:rsidRPr="00196B49" w:rsidRDefault="00853527" w:rsidP="00C24AA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Lider:</w:t>
            </w:r>
            <w:r w:rsidR="00FD2CC9" w:rsidRPr="00196B49">
              <w:rPr>
                <w:rFonts w:ascii="Times New Roman" w:hAnsi="Times New Roman" w:cs="Times New Roman"/>
                <w:b/>
              </w:rPr>
              <w:t xml:space="preserve"> P-BUD PRZEMYSŁAW BIRKOWSKI</w:t>
            </w:r>
          </w:p>
          <w:p w14:paraId="0F665E1F" w14:textId="77777777" w:rsidR="00FD2CC9" w:rsidRPr="00196B49" w:rsidRDefault="00FD2CC9" w:rsidP="00C24AA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 xml:space="preserve">Zawada 86 </w:t>
            </w:r>
          </w:p>
          <w:p w14:paraId="3837B5A3" w14:textId="77777777" w:rsidR="00FD2CC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32-700 ZAWADA</w:t>
            </w:r>
          </w:p>
          <w:p w14:paraId="47B3D838" w14:textId="77777777" w:rsidR="00853527" w:rsidRDefault="00853527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53527">
              <w:rPr>
                <w:rFonts w:ascii="Times New Roman" w:hAnsi="Times New Roman" w:cs="Times New Roman"/>
                <w:b/>
              </w:rPr>
              <w:t>Partner: R-Bud Firma Usługowo-Transportowo-Handlowa Ryszard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853527">
              <w:rPr>
                <w:rFonts w:ascii="Times New Roman" w:hAnsi="Times New Roman" w:cs="Times New Roman"/>
                <w:b/>
              </w:rPr>
              <w:t>Birkowski</w:t>
            </w:r>
          </w:p>
          <w:p w14:paraId="597AABC4" w14:textId="77777777" w:rsidR="00853527" w:rsidRPr="00196B49" w:rsidRDefault="00853527" w:rsidP="0085352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 xml:space="preserve">Zawada 86 </w:t>
            </w:r>
          </w:p>
          <w:p w14:paraId="65359690" w14:textId="2783CBFA" w:rsidR="00853527" w:rsidRPr="00196B49" w:rsidRDefault="00853527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32-700 ZAWADA</w:t>
            </w:r>
          </w:p>
        </w:tc>
        <w:tc>
          <w:tcPr>
            <w:tcW w:w="1653" w:type="dxa"/>
            <w:vAlign w:val="center"/>
          </w:tcPr>
          <w:p w14:paraId="53DE0135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50,47</w:t>
            </w:r>
          </w:p>
        </w:tc>
        <w:tc>
          <w:tcPr>
            <w:tcW w:w="1858" w:type="dxa"/>
            <w:vAlign w:val="center"/>
          </w:tcPr>
          <w:p w14:paraId="06E12181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53" w:type="dxa"/>
            <w:vAlign w:val="center"/>
          </w:tcPr>
          <w:p w14:paraId="5CFDA9D2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90,47</w:t>
            </w:r>
          </w:p>
        </w:tc>
      </w:tr>
      <w:tr w:rsidR="00FD2CC9" w:rsidRPr="00196B49" w14:paraId="3A5B8A93" w14:textId="77777777" w:rsidTr="00FD2CC9">
        <w:trPr>
          <w:trHeight w:val="1659"/>
        </w:trPr>
        <w:tc>
          <w:tcPr>
            <w:tcW w:w="1240" w:type="dxa"/>
            <w:vAlign w:val="center"/>
          </w:tcPr>
          <w:p w14:paraId="6DB964FF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13" w:type="dxa"/>
            <w:vAlign w:val="center"/>
          </w:tcPr>
          <w:p w14:paraId="7C646E23" w14:textId="79BFC9D5" w:rsidR="00FD2CC9" w:rsidRPr="00196B49" w:rsidRDefault="00FD2CC9" w:rsidP="00C24AA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196B49">
              <w:rPr>
                <w:rFonts w:ascii="Times New Roman" w:hAnsi="Times New Roman" w:cs="Times New Roman"/>
                <w:b/>
              </w:rPr>
              <w:t xml:space="preserve">Konsorcjum </w:t>
            </w:r>
            <w:r>
              <w:rPr>
                <w:rFonts w:ascii="Times New Roman" w:hAnsi="Times New Roman" w:cs="Times New Roman"/>
                <w:b/>
              </w:rPr>
              <w:br/>
              <w:t>L</w:t>
            </w:r>
            <w:r w:rsidRPr="00196B49">
              <w:rPr>
                <w:rFonts w:ascii="Times New Roman" w:hAnsi="Times New Roman" w:cs="Times New Roman"/>
                <w:b/>
              </w:rPr>
              <w:t>ider: VIASTRADA Sp. z o.o.</w:t>
            </w:r>
          </w:p>
          <w:p w14:paraId="33E23D4F" w14:textId="77777777" w:rsidR="00FD2CC9" w:rsidRPr="00196B49" w:rsidRDefault="00FD2CC9" w:rsidP="00C24AA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ul. Szlak 77 /222</w:t>
            </w:r>
          </w:p>
          <w:p w14:paraId="47766229" w14:textId="77777777" w:rsidR="00FD2CC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196B49">
              <w:rPr>
                <w:rFonts w:ascii="Times New Roman" w:hAnsi="Times New Roman" w:cs="Times New Roman"/>
                <w:bCs/>
              </w:rPr>
              <w:t>31-153 Kraków</w:t>
            </w:r>
          </w:p>
          <w:p w14:paraId="3BC80086" w14:textId="77777777" w:rsidR="00FD2CC9" w:rsidRPr="00FD2CC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/>
              </w:rPr>
            </w:pPr>
            <w:r w:rsidRPr="00FD2CC9">
              <w:rPr>
                <w:rFonts w:ascii="Times New Roman" w:hAnsi="Times New Roman" w:cs="Times New Roman"/>
                <w:b/>
              </w:rPr>
              <w:t>Partner: IGEOS P&amp;P Sp. z o.o.</w:t>
            </w:r>
          </w:p>
          <w:p w14:paraId="475B7E37" w14:textId="77777777" w:rsidR="00FD2CC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Brzeska 21</w:t>
            </w:r>
          </w:p>
          <w:p w14:paraId="0956DEA3" w14:textId="67DEF5FA" w:rsidR="00FD2CC9" w:rsidRPr="00196B49" w:rsidRDefault="00FD2CC9" w:rsidP="00C24AA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32-700 Bochnia</w:t>
            </w:r>
          </w:p>
        </w:tc>
        <w:tc>
          <w:tcPr>
            <w:tcW w:w="1653" w:type="dxa"/>
            <w:vAlign w:val="center"/>
          </w:tcPr>
          <w:p w14:paraId="64A7CC02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58" w:type="dxa"/>
            <w:vAlign w:val="center"/>
          </w:tcPr>
          <w:p w14:paraId="144A5CCB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53" w:type="dxa"/>
            <w:vAlign w:val="center"/>
          </w:tcPr>
          <w:p w14:paraId="54437139" w14:textId="77777777" w:rsidR="00FD2CC9" w:rsidRPr="00196B49" w:rsidRDefault="00FD2CC9" w:rsidP="00C24AA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196B49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64DFEE56" w14:textId="77777777" w:rsidR="00E85D70" w:rsidRPr="00196B49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7DC73746" w14:textId="77777777" w:rsidR="00F960D7" w:rsidRPr="00196B49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196B49" w:rsidSect="00081D13"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2D57FE" w14:textId="77777777" w:rsidR="006A2444" w:rsidRDefault="006A2444">
      <w:r>
        <w:separator/>
      </w:r>
    </w:p>
  </w:endnote>
  <w:endnote w:type="continuationSeparator" w:id="0">
    <w:p w14:paraId="18D94C7C" w14:textId="77777777" w:rsidR="006A2444" w:rsidRDefault="006A2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F93D46" w14:textId="77777777" w:rsidR="006A2444" w:rsidRDefault="006A2444">
      <w:r>
        <w:separator/>
      </w:r>
    </w:p>
  </w:footnote>
  <w:footnote w:type="continuationSeparator" w:id="0">
    <w:p w14:paraId="1660C6CD" w14:textId="77777777" w:rsidR="006A2444" w:rsidRDefault="006A24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444"/>
    <w:rsid w:val="00005838"/>
    <w:rsid w:val="00022322"/>
    <w:rsid w:val="00042497"/>
    <w:rsid w:val="00081D13"/>
    <w:rsid w:val="000C1E6F"/>
    <w:rsid w:val="000E4E56"/>
    <w:rsid w:val="00196B4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1A84"/>
    <w:rsid w:val="00644DCB"/>
    <w:rsid w:val="00657C1E"/>
    <w:rsid w:val="006A2444"/>
    <w:rsid w:val="006E3089"/>
    <w:rsid w:val="00712C39"/>
    <w:rsid w:val="0075025B"/>
    <w:rsid w:val="00756CDA"/>
    <w:rsid w:val="007E2ACC"/>
    <w:rsid w:val="007E68C5"/>
    <w:rsid w:val="00832144"/>
    <w:rsid w:val="00853527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52B0"/>
    <w:rsid w:val="00E30B2D"/>
    <w:rsid w:val="00E62859"/>
    <w:rsid w:val="00E85D70"/>
    <w:rsid w:val="00EA612B"/>
    <w:rsid w:val="00F33C66"/>
    <w:rsid w:val="00F960D7"/>
    <w:rsid w:val="00FB7F50"/>
    <w:rsid w:val="00FD2CC9"/>
    <w:rsid w:val="00FD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7833F"/>
  <w15:chartTrackingRefBased/>
  <w15:docId w15:val="{B09F88D5-47FE-414C-B77E-77F8C1D2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2024-10-29T14:57:00Z</cp:lastPrinted>
  <dcterms:created xsi:type="dcterms:W3CDTF">2024-10-29T14:57:00Z</dcterms:created>
  <dcterms:modified xsi:type="dcterms:W3CDTF">2024-10-29T14:57:00Z</dcterms:modified>
</cp:coreProperties>
</file>