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0B9D1" w14:textId="6CF38191" w:rsidR="00025386" w:rsidRPr="00527AE0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r w:rsidRPr="00527AE0">
        <w:rPr>
          <w:bCs/>
          <w:i w:val="0"/>
          <w:sz w:val="20"/>
        </w:rPr>
        <w:t xml:space="preserve">Załącznik nr </w:t>
      </w:r>
      <w:r w:rsidR="0097333D">
        <w:rPr>
          <w:bCs/>
          <w:i w:val="0"/>
          <w:sz w:val="20"/>
        </w:rPr>
        <w:t>4</w:t>
      </w:r>
      <w:r w:rsidR="007666D6" w:rsidRPr="00527AE0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527AE0" w14:paraId="1AC38C77" w14:textId="77777777" w:rsidTr="00467CA2">
        <w:tc>
          <w:tcPr>
            <w:tcW w:w="2800" w:type="dxa"/>
            <w:shd w:val="clear" w:color="auto" w:fill="auto"/>
          </w:tcPr>
          <w:p w14:paraId="1B255950" w14:textId="77777777" w:rsidR="00D520D3" w:rsidRPr="00527AE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27AE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527AE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2E00DBF" w14:textId="77777777" w:rsidR="00D520D3" w:rsidRPr="00527AE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87C12A4" w14:textId="77777777" w:rsidR="00D520D3" w:rsidRPr="00527AE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E41341" w14:textId="77777777" w:rsidR="00D520D3" w:rsidRPr="00527AE0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27AE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527AE0" w14:paraId="0C01C4A4" w14:textId="77777777" w:rsidTr="00467CA2">
        <w:tc>
          <w:tcPr>
            <w:tcW w:w="2800" w:type="dxa"/>
            <w:shd w:val="clear" w:color="auto" w:fill="auto"/>
          </w:tcPr>
          <w:p w14:paraId="5AF081C7" w14:textId="77777777" w:rsidR="00D520D3" w:rsidRPr="00527AE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27AE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7AF933F" w14:textId="77777777" w:rsidR="00D520D3" w:rsidRPr="00527AE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5B0BD91" w14:textId="77777777" w:rsidR="00D520D3" w:rsidRPr="00527AE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6529CE" w14:textId="77777777" w:rsidR="00D520D3" w:rsidRPr="00527AE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27AE0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AE18445" w14:textId="77777777" w:rsidR="00B62AD0" w:rsidRPr="00527AE0" w:rsidRDefault="00B62AD0" w:rsidP="00527AE0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527AE0" w14:paraId="4EEC1BD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9C29D9" w14:textId="77777777" w:rsidR="00053927" w:rsidRPr="00527AE0" w:rsidRDefault="00053927" w:rsidP="00527AE0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27AE0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19FE616C" w14:textId="77777777" w:rsidR="00053927" w:rsidRPr="00527AE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527AE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527AE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527AE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2F3E183" w14:textId="2BF9F453" w:rsidR="0071340C" w:rsidRPr="00527AE0" w:rsidRDefault="0071340C" w:rsidP="00527AE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527AE0">
        <w:rPr>
          <w:rFonts w:ascii="Times New Roman" w:hAnsi="Times New Roman"/>
          <w:sz w:val="20"/>
          <w:szCs w:val="20"/>
        </w:rPr>
        <w:t xml:space="preserve"> ustawy </w:t>
      </w:r>
      <w:r w:rsidR="00EF3368" w:rsidRPr="00527AE0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C25898" w:rsidRPr="00527AE0">
        <w:rPr>
          <w:rFonts w:ascii="Times New Roman" w:hAnsi="Times New Roman"/>
          <w:sz w:val="20"/>
          <w:szCs w:val="20"/>
        </w:rPr>
        <w:t>(</w:t>
      </w:r>
      <w:proofErr w:type="spellStart"/>
      <w:r w:rsidR="00C25898" w:rsidRPr="00527AE0">
        <w:rPr>
          <w:rFonts w:ascii="Times New Roman" w:hAnsi="Times New Roman"/>
          <w:sz w:val="20"/>
          <w:szCs w:val="20"/>
        </w:rPr>
        <w:t>t.j</w:t>
      </w:r>
      <w:proofErr w:type="spellEnd"/>
      <w:r w:rsidR="00C25898" w:rsidRPr="00527AE0">
        <w:rPr>
          <w:rFonts w:ascii="Times New Roman" w:hAnsi="Times New Roman"/>
          <w:sz w:val="20"/>
          <w:szCs w:val="20"/>
        </w:rPr>
        <w:t>. Dz. U. z 202</w:t>
      </w:r>
      <w:r w:rsidR="00B968D1">
        <w:rPr>
          <w:rFonts w:ascii="Times New Roman" w:hAnsi="Times New Roman"/>
          <w:sz w:val="20"/>
          <w:szCs w:val="20"/>
        </w:rPr>
        <w:t>4</w:t>
      </w:r>
      <w:r w:rsidR="00C25898" w:rsidRPr="00527AE0">
        <w:rPr>
          <w:rFonts w:ascii="Times New Roman" w:hAnsi="Times New Roman"/>
          <w:sz w:val="20"/>
          <w:szCs w:val="20"/>
        </w:rPr>
        <w:t>r. poz. 1</w:t>
      </w:r>
      <w:r w:rsidR="00B968D1">
        <w:rPr>
          <w:rFonts w:ascii="Times New Roman" w:hAnsi="Times New Roman"/>
          <w:sz w:val="20"/>
          <w:szCs w:val="20"/>
        </w:rPr>
        <w:t>320</w:t>
      </w:r>
      <w:r w:rsidR="00611AF0">
        <w:rPr>
          <w:rFonts w:ascii="Times New Roman" w:hAnsi="Times New Roman"/>
          <w:sz w:val="20"/>
          <w:szCs w:val="20"/>
        </w:rPr>
        <w:t xml:space="preserve"> ze zm.</w:t>
      </w:r>
      <w:r w:rsidR="00C25898" w:rsidRPr="00527AE0">
        <w:rPr>
          <w:rFonts w:ascii="Times New Roman" w:hAnsi="Times New Roman"/>
          <w:sz w:val="20"/>
          <w:szCs w:val="20"/>
        </w:rPr>
        <w:t>)</w:t>
      </w:r>
      <w:r w:rsidR="00E27ABB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527AE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27AE0" w14:paraId="18F0AD19" w14:textId="77777777" w:rsidTr="00467CA2">
        <w:tc>
          <w:tcPr>
            <w:tcW w:w="2269" w:type="dxa"/>
            <w:shd w:val="clear" w:color="auto" w:fill="auto"/>
          </w:tcPr>
          <w:p w14:paraId="711F4E75" w14:textId="77777777" w:rsidR="00D520D3" w:rsidRPr="00527AE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11BF9C" w14:textId="2D2681B8" w:rsidR="00D520D3" w:rsidRPr="00527AE0" w:rsidRDefault="00B968D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968D1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Remont drogi gminnej 560557K w km od 0+000 do km 1+300 w miejscowości Zagórze, gmina Niepołomice</w:t>
            </w:r>
          </w:p>
        </w:tc>
      </w:tr>
      <w:tr w:rsidR="00C25898" w:rsidRPr="00527AE0" w14:paraId="72E8D155" w14:textId="77777777" w:rsidTr="00377B27">
        <w:tc>
          <w:tcPr>
            <w:tcW w:w="2269" w:type="dxa"/>
            <w:shd w:val="clear" w:color="auto" w:fill="auto"/>
          </w:tcPr>
          <w:p w14:paraId="642D615C" w14:textId="77777777" w:rsidR="00C25898" w:rsidRPr="00527AE0" w:rsidRDefault="00C25898" w:rsidP="00377B2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FCF8FD" w14:textId="2F60927F" w:rsidR="00C25898" w:rsidRPr="00527AE0" w:rsidRDefault="00C25898" w:rsidP="00377B2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B968D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36</w:t>
            </w: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.2024</w:t>
            </w:r>
          </w:p>
        </w:tc>
      </w:tr>
    </w:tbl>
    <w:p w14:paraId="68B39865" w14:textId="77777777" w:rsidR="00DC652A" w:rsidRPr="00527AE0" w:rsidRDefault="00C2589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CEA57E5" w14:textId="77777777" w:rsidR="00DC652A" w:rsidRPr="00527AE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53ADA09" w14:textId="77777777" w:rsidR="0071340C" w:rsidRPr="00527AE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DCB700C" w14:textId="77777777" w:rsidR="0071340C" w:rsidRPr="00527AE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09661F7" w14:textId="77777777" w:rsidR="0071340C" w:rsidRPr="00527AE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7438FFE4" w14:textId="77777777" w:rsidR="0071340C" w:rsidRPr="00527AE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9BDD2C0" w14:textId="77777777" w:rsidR="0071340C" w:rsidRPr="00527AE0" w:rsidRDefault="00D520D3" w:rsidP="00527AE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124AF295" w14:textId="77777777" w:rsidR="00DC652A" w:rsidRPr="00527AE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527AE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60490802" w14:textId="77777777" w:rsidR="00DC652A" w:rsidRPr="00527AE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6CC5124F" w14:textId="77777777" w:rsidR="0093388F" w:rsidRPr="00527AE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F5C5BE1" w14:textId="77777777" w:rsidR="0093388F" w:rsidRPr="00527AE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53DB840" w14:textId="77777777" w:rsidR="0093388F" w:rsidRPr="00527AE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Hlk60300768"/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0"/>
    <w:p w14:paraId="5BD27692" w14:textId="77777777" w:rsidR="00CB29AC" w:rsidRPr="00527AE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341B9AAD" w14:textId="77777777" w:rsidR="00CB29AC" w:rsidRPr="00527AE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209BE4F" w14:textId="77777777" w:rsidR="00830970" w:rsidRPr="00527AE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527AE0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6AD69FE8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202A87E7" w14:textId="5784AE7B" w:rsidR="002746DE" w:rsidRPr="001E573C" w:rsidRDefault="002746DE" w:rsidP="002746DE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Dokument</w:t>
      </w:r>
      <w:r w:rsidRPr="001E573C">
        <w:rPr>
          <w:rFonts w:ascii="Times New Roman" w:hAnsi="Times New Roman"/>
          <w:i/>
          <w:sz w:val="20"/>
          <w:szCs w:val="20"/>
        </w:rPr>
        <w:t xml:space="preserve"> musi być podpisan</w:t>
      </w:r>
      <w:r>
        <w:rPr>
          <w:rFonts w:ascii="Times New Roman" w:hAnsi="Times New Roman"/>
          <w:i/>
          <w:sz w:val="20"/>
          <w:szCs w:val="20"/>
        </w:rPr>
        <w:t>y</w:t>
      </w:r>
      <w:r w:rsidRPr="001E573C">
        <w:rPr>
          <w:rFonts w:ascii="Times New Roman" w:hAnsi="Times New Roman"/>
          <w:i/>
          <w:sz w:val="20"/>
          <w:szCs w:val="20"/>
        </w:rPr>
        <w:t xml:space="preserve"> kwalifikowanym podpisem  elektronicznym lub podpisem  zaufanym lub podpisem  osobistym </w:t>
      </w:r>
    </w:p>
    <w:p w14:paraId="0912D640" w14:textId="77777777" w:rsidR="00527AE0" w:rsidRPr="00527AE0" w:rsidRDefault="00527AE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527AE0" w:rsidRPr="00527AE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7AEA45" w14:textId="77777777" w:rsidR="00E51212" w:rsidRDefault="00E51212" w:rsidP="00025386">
      <w:pPr>
        <w:spacing w:after="0" w:line="240" w:lineRule="auto"/>
      </w:pPr>
      <w:r>
        <w:separator/>
      </w:r>
    </w:p>
  </w:endnote>
  <w:endnote w:type="continuationSeparator" w:id="0">
    <w:p w14:paraId="47562795" w14:textId="77777777" w:rsidR="00E51212" w:rsidRDefault="00E512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2FCF6D" w14:textId="77777777" w:rsidR="00C25898" w:rsidRDefault="00C258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9A79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A6C7C" w14:textId="77777777" w:rsidR="00C25898" w:rsidRDefault="00C258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92C9EC" w14:textId="77777777" w:rsidR="00E51212" w:rsidRDefault="00E51212" w:rsidP="00025386">
      <w:pPr>
        <w:spacing w:after="0" w:line="240" w:lineRule="auto"/>
      </w:pPr>
      <w:r>
        <w:separator/>
      </w:r>
    </w:p>
  </w:footnote>
  <w:footnote w:type="continuationSeparator" w:id="0">
    <w:p w14:paraId="2A524D14" w14:textId="77777777" w:rsidR="00E51212" w:rsidRDefault="00E5121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709A1" w14:textId="77777777" w:rsidR="00C25898" w:rsidRDefault="00C258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135394" w14:textId="77777777" w:rsidR="00C25898" w:rsidRDefault="00C258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82A20" w14:textId="77777777" w:rsidR="00C25898" w:rsidRDefault="00C258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303CB"/>
    <w:multiLevelType w:val="hybridMultilevel"/>
    <w:tmpl w:val="1F94EDAE"/>
    <w:lvl w:ilvl="0" w:tplc="AAB0966A">
      <w:start w:val="1"/>
      <w:numFmt w:val="decimal"/>
      <w:lvlText w:val="%1."/>
      <w:lvlJc w:val="left"/>
      <w:pPr>
        <w:ind w:left="644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546" w:hanging="360"/>
      </w:pPr>
    </w:lvl>
    <w:lvl w:ilvl="2" w:tplc="0415001B">
      <w:start w:val="1"/>
      <w:numFmt w:val="lowerRoman"/>
      <w:lvlText w:val="%3."/>
      <w:lvlJc w:val="right"/>
      <w:pPr>
        <w:ind w:left="2266" w:hanging="180"/>
      </w:pPr>
    </w:lvl>
    <w:lvl w:ilvl="3" w:tplc="0415000F">
      <w:start w:val="1"/>
      <w:numFmt w:val="decimal"/>
      <w:lvlText w:val="%4."/>
      <w:lvlJc w:val="left"/>
      <w:pPr>
        <w:ind w:left="2986" w:hanging="360"/>
      </w:pPr>
    </w:lvl>
    <w:lvl w:ilvl="4" w:tplc="04150019">
      <w:start w:val="1"/>
      <w:numFmt w:val="lowerLetter"/>
      <w:lvlText w:val="%5."/>
      <w:lvlJc w:val="left"/>
      <w:pPr>
        <w:ind w:left="3706" w:hanging="360"/>
      </w:pPr>
    </w:lvl>
    <w:lvl w:ilvl="5" w:tplc="0415001B">
      <w:start w:val="1"/>
      <w:numFmt w:val="lowerRoman"/>
      <w:lvlText w:val="%6."/>
      <w:lvlJc w:val="right"/>
      <w:pPr>
        <w:ind w:left="4426" w:hanging="180"/>
      </w:pPr>
    </w:lvl>
    <w:lvl w:ilvl="6" w:tplc="0415000F">
      <w:start w:val="1"/>
      <w:numFmt w:val="decimal"/>
      <w:lvlText w:val="%7."/>
      <w:lvlJc w:val="left"/>
      <w:pPr>
        <w:ind w:left="5146" w:hanging="360"/>
      </w:pPr>
    </w:lvl>
    <w:lvl w:ilvl="7" w:tplc="04150019">
      <w:start w:val="1"/>
      <w:numFmt w:val="lowerLetter"/>
      <w:lvlText w:val="%8."/>
      <w:lvlJc w:val="left"/>
      <w:pPr>
        <w:ind w:left="5866" w:hanging="360"/>
      </w:pPr>
    </w:lvl>
    <w:lvl w:ilvl="8" w:tplc="0415001B">
      <w:start w:val="1"/>
      <w:numFmt w:val="lowerRoman"/>
      <w:lvlText w:val="%9."/>
      <w:lvlJc w:val="right"/>
      <w:pPr>
        <w:ind w:left="6586" w:hanging="180"/>
      </w:pPr>
    </w:lvl>
  </w:abstractNum>
  <w:abstractNum w:abstractNumId="1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931524">
    <w:abstractNumId w:val="1"/>
  </w:num>
  <w:num w:numId="2" w16cid:durableId="7921389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89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746DE"/>
    <w:rsid w:val="002D0F94"/>
    <w:rsid w:val="003A42DF"/>
    <w:rsid w:val="004374F2"/>
    <w:rsid w:val="00460705"/>
    <w:rsid w:val="00467CA2"/>
    <w:rsid w:val="00485239"/>
    <w:rsid w:val="004E27D7"/>
    <w:rsid w:val="00527AE0"/>
    <w:rsid w:val="0055145C"/>
    <w:rsid w:val="005624D8"/>
    <w:rsid w:val="005E4908"/>
    <w:rsid w:val="00611AF0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7333D"/>
    <w:rsid w:val="00A3202D"/>
    <w:rsid w:val="00A42DE1"/>
    <w:rsid w:val="00A56A6F"/>
    <w:rsid w:val="00A87380"/>
    <w:rsid w:val="00AF4E90"/>
    <w:rsid w:val="00AF7375"/>
    <w:rsid w:val="00B62AD0"/>
    <w:rsid w:val="00B77707"/>
    <w:rsid w:val="00B968D1"/>
    <w:rsid w:val="00BE0480"/>
    <w:rsid w:val="00BE3BCE"/>
    <w:rsid w:val="00C25898"/>
    <w:rsid w:val="00CB29AC"/>
    <w:rsid w:val="00D106BF"/>
    <w:rsid w:val="00D520D3"/>
    <w:rsid w:val="00D55FC4"/>
    <w:rsid w:val="00D9320D"/>
    <w:rsid w:val="00D97EE2"/>
    <w:rsid w:val="00DC4842"/>
    <w:rsid w:val="00DC587A"/>
    <w:rsid w:val="00DC652A"/>
    <w:rsid w:val="00DE3B21"/>
    <w:rsid w:val="00DE73DD"/>
    <w:rsid w:val="00E27ABB"/>
    <w:rsid w:val="00E51212"/>
    <w:rsid w:val="00E661A5"/>
    <w:rsid w:val="00E67109"/>
    <w:rsid w:val="00E86D3B"/>
    <w:rsid w:val="00EC10EE"/>
    <w:rsid w:val="00ED2631"/>
    <w:rsid w:val="00EF3368"/>
    <w:rsid w:val="00F334B4"/>
    <w:rsid w:val="00F63EFA"/>
    <w:rsid w:val="00F643B2"/>
    <w:rsid w:val="00FA0BA2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F3D8F"/>
  <w15:docId w15:val="{AC0D43A9-BB01-4A40-8D7A-4FFA12C50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2024-06-06T08:29:00Z</cp:lastPrinted>
  <dcterms:created xsi:type="dcterms:W3CDTF">2024-10-28T11:14:00Z</dcterms:created>
  <dcterms:modified xsi:type="dcterms:W3CDTF">2024-10-28T11:14:00Z</dcterms:modified>
</cp:coreProperties>
</file>