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A16" w:rsidRPr="009475A8" w:rsidRDefault="009D0A16" w:rsidP="009D0A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D0A16" w:rsidRPr="009475A8" w:rsidRDefault="009D0A16" w:rsidP="009D0A16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D0A16" w:rsidRPr="009475A8" w:rsidRDefault="009D0A16" w:rsidP="009D0A16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D0A16" w:rsidRPr="009475A8" w:rsidRDefault="009D0A16" w:rsidP="009D0A16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D0A16" w:rsidRPr="009475A8" w:rsidRDefault="009D0A16" w:rsidP="009D0A16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D0A16" w:rsidRPr="009475A8" w:rsidRDefault="009D0A16" w:rsidP="009D0A16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D0A16" w:rsidRPr="009475A8" w:rsidRDefault="009D0A16" w:rsidP="009D0A1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D0A16" w:rsidRPr="00725B4A" w:rsidRDefault="009D0A16" w:rsidP="009D0A16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9D0A16" w:rsidRPr="00725B4A" w:rsidRDefault="009D0A16" w:rsidP="009D0A16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D0A16" w:rsidRPr="00D52EEE" w:rsidRDefault="009D0A16" w:rsidP="009D0A1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Pr="00D52EEE" w:rsidRDefault="009D0A16" w:rsidP="009D0A16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1E425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administrowania i zarządzania siecią komputerową Miasteczka Studenckiego AGH w Krakowie oraz utrzymanie jej w stałej sprawności technicznej - </w:t>
      </w:r>
      <w:r w:rsidR="00362164">
        <w:rPr>
          <w:rFonts w:ascii="Arial" w:eastAsia="Times New Roman" w:hAnsi="Arial" w:cs="Arial"/>
          <w:b/>
          <w:sz w:val="20"/>
          <w:szCs w:val="20"/>
          <w:lang w:eastAsia="pl-PL"/>
        </w:rPr>
        <w:t>DE</w:t>
      </w:r>
      <w:r w:rsidRPr="001E425C">
        <w:rPr>
          <w:rFonts w:ascii="Arial" w:eastAsia="Times New Roman" w:hAnsi="Arial" w:cs="Arial"/>
          <w:b/>
          <w:sz w:val="20"/>
          <w:szCs w:val="20"/>
          <w:lang w:eastAsia="pl-PL"/>
        </w:rPr>
        <w:t>-</w:t>
      </w:r>
      <w:r w:rsidR="00362164">
        <w:rPr>
          <w:rFonts w:ascii="Arial" w:eastAsia="Times New Roman" w:hAnsi="Arial" w:cs="Arial"/>
          <w:b/>
          <w:sz w:val="20"/>
          <w:szCs w:val="20"/>
          <w:lang w:eastAsia="pl-PL"/>
        </w:rPr>
        <w:t>d</w:t>
      </w:r>
      <w:bookmarkStart w:id="0" w:name="_GoBack"/>
      <w:bookmarkEnd w:id="0"/>
      <w:r w:rsidRPr="001E425C">
        <w:rPr>
          <w:rFonts w:ascii="Arial" w:eastAsia="Times New Roman" w:hAnsi="Arial" w:cs="Arial"/>
          <w:b/>
          <w:sz w:val="20"/>
          <w:szCs w:val="20"/>
          <w:lang w:eastAsia="pl-PL"/>
        </w:rPr>
        <w:t>zp.272-</w:t>
      </w:r>
      <w:r w:rsidR="001267AD">
        <w:rPr>
          <w:rFonts w:ascii="Arial" w:eastAsia="Times New Roman" w:hAnsi="Arial" w:cs="Arial"/>
          <w:b/>
          <w:sz w:val="20"/>
          <w:szCs w:val="20"/>
          <w:lang w:eastAsia="pl-PL"/>
        </w:rPr>
        <w:t>524/24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D0A16" w:rsidRPr="00D52EEE" w:rsidRDefault="009D0A16" w:rsidP="009D0A1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D0A16" w:rsidRPr="00D52EEE" w:rsidRDefault="009D0A16" w:rsidP="009D0A1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Default="009D0A16" w:rsidP="009D0A16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9D0A16" w:rsidRPr="00B931A1" w:rsidRDefault="009D0A16" w:rsidP="009D0A16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F473E1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Pr="00F473E1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D0A16" w:rsidRPr="001E425C" w:rsidRDefault="009D0A16" w:rsidP="009D0A16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1E425C">
        <w:rPr>
          <w:rFonts w:ascii="Arial" w:hAnsi="Arial" w:cs="Arial"/>
          <w:sz w:val="20"/>
          <w:szCs w:val="20"/>
          <w:lang w:val="x-none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Pr="00D52EEE" w:rsidRDefault="009D0A16" w:rsidP="009D0A16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D0A16" w:rsidRPr="00FD003F" w:rsidRDefault="009D0A16" w:rsidP="009D0A16">
      <w:pPr>
        <w:jc w:val="right"/>
        <w:rPr>
          <w:rFonts w:ascii="Arial" w:hAnsi="Arial" w:cs="Arial"/>
          <w:sz w:val="20"/>
          <w:szCs w:val="20"/>
        </w:rPr>
      </w:pPr>
    </w:p>
    <w:p w:rsidR="009D0A16" w:rsidRPr="00FD003F" w:rsidRDefault="009D0A16" w:rsidP="009D0A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 lub podpisem zaufanym lub podpisem osobistym.</w:t>
      </w:r>
    </w:p>
    <w:p w:rsidR="009D0A16" w:rsidRPr="009475A8" w:rsidRDefault="009D0A16" w:rsidP="009D0A16"/>
    <w:p w:rsidR="009D0A16" w:rsidRPr="009475A8" w:rsidRDefault="009D0A16" w:rsidP="009D0A16"/>
    <w:p w:rsidR="009D0A16" w:rsidRPr="009475A8" w:rsidRDefault="009D0A16" w:rsidP="009D0A16"/>
    <w:p w:rsidR="009D0A16" w:rsidRPr="009475A8" w:rsidRDefault="009D0A16" w:rsidP="009D0A16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1EC" w:rsidRDefault="00E741EC" w:rsidP="0038231F">
      <w:pPr>
        <w:spacing w:after="0" w:line="240" w:lineRule="auto"/>
      </w:pPr>
      <w:r>
        <w:separator/>
      </w:r>
    </w:p>
  </w:endnote>
  <w:endnote w:type="continuationSeparator" w:id="0">
    <w:p w:rsidR="00E741EC" w:rsidRDefault="00E741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1EC" w:rsidRDefault="00E741EC" w:rsidP="0038231F">
      <w:pPr>
        <w:spacing w:after="0" w:line="240" w:lineRule="auto"/>
      </w:pPr>
      <w:r>
        <w:separator/>
      </w:r>
    </w:p>
  </w:footnote>
  <w:footnote w:type="continuationSeparator" w:id="0">
    <w:p w:rsidR="00E741EC" w:rsidRDefault="00E741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1E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67A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164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1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0A1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C"/>
    <w:rsid w:val="00EB7CDE"/>
    <w:rsid w:val="00EE1FBF"/>
    <w:rsid w:val="00EF74CA"/>
    <w:rsid w:val="00F04280"/>
    <w:rsid w:val="00F365F2"/>
    <w:rsid w:val="00F43919"/>
    <w:rsid w:val="00F473E1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7A191F"/>
  <w15:chartTrackingRefBased/>
  <w15:docId w15:val="{0D971094-B981-4B61-9059-F2E0E65E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0A1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38EBB-7A87-4405-9ACB-D772F491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2022-07-07T07:07:00Z</cp:lastPrinted>
  <dcterms:created xsi:type="dcterms:W3CDTF">2024-10-22T07:51:00Z</dcterms:created>
  <dcterms:modified xsi:type="dcterms:W3CDTF">2024-10-22T07:51:00Z</dcterms:modified>
</cp:coreProperties>
</file>