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2590F" w14:textId="77777777" w:rsidR="00FB7F50" w:rsidRPr="002245BE" w:rsidRDefault="00100A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00A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00AA0">
        <w:rPr>
          <w:sz w:val="22"/>
          <w:szCs w:val="22"/>
        </w:rPr>
        <w:t>2024-10-29</w:t>
      </w:r>
    </w:p>
    <w:p w14:paraId="183F657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323ADD0" w14:textId="77777777" w:rsidR="00100AA0" w:rsidRPr="00100AA0" w:rsidRDefault="00100AA0" w:rsidP="00FB7F50">
      <w:pPr>
        <w:spacing w:after="40"/>
        <w:rPr>
          <w:b/>
          <w:bCs/>
          <w:sz w:val="22"/>
          <w:szCs w:val="22"/>
        </w:rPr>
      </w:pPr>
      <w:r w:rsidRPr="00100AA0">
        <w:rPr>
          <w:b/>
          <w:bCs/>
          <w:sz w:val="22"/>
          <w:szCs w:val="22"/>
        </w:rPr>
        <w:t>Akademia Górniczo - Hutnicza</w:t>
      </w:r>
    </w:p>
    <w:p w14:paraId="1ACFF7E1" w14:textId="77777777" w:rsidR="00100AA0" w:rsidRPr="00100AA0" w:rsidRDefault="00100AA0" w:rsidP="00FB7F50">
      <w:pPr>
        <w:spacing w:after="40"/>
        <w:rPr>
          <w:b/>
          <w:bCs/>
          <w:sz w:val="22"/>
          <w:szCs w:val="22"/>
        </w:rPr>
      </w:pPr>
      <w:r w:rsidRPr="00100AA0">
        <w:rPr>
          <w:b/>
          <w:bCs/>
          <w:sz w:val="22"/>
          <w:szCs w:val="22"/>
        </w:rPr>
        <w:t>im. Stanisława Staszica w Krakowie</w:t>
      </w:r>
    </w:p>
    <w:p w14:paraId="37653B1F" w14:textId="77777777" w:rsidR="00FB7F50" w:rsidRPr="002245BE" w:rsidRDefault="00100AA0" w:rsidP="00FB7F50">
      <w:pPr>
        <w:spacing w:after="40"/>
        <w:rPr>
          <w:b/>
          <w:bCs/>
          <w:sz w:val="22"/>
          <w:szCs w:val="22"/>
        </w:rPr>
      </w:pPr>
      <w:r w:rsidRPr="00100AA0">
        <w:rPr>
          <w:b/>
          <w:bCs/>
          <w:sz w:val="22"/>
          <w:szCs w:val="22"/>
        </w:rPr>
        <w:t>Dział Zamówień Publicznych</w:t>
      </w:r>
    </w:p>
    <w:p w14:paraId="4199D992" w14:textId="77777777" w:rsidR="00FB7F50" w:rsidRPr="002245BE" w:rsidRDefault="00100AA0" w:rsidP="00FB7F50">
      <w:pPr>
        <w:rPr>
          <w:sz w:val="22"/>
          <w:szCs w:val="22"/>
        </w:rPr>
      </w:pPr>
      <w:r w:rsidRPr="00100A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00AA0">
        <w:rPr>
          <w:sz w:val="22"/>
          <w:szCs w:val="22"/>
        </w:rPr>
        <w:t>30</w:t>
      </w:r>
    </w:p>
    <w:p w14:paraId="463C908D" w14:textId="77777777" w:rsidR="00FB7F50" w:rsidRPr="002245BE" w:rsidRDefault="00100AA0" w:rsidP="00FB7F50">
      <w:pPr>
        <w:rPr>
          <w:sz w:val="22"/>
          <w:szCs w:val="22"/>
        </w:rPr>
      </w:pPr>
      <w:r w:rsidRPr="00100A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00AA0">
        <w:rPr>
          <w:sz w:val="22"/>
          <w:szCs w:val="22"/>
        </w:rPr>
        <w:t>Kraków</w:t>
      </w:r>
    </w:p>
    <w:p w14:paraId="1C825B4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F35A8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00AA0" w:rsidRPr="00607F9B" w14:paraId="549CBE76" w14:textId="77777777" w:rsidTr="00555041">
        <w:trPr>
          <w:trHeight w:val="638"/>
        </w:trPr>
        <w:tc>
          <w:tcPr>
            <w:tcW w:w="959" w:type="dxa"/>
            <w:shd w:val="clear" w:color="auto" w:fill="auto"/>
          </w:tcPr>
          <w:p w14:paraId="45E5A4D2" w14:textId="77777777" w:rsidR="00100AA0" w:rsidRPr="00607F9B" w:rsidRDefault="00100AA0" w:rsidP="005550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F0DEB7" w14:textId="70A6A975" w:rsidR="00100AA0" w:rsidRPr="00607F9B" w:rsidRDefault="00100AA0" w:rsidP="005550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00A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00A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0AA0">
              <w:rPr>
                <w:b/>
                <w:bCs/>
                <w:sz w:val="22"/>
                <w:szCs w:val="22"/>
              </w:rPr>
              <w:t>Dostawa programowalnego dwukierunkowego źródła zasilania AC o mocy 30kVA - 1 sztuka - DE-dzp.272-554/24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C43A69C" w14:textId="44BFE63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00AA0" w14:paraId="189F95C4" w14:textId="77777777" w:rsidTr="005550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5B7E2B" w14:textId="77777777" w:rsidR="00100AA0" w:rsidRPr="00D26ED6" w:rsidRDefault="00100AA0" w:rsidP="005550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00AA0">
              <w:rPr>
                <w:b/>
                <w:sz w:val="22"/>
                <w:szCs w:val="22"/>
              </w:rPr>
              <w:t>ZAKŁAD ELEKTRONICZNEJ APARATURY POMIAROWEJ MERATRONIK S.A.</w:t>
            </w:r>
          </w:p>
          <w:p w14:paraId="53042D1C" w14:textId="77777777" w:rsidR="00100AA0" w:rsidRPr="009F0E5C" w:rsidRDefault="00100AA0" w:rsidP="00555041">
            <w:pPr>
              <w:jc w:val="both"/>
              <w:rPr>
                <w:bCs/>
                <w:sz w:val="22"/>
                <w:szCs w:val="22"/>
              </w:rPr>
            </w:pPr>
            <w:r w:rsidRPr="00100AA0">
              <w:rPr>
                <w:bCs/>
                <w:sz w:val="22"/>
                <w:szCs w:val="22"/>
              </w:rPr>
              <w:t>Indiry Gandhi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00AA0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435DD1" w14:textId="77777777" w:rsidR="00100AA0" w:rsidRPr="009F0E5C" w:rsidRDefault="00100AA0" w:rsidP="00555041">
            <w:pPr>
              <w:jc w:val="both"/>
              <w:rPr>
                <w:bCs/>
                <w:sz w:val="22"/>
                <w:szCs w:val="22"/>
              </w:rPr>
            </w:pPr>
            <w:r w:rsidRPr="00100AA0">
              <w:rPr>
                <w:bCs/>
                <w:sz w:val="22"/>
                <w:szCs w:val="22"/>
              </w:rPr>
              <w:t>02-776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00AA0">
              <w:rPr>
                <w:bCs/>
                <w:sz w:val="22"/>
                <w:szCs w:val="22"/>
              </w:rPr>
              <w:t>Warszawa</w:t>
            </w:r>
          </w:p>
          <w:p w14:paraId="4D73022D" w14:textId="77777777" w:rsidR="00100AA0" w:rsidRPr="00D26ED6" w:rsidRDefault="00100AA0" w:rsidP="005550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275DBA" w14:textId="77777777" w:rsidR="00100AA0" w:rsidRDefault="00100AA0" w:rsidP="0055504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00AA0">
              <w:rPr>
                <w:sz w:val="22"/>
                <w:szCs w:val="22"/>
              </w:rPr>
              <w:t>Dostawa programowalnego dwukierunkowego źródła zasilania AC o mocy 30kVA - 1 sztuka - DE-dzp.272-554/24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1437932" w14:textId="77777777" w:rsidR="00100AA0" w:rsidRPr="00D26ED6" w:rsidRDefault="00100AA0" w:rsidP="005550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00AA0">
              <w:rPr>
                <w:b/>
                <w:sz w:val="22"/>
                <w:szCs w:val="22"/>
              </w:rPr>
              <w:t>298 767.00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8D37B9" w14:textId="77777777" w:rsidR="00100AA0" w:rsidRDefault="00100AA0" w:rsidP="005550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4146B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A63A3" w:rsidRPr="008567C7" w14:paraId="1541B9FB" w14:textId="77777777" w:rsidTr="00AA63A3">
        <w:trPr>
          <w:trHeight w:val="510"/>
        </w:trPr>
        <w:tc>
          <w:tcPr>
            <w:tcW w:w="595" w:type="pct"/>
            <w:vAlign w:val="center"/>
          </w:tcPr>
          <w:p w14:paraId="0C428B0A" w14:textId="77777777" w:rsidR="00AA63A3" w:rsidRPr="008567C7" w:rsidRDefault="00AA63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FDCA6B8" w14:textId="77777777" w:rsidR="00AA63A3" w:rsidRPr="008567C7" w:rsidRDefault="00AA63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EF4C17F" w14:textId="77777777" w:rsidR="00AA63A3" w:rsidRPr="008567C7" w:rsidRDefault="00AA63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EB031A1" w14:textId="77777777" w:rsidR="00AA63A3" w:rsidRPr="008567C7" w:rsidRDefault="00AA63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2201E93" w14:textId="77777777" w:rsidR="00AA63A3" w:rsidRPr="008567C7" w:rsidRDefault="00AA63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63A3" w:rsidRPr="008567C7" w14:paraId="58E03B1D" w14:textId="77777777" w:rsidTr="00AA63A3">
        <w:tc>
          <w:tcPr>
            <w:tcW w:w="595" w:type="pct"/>
            <w:vAlign w:val="center"/>
          </w:tcPr>
          <w:p w14:paraId="15889E17" w14:textId="77777777" w:rsidR="00AA63A3" w:rsidRPr="008567C7" w:rsidRDefault="00AA63A3" w:rsidP="005550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5258BE8" w14:textId="77777777" w:rsidR="00AA63A3" w:rsidRPr="002B6761" w:rsidRDefault="00AA63A3" w:rsidP="005550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b/>
                <w:sz w:val="18"/>
                <w:szCs w:val="18"/>
              </w:rPr>
              <w:t>ZAKŁAD ELEKTRONICZNEJ APARATURY POMIAROWEJ MERATRONIK S.A.</w:t>
            </w:r>
          </w:p>
          <w:p w14:paraId="7C751BEB" w14:textId="77777777" w:rsidR="00AA63A3" w:rsidRPr="008567C7" w:rsidRDefault="00AA63A3" w:rsidP="005550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Indiry Gandhi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BD0201" w14:textId="77777777" w:rsidR="00AA63A3" w:rsidRPr="001B7815" w:rsidRDefault="00AA63A3" w:rsidP="005550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02-776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0AA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7502AF1C" w14:textId="77777777" w:rsidR="00AA63A3" w:rsidRPr="008567C7" w:rsidRDefault="00AA63A3" w:rsidP="005550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304C1B5" w14:textId="77777777" w:rsidR="00AA63A3" w:rsidRPr="008567C7" w:rsidRDefault="00AA63A3" w:rsidP="005550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190BA3" w14:textId="77777777" w:rsidR="00AA63A3" w:rsidRPr="008567C7" w:rsidRDefault="00AA63A3" w:rsidP="005550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A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D48ABA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7ED7FD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4DCC4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F1E3" w14:textId="77777777" w:rsidR="00D8049A" w:rsidRDefault="00D8049A">
      <w:r>
        <w:separator/>
      </w:r>
    </w:p>
  </w:endnote>
  <w:endnote w:type="continuationSeparator" w:id="0">
    <w:p w14:paraId="3F8AF249" w14:textId="77777777" w:rsidR="00D8049A" w:rsidRDefault="00D8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907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49F0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06A3F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CC35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3B3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41BFE" w14:textId="77777777" w:rsidR="00D8049A" w:rsidRDefault="00D8049A">
      <w:r>
        <w:separator/>
      </w:r>
    </w:p>
  </w:footnote>
  <w:footnote w:type="continuationSeparator" w:id="0">
    <w:p w14:paraId="7E26D340" w14:textId="77777777" w:rsidR="00D8049A" w:rsidRDefault="00D80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A1F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51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BC0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49A"/>
    <w:rsid w:val="00005838"/>
    <w:rsid w:val="00022322"/>
    <w:rsid w:val="00042497"/>
    <w:rsid w:val="000C1E6F"/>
    <w:rsid w:val="000E4E56"/>
    <w:rsid w:val="00100AA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63A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049A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86E91"/>
  <w15:chartTrackingRefBased/>
  <w15:docId w15:val="{756036C1-4CFC-43C5-B4C8-ED8013E82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2024-10-29T12:51:00Z</cp:lastPrinted>
  <dcterms:created xsi:type="dcterms:W3CDTF">2024-10-29T12:51:00Z</dcterms:created>
  <dcterms:modified xsi:type="dcterms:W3CDTF">2024-10-29T12:51:00Z</dcterms:modified>
</cp:coreProperties>
</file>