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636" w:rsidRDefault="00E03636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CA1BC7" w:rsidP="00081D13">
      <w:pPr>
        <w:spacing w:after="600"/>
        <w:jc w:val="right"/>
        <w:rPr>
          <w:rFonts w:ascii="Arial" w:hAnsi="Arial" w:cs="Arial"/>
        </w:rPr>
      </w:pPr>
      <w:r w:rsidRPr="00CA1BC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CA1BC7">
        <w:rPr>
          <w:rFonts w:ascii="Arial" w:hAnsi="Arial" w:cs="Arial"/>
        </w:rPr>
        <w:t>2024-10-2</w:t>
      </w:r>
      <w:r w:rsidR="00E03636">
        <w:rPr>
          <w:rFonts w:ascii="Arial" w:hAnsi="Arial" w:cs="Arial"/>
        </w:rPr>
        <w:t>9</w:t>
      </w:r>
    </w:p>
    <w:p w:rsidR="00081D13" w:rsidRPr="00353FDC" w:rsidRDefault="00CA1BC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CA1BC7">
        <w:rPr>
          <w:rFonts w:ascii="Arial" w:hAnsi="Arial" w:cs="Arial"/>
          <w:b/>
          <w:bCs/>
        </w:rPr>
        <w:t>Politechnika Częstochowska</w:t>
      </w:r>
    </w:p>
    <w:p w:rsidR="00081D13" w:rsidRPr="00353FDC" w:rsidRDefault="00CA1BC7" w:rsidP="00081D13">
      <w:pPr>
        <w:spacing w:line="360" w:lineRule="auto"/>
        <w:ind w:right="3969"/>
        <w:rPr>
          <w:rFonts w:ascii="Arial" w:hAnsi="Arial" w:cs="Arial"/>
        </w:rPr>
      </w:pPr>
      <w:r w:rsidRPr="00CA1BC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CA1BC7">
        <w:rPr>
          <w:rFonts w:ascii="Arial" w:hAnsi="Arial" w:cs="Arial"/>
        </w:rPr>
        <w:t>69</w:t>
      </w:r>
    </w:p>
    <w:p w:rsidR="00081D13" w:rsidRPr="00353FDC" w:rsidRDefault="00CA1BC7" w:rsidP="00081D13">
      <w:pPr>
        <w:ind w:right="3969"/>
        <w:rPr>
          <w:rFonts w:ascii="Arial" w:hAnsi="Arial" w:cs="Arial"/>
        </w:rPr>
      </w:pPr>
      <w:r w:rsidRPr="00CA1BC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CA1BC7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CA1BC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1BC7">
              <w:rPr>
                <w:rFonts w:ascii="Arial" w:hAnsi="Arial" w:cs="Arial"/>
                <w:bCs/>
              </w:rPr>
              <w:t>Dostawa systemu przechwytywania ruchu  dla  Wydziału Informatyki i Sztucznej Inteligencji  Politechniki Częstochowskiej</w:t>
            </w:r>
          </w:p>
        </w:tc>
      </w:tr>
      <w:tr w:rsidR="00CA1BC7" w:rsidRPr="00353FDC" w:rsidTr="002D0EFC">
        <w:tc>
          <w:tcPr>
            <w:tcW w:w="2269" w:type="dxa"/>
            <w:shd w:val="clear" w:color="auto" w:fill="auto"/>
          </w:tcPr>
          <w:p w:rsidR="00CA1BC7" w:rsidRPr="00353FDC" w:rsidRDefault="00CA1BC7" w:rsidP="002D0E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A1BC7" w:rsidRPr="00353FDC" w:rsidRDefault="00CA1BC7" w:rsidP="002D0E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A1BC7">
              <w:rPr>
                <w:rFonts w:ascii="Arial" w:hAnsi="Arial" w:cs="Arial"/>
                <w:bCs/>
              </w:rPr>
              <w:t>RK-NZ.261.78.2024.AR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CA1BC7" w:rsidRPr="00CA1BC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CA1BC7" w:rsidRPr="00CA1BC7">
        <w:rPr>
          <w:rFonts w:ascii="Arial" w:hAnsi="Arial" w:cs="Arial"/>
        </w:rPr>
        <w:t>(</w:t>
      </w:r>
      <w:proofErr w:type="spellStart"/>
      <w:r w:rsidR="00CA1BC7" w:rsidRPr="00CA1BC7">
        <w:rPr>
          <w:rFonts w:ascii="Arial" w:hAnsi="Arial" w:cs="Arial"/>
        </w:rPr>
        <w:t>t.j</w:t>
      </w:r>
      <w:proofErr w:type="spellEnd"/>
      <w:r w:rsidR="00CA1BC7" w:rsidRPr="00CA1BC7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A1BC7" w:rsidRPr="00E1738E" w:rsidTr="002D0EFC">
        <w:trPr>
          <w:cantSplit/>
        </w:trPr>
        <w:tc>
          <w:tcPr>
            <w:tcW w:w="10080" w:type="dxa"/>
          </w:tcPr>
          <w:p w:rsidR="00E03636" w:rsidRDefault="00E03636" w:rsidP="002D0EF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CA1BC7" w:rsidRDefault="00CA1BC7" w:rsidP="002D0EFC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CA1BC7">
              <w:rPr>
                <w:rFonts w:ascii="Arial" w:hAnsi="Arial" w:cs="Arial"/>
                <w:b/>
              </w:rPr>
              <w:t>E4I sp. z o.o.</w:t>
            </w:r>
          </w:p>
          <w:p w:rsidR="00E51C22" w:rsidRPr="00AC1F4A" w:rsidRDefault="00E51C22" w:rsidP="00E51C2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076378">
              <w:rPr>
                <w:rFonts w:ascii="Arial" w:hAnsi="Arial" w:cs="Arial"/>
                <w:bCs/>
              </w:rPr>
              <w:t>K</w:t>
            </w:r>
            <w:r>
              <w:rPr>
                <w:rFonts w:ascii="Arial" w:hAnsi="Arial" w:cs="Arial"/>
                <w:bCs/>
              </w:rPr>
              <w:t>rasińskiego 29</w:t>
            </w:r>
          </w:p>
          <w:p w:rsidR="00E51C22" w:rsidRDefault="00E51C22" w:rsidP="00E51C2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>40-019 Katowice</w:t>
            </w:r>
            <w:bookmarkStart w:id="1" w:name="_GoBack"/>
            <w:bookmarkEnd w:id="1"/>
          </w:p>
          <w:p w:rsidR="00CA1BC7" w:rsidRPr="00BC506C" w:rsidRDefault="00CA1BC7" w:rsidP="002D0EFC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CA1BC7">
              <w:rPr>
                <w:rFonts w:ascii="Arial" w:hAnsi="Arial" w:cs="Arial"/>
                <w:b/>
              </w:rPr>
              <w:t>94 999.05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CA1BC7" w:rsidRPr="00E1738E" w:rsidRDefault="00CA1BC7" w:rsidP="002D0EFC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CA1BC7" w:rsidRPr="00E1738E" w:rsidRDefault="00CA1BC7" w:rsidP="002D0EF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CA1BC7">
              <w:rPr>
                <w:rFonts w:ascii="Arial" w:hAnsi="Arial" w:cs="Arial"/>
              </w:rPr>
              <w:t>Wybrana oferta jest jedyną jaka została złożona w przedmiotowym postępowaniu. Oferta ta spełnia wymagania określone w SWZ i nie podlega odrzuceniu,  a w wyniku przeprowadzonej oceny oferta przedmiotowego wykonawcy otrzymała  80 punktów.</w:t>
            </w:r>
            <w:r w:rsidR="00E03636">
              <w:rPr>
                <w:rFonts w:ascii="Arial" w:hAnsi="Arial" w:cs="Arial"/>
              </w:rPr>
              <w:t xml:space="preserve"> </w:t>
            </w:r>
            <w:r w:rsidRPr="00CA1BC7">
              <w:rPr>
                <w:rFonts w:ascii="Arial" w:hAnsi="Arial" w:cs="Arial"/>
              </w:rPr>
              <w:t>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992"/>
        <w:gridCol w:w="1559"/>
        <w:gridCol w:w="1418"/>
        <w:gridCol w:w="1701"/>
      </w:tblGrid>
      <w:tr w:rsidR="00E03636" w:rsidRPr="008567C7" w:rsidTr="00E0363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03636" w:rsidRPr="00553EDC" w:rsidRDefault="00E0363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E03636" w:rsidRPr="00553EDC" w:rsidRDefault="00E0363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E03636" w:rsidRPr="00553EDC" w:rsidRDefault="00E0363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A1BC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E03636" w:rsidRPr="00553EDC" w:rsidRDefault="00E0363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A1BC7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E03636" w:rsidRPr="00553EDC" w:rsidRDefault="00E03636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A1BC7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E03636" w:rsidRPr="00553EDC" w:rsidRDefault="00E03636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E03636" w:rsidRPr="008567C7" w:rsidTr="00E03636">
        <w:tc>
          <w:tcPr>
            <w:tcW w:w="851" w:type="dxa"/>
            <w:vAlign w:val="center"/>
          </w:tcPr>
          <w:p w:rsidR="00E03636" w:rsidRPr="00553EDC" w:rsidRDefault="00E03636" w:rsidP="002D0E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BC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44" w:type="dxa"/>
            <w:vAlign w:val="center"/>
          </w:tcPr>
          <w:p w:rsidR="00E03636" w:rsidRPr="00553EDC" w:rsidRDefault="00E03636" w:rsidP="002D0EFC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A1BC7">
              <w:rPr>
                <w:rFonts w:ascii="Arial" w:hAnsi="Arial" w:cs="Arial"/>
                <w:b/>
                <w:sz w:val="22"/>
                <w:szCs w:val="22"/>
              </w:rPr>
              <w:t>E4I sp. z o.o.</w:t>
            </w:r>
          </w:p>
          <w:p w:rsidR="00E51C22" w:rsidRPr="00AC1F4A" w:rsidRDefault="00E51C22" w:rsidP="00E51C2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Cs/>
              </w:rPr>
              <w:t xml:space="preserve"> </w:t>
            </w:r>
            <w:r w:rsidRPr="00076378">
              <w:rPr>
                <w:rFonts w:ascii="Arial" w:hAnsi="Arial" w:cs="Arial"/>
                <w:bCs/>
              </w:rPr>
              <w:t>K</w:t>
            </w:r>
            <w:r>
              <w:rPr>
                <w:rFonts w:ascii="Arial" w:hAnsi="Arial" w:cs="Arial"/>
                <w:bCs/>
              </w:rPr>
              <w:t>rasińskiego 29</w:t>
            </w:r>
          </w:p>
          <w:p w:rsidR="00E03636" w:rsidRPr="00553EDC" w:rsidRDefault="00E51C22" w:rsidP="00E51C22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</w:rPr>
              <w:t>40-019 Katowice</w:t>
            </w:r>
          </w:p>
        </w:tc>
        <w:tc>
          <w:tcPr>
            <w:tcW w:w="992" w:type="dxa"/>
            <w:vAlign w:val="center"/>
          </w:tcPr>
          <w:p w:rsidR="00E03636" w:rsidRPr="00553EDC" w:rsidRDefault="00E03636" w:rsidP="002D0E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BC7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559" w:type="dxa"/>
            <w:vAlign w:val="center"/>
          </w:tcPr>
          <w:p w:rsidR="00E03636" w:rsidRPr="00553EDC" w:rsidRDefault="00E03636" w:rsidP="002D0E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BC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418" w:type="dxa"/>
            <w:vAlign w:val="center"/>
          </w:tcPr>
          <w:p w:rsidR="00E03636" w:rsidRPr="00553EDC" w:rsidRDefault="00E03636" w:rsidP="002D0E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BC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E03636" w:rsidRPr="00553EDC" w:rsidRDefault="00E03636" w:rsidP="002D0EFC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A1BC7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27D" w:rsidRDefault="0015227D">
      <w:r>
        <w:separator/>
      </w:r>
    </w:p>
  </w:endnote>
  <w:endnote w:type="continuationSeparator" w:id="0">
    <w:p w:rsidR="0015227D" w:rsidRDefault="00152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7" w:rsidRDefault="00CA1B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36" w:rsidRPr="00E03636" w:rsidRDefault="00E51C22" w:rsidP="00E0363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3636" w:rsidRPr="00E03636" w:rsidTr="002D0EFC">
      <w:tc>
        <w:tcPr>
          <w:tcW w:w="0" w:type="auto"/>
          <w:shd w:val="clear" w:color="auto" w:fill="auto"/>
          <w:vAlign w:val="center"/>
        </w:tcPr>
        <w:p w:rsidR="00E03636" w:rsidRPr="00E03636" w:rsidRDefault="00E03636" w:rsidP="00E0363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3636" w:rsidRPr="00E03636" w:rsidRDefault="00E03636" w:rsidP="00E0363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0363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03636" w:rsidRPr="00E03636" w:rsidRDefault="00E03636" w:rsidP="00E0363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3636" w:rsidRPr="00E03636" w:rsidRDefault="00E03636" w:rsidP="00E0363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3636" w:rsidRPr="00E03636" w:rsidRDefault="00E03636" w:rsidP="00E03636">
    <w:pPr>
      <w:spacing w:line="276" w:lineRule="auto"/>
      <w:rPr>
        <w:rFonts w:ascii="Roboto" w:hAnsi="Roboto"/>
        <w:b/>
        <w:bCs/>
      </w:rPr>
    </w:pPr>
    <w:r w:rsidRPr="00E03636">
      <w:rPr>
        <w:rFonts w:ascii="Roboto" w:hAnsi="Roboto"/>
        <w:b/>
        <w:bCs/>
        <w:szCs w:val="18"/>
      </w:rPr>
      <w:t>Kanclerz Politechniki Częstochowskiej</w:t>
    </w:r>
  </w:p>
  <w:p w:rsidR="00E03636" w:rsidRPr="00E03636" w:rsidRDefault="00E51C22" w:rsidP="00E03636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E03636" w:rsidRPr="00E03636">
      <w:rPr>
        <w:rFonts w:ascii="Roboto" w:hAnsi="Roboto"/>
      </w:rPr>
      <w:t>ul. Gen. J.H. Dąbrowskiego 69, 42-201 Częstochowa</w:t>
    </w:r>
  </w:p>
  <w:p w:rsidR="00E03636" w:rsidRPr="00E03636" w:rsidRDefault="00E03636" w:rsidP="00E03636">
    <w:pPr>
      <w:spacing w:line="276" w:lineRule="auto"/>
      <w:rPr>
        <w:rFonts w:ascii="Arial" w:hAnsi="Arial"/>
        <w:noProof/>
      </w:rPr>
    </w:pPr>
    <w:r w:rsidRPr="00E03636">
      <w:rPr>
        <w:rFonts w:ascii="Roboto" w:hAnsi="Roboto"/>
      </w:rPr>
      <w:t>tel. +48 34 325 02 56, e-mail: kanclerz@pcz.pl</w:t>
    </w:r>
  </w:p>
  <w:p w:rsidR="00E03636" w:rsidRPr="00E03636" w:rsidRDefault="00E03636" w:rsidP="00E03636">
    <w:pPr>
      <w:rPr>
        <w:rFonts w:ascii="Roboto" w:hAnsi="Roboto"/>
        <w:b/>
      </w:rPr>
    </w:pPr>
    <w:r w:rsidRPr="00E03636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51C2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51C2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7" w:rsidRDefault="00CA1B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27D" w:rsidRDefault="0015227D">
      <w:r>
        <w:separator/>
      </w:r>
    </w:p>
  </w:footnote>
  <w:footnote w:type="continuationSeparator" w:id="0">
    <w:p w:rsidR="0015227D" w:rsidRDefault="00152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7" w:rsidRDefault="00CA1B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3636" w:rsidRPr="00E03636" w:rsidRDefault="00E51C22" w:rsidP="00E0363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A1BC7" w:rsidRDefault="00CA1B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BC7" w:rsidRDefault="00CA1B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27D"/>
    <w:rsid w:val="00005838"/>
    <w:rsid w:val="00022322"/>
    <w:rsid w:val="00042497"/>
    <w:rsid w:val="00081D13"/>
    <w:rsid w:val="000C1E6F"/>
    <w:rsid w:val="000E4E56"/>
    <w:rsid w:val="0015227D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1BC7"/>
    <w:rsid w:val="00CA3511"/>
    <w:rsid w:val="00D01E5B"/>
    <w:rsid w:val="00D04203"/>
    <w:rsid w:val="00D26ED6"/>
    <w:rsid w:val="00D42C90"/>
    <w:rsid w:val="00D8427E"/>
    <w:rsid w:val="00E03636"/>
    <w:rsid w:val="00E30B2D"/>
    <w:rsid w:val="00E51C22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3EFF9FC"/>
  <w15:chartTrackingRefBased/>
  <w15:docId w15:val="{B8F27C6E-5091-49E9-90C9-259B9449D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194</Words>
  <Characters>1308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1899-12-31T23:00:00Z</cp:lastPrinted>
  <dcterms:created xsi:type="dcterms:W3CDTF">2024-10-22T10:10:00Z</dcterms:created>
  <dcterms:modified xsi:type="dcterms:W3CDTF">2024-10-22T10:10:00Z</dcterms:modified>
</cp:coreProperties>
</file>