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4EFC9" w14:textId="77777777" w:rsidR="00986737" w:rsidRPr="009432A1" w:rsidRDefault="0072593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25930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25930">
        <w:rPr>
          <w:rFonts w:ascii="Arial" w:hAnsi="Arial" w:cs="Arial"/>
          <w:sz w:val="24"/>
          <w:szCs w:val="24"/>
        </w:rPr>
        <w:t>2024-10-29</w:t>
      </w:r>
    </w:p>
    <w:p w14:paraId="32AFB65B" w14:textId="77777777" w:rsidR="00986737" w:rsidRPr="009432A1" w:rsidRDefault="0072593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5930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19F38DB6" w14:textId="77777777" w:rsidR="00986737" w:rsidRPr="009432A1" w:rsidRDefault="0072593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25930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25930">
        <w:rPr>
          <w:rFonts w:ascii="Arial" w:hAnsi="Arial" w:cs="Arial"/>
          <w:sz w:val="24"/>
          <w:szCs w:val="24"/>
        </w:rPr>
        <w:t>137</w:t>
      </w:r>
    </w:p>
    <w:p w14:paraId="2F9051FD" w14:textId="77777777" w:rsidR="00986737" w:rsidRPr="009432A1" w:rsidRDefault="00725930" w:rsidP="00986737">
      <w:pPr>
        <w:rPr>
          <w:rFonts w:ascii="Arial" w:hAnsi="Arial" w:cs="Arial"/>
          <w:sz w:val="24"/>
          <w:szCs w:val="24"/>
        </w:rPr>
      </w:pPr>
      <w:r w:rsidRPr="00725930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25930">
        <w:rPr>
          <w:rFonts w:ascii="Arial" w:hAnsi="Arial" w:cs="Arial"/>
          <w:sz w:val="24"/>
          <w:szCs w:val="24"/>
        </w:rPr>
        <w:t>Warszawa</w:t>
      </w:r>
    </w:p>
    <w:p w14:paraId="4EA62CB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0DCE67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1A9446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B43D8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B1ED8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F1F9CE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CD8F418" w14:textId="77777777" w:rsidTr="005A632E">
        <w:tc>
          <w:tcPr>
            <w:tcW w:w="2269" w:type="dxa"/>
            <w:shd w:val="clear" w:color="auto" w:fill="auto"/>
          </w:tcPr>
          <w:p w14:paraId="3F0942A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4EF34E" w14:textId="77777777" w:rsidR="00986737" w:rsidRPr="004E4B64" w:rsidRDefault="0072593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5930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 i Oddziale.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5930" w:rsidRPr="004E4B64" w14:paraId="1ED577F8" w14:textId="77777777" w:rsidTr="00001B31">
        <w:tc>
          <w:tcPr>
            <w:tcW w:w="2269" w:type="dxa"/>
            <w:shd w:val="clear" w:color="auto" w:fill="auto"/>
          </w:tcPr>
          <w:p w14:paraId="1A1900C2" w14:textId="77777777" w:rsidR="00725930" w:rsidRPr="004E4B64" w:rsidRDefault="00725930" w:rsidP="00001B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3EC341" w14:textId="77777777" w:rsidR="00725930" w:rsidRPr="004E4B64" w:rsidRDefault="00725930" w:rsidP="00001B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5930">
              <w:rPr>
                <w:rFonts w:ascii="Arial" w:hAnsi="Arial" w:cs="Arial"/>
                <w:bCs/>
                <w:sz w:val="24"/>
                <w:szCs w:val="24"/>
              </w:rPr>
              <w:t>PIM-SK-2375/67/24</w:t>
            </w:r>
          </w:p>
        </w:tc>
      </w:tr>
    </w:tbl>
    <w:p w14:paraId="7E68396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F6E721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25930" w:rsidRPr="00725930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B1ACD9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25930" w:rsidRPr="00725930">
        <w:rPr>
          <w:rFonts w:ascii="Arial" w:hAnsi="Arial" w:cs="Arial"/>
          <w:sz w:val="24"/>
          <w:szCs w:val="24"/>
        </w:rPr>
        <w:t>29/10/2024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25930" w:rsidRPr="0072593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681F311" w14:textId="77777777" w:rsidTr="005A632E">
        <w:tc>
          <w:tcPr>
            <w:tcW w:w="1276" w:type="dxa"/>
            <w:shd w:val="clear" w:color="auto" w:fill="F2F2F2"/>
            <w:vAlign w:val="center"/>
          </w:tcPr>
          <w:p w14:paraId="5E4EFF5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7A6776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83ECF1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9B225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25930" w:rsidRPr="00BB547B" w14:paraId="435B208B" w14:textId="77777777" w:rsidTr="00001B31">
        <w:tc>
          <w:tcPr>
            <w:tcW w:w="1276" w:type="dxa"/>
            <w:shd w:val="clear" w:color="auto" w:fill="auto"/>
            <w:vAlign w:val="center"/>
          </w:tcPr>
          <w:p w14:paraId="7256D699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739C81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647AA26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Marianna Suchecka</w:t>
            </w:r>
          </w:p>
          <w:p w14:paraId="165750DE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Sanocka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5/11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C61F0E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02-110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A21DBA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183 600.00 zł</w:t>
            </w:r>
          </w:p>
        </w:tc>
      </w:tr>
      <w:tr w:rsidR="00725930" w:rsidRPr="00BB547B" w14:paraId="502802AA" w14:textId="77777777" w:rsidTr="00001B31">
        <w:tc>
          <w:tcPr>
            <w:tcW w:w="1276" w:type="dxa"/>
            <w:shd w:val="clear" w:color="auto" w:fill="auto"/>
            <w:vAlign w:val="center"/>
          </w:tcPr>
          <w:p w14:paraId="19FC4247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74B32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A5CC037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Elżbieta Bojenko</w:t>
            </w:r>
          </w:p>
          <w:p w14:paraId="6346CBFB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Międzynarodowa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38/40a/209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0C3965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03-922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02B009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57 600.00 zł</w:t>
            </w:r>
          </w:p>
        </w:tc>
      </w:tr>
      <w:tr w:rsidR="00725930" w:rsidRPr="00BB547B" w14:paraId="411A0AC8" w14:textId="77777777" w:rsidTr="00001B31">
        <w:tc>
          <w:tcPr>
            <w:tcW w:w="1276" w:type="dxa"/>
            <w:shd w:val="clear" w:color="auto" w:fill="auto"/>
            <w:vAlign w:val="center"/>
          </w:tcPr>
          <w:p w14:paraId="29FB12D8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EAF34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E642359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Barbara Doniecka</w:t>
            </w:r>
          </w:p>
          <w:p w14:paraId="12ACF5C9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Grażyny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20/5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5DDB97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02-548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BDF2D7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183 600.00 zł</w:t>
            </w:r>
          </w:p>
        </w:tc>
      </w:tr>
      <w:tr w:rsidR="00725930" w:rsidRPr="00BB547B" w14:paraId="7A06052F" w14:textId="77777777" w:rsidTr="00001B31">
        <w:tc>
          <w:tcPr>
            <w:tcW w:w="1276" w:type="dxa"/>
            <w:shd w:val="clear" w:color="auto" w:fill="auto"/>
            <w:vAlign w:val="center"/>
          </w:tcPr>
          <w:p w14:paraId="1F1C6B0F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43CE1B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446A95D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Adrianna Sołtys</w:t>
            </w:r>
          </w:p>
          <w:p w14:paraId="05DC4089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Mariampol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A482E3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26-333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Paradyż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E245E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272 160.00 zł</w:t>
            </w:r>
          </w:p>
        </w:tc>
      </w:tr>
      <w:tr w:rsidR="00725930" w:rsidRPr="00BB547B" w14:paraId="7CF0E8BD" w14:textId="77777777" w:rsidTr="00001B31">
        <w:tc>
          <w:tcPr>
            <w:tcW w:w="1276" w:type="dxa"/>
            <w:shd w:val="clear" w:color="auto" w:fill="auto"/>
            <w:vAlign w:val="center"/>
          </w:tcPr>
          <w:p w14:paraId="5401D083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A915EB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5BABA87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Anna Oleś</w:t>
            </w:r>
          </w:p>
          <w:p w14:paraId="2792A4F0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Ordona 5d/28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CE4123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A5AD29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211 680.00 zł</w:t>
            </w:r>
          </w:p>
        </w:tc>
      </w:tr>
      <w:tr w:rsidR="00725930" w:rsidRPr="00BB547B" w14:paraId="2BD7E652" w14:textId="77777777" w:rsidTr="00001B31">
        <w:tc>
          <w:tcPr>
            <w:tcW w:w="1276" w:type="dxa"/>
            <w:shd w:val="clear" w:color="auto" w:fill="auto"/>
            <w:vAlign w:val="center"/>
          </w:tcPr>
          <w:p w14:paraId="411D9B9D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E7A0BE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C0E502B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Anna Werner</w:t>
            </w:r>
          </w:p>
          <w:p w14:paraId="4C2675D6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Wędrowców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36217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02-830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56F3E9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105 840.00 zł</w:t>
            </w:r>
          </w:p>
        </w:tc>
      </w:tr>
      <w:tr w:rsidR="00725930" w:rsidRPr="00BB547B" w14:paraId="49D558B8" w14:textId="77777777" w:rsidTr="00001B31">
        <w:tc>
          <w:tcPr>
            <w:tcW w:w="1276" w:type="dxa"/>
            <w:shd w:val="clear" w:color="auto" w:fill="auto"/>
            <w:vAlign w:val="center"/>
          </w:tcPr>
          <w:p w14:paraId="14ABA5DE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6F378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DB6F073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Leonarda Bogdan</w:t>
            </w:r>
          </w:p>
          <w:p w14:paraId="4E334BE9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Husarska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8/3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F40536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05-120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Legionowo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789ABE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211 680.00 zł</w:t>
            </w:r>
          </w:p>
        </w:tc>
      </w:tr>
      <w:tr w:rsidR="00725930" w:rsidRPr="00BB547B" w14:paraId="3F690728" w14:textId="77777777" w:rsidTr="00001B31">
        <w:tc>
          <w:tcPr>
            <w:tcW w:w="1276" w:type="dxa"/>
            <w:shd w:val="clear" w:color="auto" w:fill="auto"/>
            <w:vAlign w:val="center"/>
          </w:tcPr>
          <w:p w14:paraId="18B961B0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E5646C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D4A41A6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Elżbieta Jankowska</w:t>
            </w:r>
          </w:p>
          <w:p w14:paraId="54C562E8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Rechniewskiego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3/71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043CF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03-980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E63AC1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100 800.00 zł</w:t>
            </w:r>
          </w:p>
        </w:tc>
      </w:tr>
      <w:tr w:rsidR="00725930" w:rsidRPr="00BB547B" w14:paraId="06635211" w14:textId="77777777" w:rsidTr="00001B31">
        <w:tc>
          <w:tcPr>
            <w:tcW w:w="1276" w:type="dxa"/>
            <w:shd w:val="clear" w:color="auto" w:fill="auto"/>
            <w:vAlign w:val="center"/>
          </w:tcPr>
          <w:p w14:paraId="3B446BEA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CB671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61FDCFF" w14:textId="77777777" w:rsidR="00725930" w:rsidRPr="00986737" w:rsidRDefault="00725930" w:rsidP="00001B3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Inez Pogorzelska</w:t>
            </w:r>
          </w:p>
          <w:p w14:paraId="3F6E1B92" w14:textId="77777777" w:rsidR="00725930" w:rsidRPr="00986737" w:rsidRDefault="00725930" w:rsidP="00001B31">
            <w:pPr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Świerkowa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11/4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249078" w14:textId="77777777" w:rsidR="00725930" w:rsidRPr="00986737" w:rsidRDefault="00725930" w:rsidP="00001B3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05-400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5930">
              <w:rPr>
                <w:rFonts w:ascii="Arial" w:hAnsi="Arial" w:cs="Arial"/>
                <w:sz w:val="24"/>
                <w:szCs w:val="24"/>
              </w:rPr>
              <w:t>Otwock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C74307" w14:textId="77777777" w:rsidR="00725930" w:rsidRPr="00986737" w:rsidRDefault="00725930" w:rsidP="00001B3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930">
              <w:rPr>
                <w:rFonts w:ascii="Arial" w:hAnsi="Arial" w:cs="Arial"/>
                <w:sz w:val="24"/>
                <w:szCs w:val="24"/>
              </w:rPr>
              <w:t>153 600.00 zł</w:t>
            </w:r>
          </w:p>
        </w:tc>
      </w:tr>
    </w:tbl>
    <w:p w14:paraId="2B50069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81942A5" w14:textId="77777777" w:rsidR="00C236D3" w:rsidRPr="00BB547B" w:rsidRDefault="00725930" w:rsidP="00173B20">
      <w:pPr>
        <w:jc w:val="right"/>
        <w:rPr>
          <w:rFonts w:ascii="Arial" w:hAnsi="Arial" w:cs="Arial"/>
          <w:sz w:val="22"/>
          <w:szCs w:val="22"/>
        </w:rPr>
      </w:pPr>
      <w:r w:rsidRPr="00725930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725930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48BDE" w14:textId="77777777" w:rsidR="000F56CC" w:rsidRDefault="000F56CC">
      <w:r>
        <w:separator/>
      </w:r>
    </w:p>
  </w:endnote>
  <w:endnote w:type="continuationSeparator" w:id="0">
    <w:p w14:paraId="5D8B39C6" w14:textId="77777777" w:rsidR="000F56CC" w:rsidRDefault="000F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E3C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7287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39469" w14:textId="436301DB" w:rsidR="00986737" w:rsidRPr="00986737" w:rsidRDefault="00AB1D5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4FC2A3" wp14:editId="3FB5FAC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E333E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A161D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B7F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AC47A" w14:textId="77777777" w:rsidR="009F189D" w:rsidRDefault="009F189D">
    <w:pPr>
      <w:pStyle w:val="Stopka"/>
      <w:tabs>
        <w:tab w:val="clear" w:pos="4536"/>
      </w:tabs>
      <w:jc w:val="center"/>
    </w:pPr>
  </w:p>
  <w:p w14:paraId="482062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88B7A5" w14:textId="77777777" w:rsidR="000F56CC" w:rsidRDefault="000F56CC">
      <w:r>
        <w:separator/>
      </w:r>
    </w:p>
  </w:footnote>
  <w:footnote w:type="continuationSeparator" w:id="0">
    <w:p w14:paraId="683C43B4" w14:textId="77777777" w:rsidR="000F56CC" w:rsidRDefault="000F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87F15" w14:textId="77777777" w:rsidR="00725930" w:rsidRDefault="00725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96B8D" w14:textId="77777777" w:rsidR="00725930" w:rsidRDefault="00725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8AE41" w14:textId="77777777" w:rsidR="00725930" w:rsidRDefault="00725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CC"/>
    <w:rsid w:val="00007727"/>
    <w:rsid w:val="00017720"/>
    <w:rsid w:val="00035488"/>
    <w:rsid w:val="000D7F25"/>
    <w:rsid w:val="000E00E5"/>
    <w:rsid w:val="000F56C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25930"/>
    <w:rsid w:val="00843263"/>
    <w:rsid w:val="00861E75"/>
    <w:rsid w:val="00986737"/>
    <w:rsid w:val="009D19BD"/>
    <w:rsid w:val="009F189D"/>
    <w:rsid w:val="00A80738"/>
    <w:rsid w:val="00AB1D5E"/>
    <w:rsid w:val="00BB547B"/>
    <w:rsid w:val="00BE18E4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32DA8C"/>
  <w15:chartTrackingRefBased/>
  <w15:docId w15:val="{F115EBBF-9B83-4B55-8A27-3B312E3E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2024-10-29T12:12:00Z</dcterms:created>
  <dcterms:modified xsi:type="dcterms:W3CDTF">2024-10-29T12:12:00Z</dcterms:modified>
</cp:coreProperties>
</file>