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1E3BD8" w:rsidP="00D41E73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1E3BD8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1E3BD8">
        <w:rPr>
          <w:rFonts w:ascii="Arial" w:hAnsi="Arial" w:cs="Arial"/>
          <w:sz w:val="24"/>
          <w:szCs w:val="24"/>
        </w:rPr>
        <w:t>2024-10-29</w:t>
      </w:r>
    </w:p>
    <w:p w:rsidR="00CF7835" w:rsidRPr="009432A1" w:rsidRDefault="001E3BD8" w:rsidP="00D41E73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E3BD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1E3BD8" w:rsidP="00D41E73">
      <w:pPr>
        <w:spacing w:line="360" w:lineRule="auto"/>
        <w:rPr>
          <w:rFonts w:ascii="Arial" w:hAnsi="Arial" w:cs="Arial"/>
          <w:sz w:val="24"/>
          <w:szCs w:val="24"/>
        </w:rPr>
      </w:pPr>
      <w:r w:rsidRPr="001E3BD8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1E3BD8">
        <w:rPr>
          <w:rFonts w:ascii="Arial" w:hAnsi="Arial" w:cs="Arial"/>
          <w:sz w:val="24"/>
          <w:szCs w:val="24"/>
        </w:rPr>
        <w:t>69</w:t>
      </w:r>
    </w:p>
    <w:p w:rsidR="00CF7835" w:rsidRPr="009432A1" w:rsidRDefault="001E3BD8" w:rsidP="00D41E73">
      <w:pPr>
        <w:spacing w:line="360" w:lineRule="auto"/>
        <w:rPr>
          <w:rFonts w:ascii="Arial" w:hAnsi="Arial" w:cs="Arial"/>
          <w:sz w:val="24"/>
          <w:szCs w:val="24"/>
        </w:rPr>
      </w:pPr>
      <w:r w:rsidRPr="001E3BD8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1E3BD8">
        <w:rPr>
          <w:rFonts w:ascii="Arial" w:hAnsi="Arial" w:cs="Arial"/>
          <w:sz w:val="24"/>
          <w:szCs w:val="24"/>
        </w:rPr>
        <w:t>Częstochowa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D41E73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D41E73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D41E73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D41E73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1E3BD8" w:rsidP="00D41E7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E3BD8">
              <w:rPr>
                <w:rFonts w:ascii="Arial" w:hAnsi="Arial" w:cs="Arial"/>
                <w:bCs/>
                <w:sz w:val="24"/>
                <w:szCs w:val="24"/>
              </w:rPr>
              <w:t>Opracowanie wielobranżowej dokumentacji projektowo-kosztorysowej dla zadania: "Remont lokalu mieszkalnego nr 11, przy al. Armii Krajowej 33"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E3BD8" w:rsidRPr="004E4B64" w:rsidTr="0053352C">
        <w:tc>
          <w:tcPr>
            <w:tcW w:w="2269" w:type="dxa"/>
            <w:shd w:val="clear" w:color="auto" w:fill="auto"/>
          </w:tcPr>
          <w:p w:rsidR="001E3BD8" w:rsidRPr="004E4B64" w:rsidRDefault="001E3BD8" w:rsidP="00D41E7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E3BD8" w:rsidRPr="004E4B64" w:rsidRDefault="001E3BD8" w:rsidP="00D41E7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E3BD8">
              <w:rPr>
                <w:rFonts w:ascii="Arial" w:hAnsi="Arial" w:cs="Arial"/>
                <w:bCs/>
                <w:sz w:val="24"/>
                <w:szCs w:val="24"/>
              </w:rPr>
              <w:t>RK-NZ.261.81.2024.MT</w:t>
            </w:r>
          </w:p>
        </w:tc>
      </w:tr>
    </w:tbl>
    <w:p w:rsidR="00D665F5" w:rsidRPr="00355C9D" w:rsidRDefault="00D665F5" w:rsidP="00D41E73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1E3BD8" w:rsidRPr="001E3BD8">
        <w:rPr>
          <w:rFonts w:ascii="Arial" w:hAnsi="Arial" w:cs="Arial"/>
          <w:sz w:val="24"/>
          <w:szCs w:val="24"/>
        </w:rPr>
        <w:t>(</w:t>
      </w:r>
      <w:proofErr w:type="spellStart"/>
      <w:r w:rsidR="001E3BD8" w:rsidRPr="001E3BD8">
        <w:rPr>
          <w:rFonts w:ascii="Arial" w:hAnsi="Arial" w:cs="Arial"/>
          <w:sz w:val="24"/>
          <w:szCs w:val="24"/>
        </w:rPr>
        <w:t>t.j</w:t>
      </w:r>
      <w:proofErr w:type="spellEnd"/>
      <w:r w:rsidR="001E3BD8" w:rsidRPr="001E3BD8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D41E73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1E3BD8" w:rsidRPr="001E3BD8">
        <w:rPr>
          <w:rFonts w:ascii="Arial" w:hAnsi="Arial" w:cs="Arial"/>
          <w:sz w:val="24"/>
          <w:szCs w:val="24"/>
        </w:rPr>
        <w:t>29/10/2024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1E3BD8" w:rsidRPr="001E3BD8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D41E7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D41E7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D41E7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1E3BD8" w:rsidRPr="00355C9D" w:rsidTr="0053352C">
        <w:tc>
          <w:tcPr>
            <w:tcW w:w="1276" w:type="dxa"/>
            <w:shd w:val="clear" w:color="auto" w:fill="auto"/>
            <w:vAlign w:val="center"/>
          </w:tcPr>
          <w:p w:rsidR="001E3BD8" w:rsidRPr="00CF7835" w:rsidRDefault="001E3BD8" w:rsidP="00D41E7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3BD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D41E73" w:rsidRDefault="00CB2FE4" w:rsidP="00D41E73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Unidesign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Pracow</w:t>
            </w:r>
            <w:r w:rsidR="001E3BD8" w:rsidRPr="001E3BD8">
              <w:rPr>
                <w:rFonts w:ascii="Arial" w:hAnsi="Arial" w:cs="Arial"/>
                <w:sz w:val="24"/>
                <w:szCs w:val="24"/>
              </w:rPr>
              <w:t>nia Projektowa</w:t>
            </w:r>
            <w:bookmarkStart w:id="0" w:name="_GoBack"/>
            <w:bookmarkEnd w:id="0"/>
          </w:p>
          <w:p w:rsidR="001E3BD8" w:rsidRPr="00CF7835" w:rsidRDefault="001E3BD8" w:rsidP="00D41E73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1E3BD8">
              <w:rPr>
                <w:rFonts w:ascii="Arial" w:hAnsi="Arial" w:cs="Arial"/>
                <w:sz w:val="24"/>
                <w:szCs w:val="24"/>
              </w:rPr>
              <w:t xml:space="preserve"> Jakub Kotowicz</w:t>
            </w:r>
          </w:p>
          <w:p w:rsidR="001E3BD8" w:rsidRPr="00CF7835" w:rsidRDefault="001E3BD8" w:rsidP="00D41E7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E3BD8">
              <w:rPr>
                <w:rFonts w:ascii="Arial" w:hAnsi="Arial" w:cs="Arial"/>
                <w:sz w:val="24"/>
                <w:szCs w:val="24"/>
              </w:rPr>
              <w:t>Obrońców Tobruku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E3BD8">
              <w:rPr>
                <w:rFonts w:ascii="Arial" w:hAnsi="Arial" w:cs="Arial"/>
                <w:sz w:val="24"/>
                <w:szCs w:val="24"/>
              </w:rPr>
              <w:t>19/76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E3BD8" w:rsidRPr="00CF7835" w:rsidRDefault="001E3BD8" w:rsidP="00D41E7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3BD8">
              <w:rPr>
                <w:rFonts w:ascii="Arial" w:hAnsi="Arial" w:cs="Arial"/>
                <w:sz w:val="24"/>
                <w:szCs w:val="24"/>
              </w:rPr>
              <w:t>01-494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E3BD8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E3BD8" w:rsidRPr="00CF7835" w:rsidRDefault="001E3BD8" w:rsidP="00D41E7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3BD8">
              <w:rPr>
                <w:rFonts w:ascii="Arial" w:hAnsi="Arial" w:cs="Arial"/>
                <w:sz w:val="24"/>
                <w:szCs w:val="24"/>
              </w:rPr>
              <w:t>44 900.00 zł</w:t>
            </w:r>
          </w:p>
        </w:tc>
      </w:tr>
    </w:tbl>
    <w:p w:rsidR="0069085C" w:rsidRPr="00355C9D" w:rsidRDefault="0069085C" w:rsidP="00D41E73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p w:rsidR="00577BC6" w:rsidRPr="00355C9D" w:rsidRDefault="00577BC6" w:rsidP="00D41E73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sectPr w:rsidR="00577BC6" w:rsidRPr="00355C9D" w:rsidSect="00D41E7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6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2D91" w:rsidRDefault="00972D91">
      <w:r>
        <w:separator/>
      </w:r>
    </w:p>
  </w:endnote>
  <w:endnote w:type="continuationSeparator" w:id="0">
    <w:p w:rsidR="00972D91" w:rsidRDefault="00972D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1E73" w:rsidRPr="00D41E73" w:rsidRDefault="00CB2FE4" w:rsidP="00D41E73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41E73" w:rsidRPr="00D41E73" w:rsidTr="0053352C">
      <w:tc>
        <w:tcPr>
          <w:tcW w:w="0" w:type="auto"/>
          <w:shd w:val="clear" w:color="auto" w:fill="auto"/>
          <w:vAlign w:val="center"/>
        </w:tcPr>
        <w:p w:rsidR="00D41E73" w:rsidRPr="00D41E73" w:rsidRDefault="00D41E73" w:rsidP="00D41E73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41E73" w:rsidRPr="00D41E73" w:rsidRDefault="00D41E73" w:rsidP="00D41E73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D41E73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D41E73" w:rsidRPr="00D41E73" w:rsidRDefault="00D41E73" w:rsidP="00D41E73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41E73" w:rsidRPr="00D41E73" w:rsidRDefault="00D41E73" w:rsidP="00D41E73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D41E73" w:rsidRPr="00D41E73" w:rsidRDefault="00D41E73" w:rsidP="00D41E73">
    <w:pPr>
      <w:spacing w:line="276" w:lineRule="auto"/>
      <w:rPr>
        <w:rFonts w:ascii="Roboto" w:hAnsi="Roboto"/>
        <w:b/>
        <w:bCs/>
        <w:sz w:val="24"/>
        <w:szCs w:val="24"/>
      </w:rPr>
    </w:pPr>
    <w:r w:rsidRPr="00D41E73">
      <w:rPr>
        <w:rFonts w:ascii="Roboto" w:hAnsi="Roboto"/>
        <w:b/>
        <w:bCs/>
        <w:sz w:val="24"/>
        <w:szCs w:val="18"/>
      </w:rPr>
      <w:t>Kanclerz Politechniki Częstochowskiej</w:t>
    </w:r>
  </w:p>
  <w:p w:rsidR="00D41E73" w:rsidRPr="00D41E73" w:rsidRDefault="00CB2FE4" w:rsidP="00D41E73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D41E73" w:rsidRPr="00D41E73">
      <w:rPr>
        <w:rFonts w:ascii="Roboto" w:hAnsi="Roboto"/>
        <w:sz w:val="24"/>
        <w:szCs w:val="24"/>
      </w:rPr>
      <w:t>ul. Gen. J.H. Dąbrowskiego 69, 42-201 Częstochowa</w:t>
    </w:r>
  </w:p>
  <w:p w:rsidR="00D41E73" w:rsidRPr="00D41E73" w:rsidRDefault="00D41E73" w:rsidP="00D41E73">
    <w:pPr>
      <w:spacing w:line="276" w:lineRule="auto"/>
      <w:rPr>
        <w:rFonts w:ascii="Arial" w:hAnsi="Arial"/>
        <w:noProof/>
        <w:sz w:val="24"/>
        <w:szCs w:val="24"/>
      </w:rPr>
    </w:pPr>
    <w:r w:rsidRPr="00D41E73">
      <w:rPr>
        <w:rFonts w:ascii="Roboto" w:hAnsi="Roboto"/>
        <w:sz w:val="24"/>
        <w:szCs w:val="24"/>
      </w:rPr>
      <w:t>tel. +48 34 325 02 56, e-mail: kanclerz@pcz.pl</w:t>
    </w:r>
  </w:p>
  <w:p w:rsidR="00D41E73" w:rsidRPr="00D41E73" w:rsidRDefault="00D41E73" w:rsidP="00D41E73">
    <w:pPr>
      <w:rPr>
        <w:rFonts w:ascii="Roboto" w:hAnsi="Roboto"/>
        <w:b/>
        <w:sz w:val="24"/>
        <w:szCs w:val="24"/>
      </w:rPr>
    </w:pPr>
    <w:r w:rsidRPr="00D41E73">
      <w:rPr>
        <w:rFonts w:ascii="Roboto" w:hAnsi="Roboto"/>
        <w:b/>
        <w:sz w:val="24"/>
        <w:szCs w:val="24"/>
      </w:rPr>
      <w:t>www.pcz.pl</w: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CB2FE4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CB2FE4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72D9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2D91" w:rsidRDefault="00972D91">
      <w:r>
        <w:separator/>
      </w:r>
    </w:p>
  </w:footnote>
  <w:footnote w:type="continuationSeparator" w:id="0">
    <w:p w:rsidR="00972D91" w:rsidRDefault="00972D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3BD8" w:rsidRDefault="001E3B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1E73" w:rsidRPr="00D41E73" w:rsidRDefault="00CB2FE4" w:rsidP="00D41E73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D41E73" w:rsidRPr="00D41E73" w:rsidRDefault="00D41E73" w:rsidP="00D41E73">
    <w:pPr>
      <w:spacing w:after="160" w:line="259" w:lineRule="auto"/>
      <w:rPr>
        <w:rFonts w:ascii="Arial" w:hAnsi="Arial"/>
        <w:sz w:val="22"/>
        <w:szCs w:val="22"/>
      </w:rPr>
    </w:pPr>
  </w:p>
  <w:p w:rsidR="001E3BD8" w:rsidRDefault="001E3B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3BD8" w:rsidRDefault="001E3B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2D91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1E3BD8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72D91"/>
    <w:rsid w:val="009D19BD"/>
    <w:rsid w:val="009F189D"/>
    <w:rsid w:val="00A80738"/>
    <w:rsid w:val="00C236D3"/>
    <w:rsid w:val="00C659E2"/>
    <w:rsid w:val="00CB0802"/>
    <w:rsid w:val="00CB2FE4"/>
    <w:rsid w:val="00CF7835"/>
    <w:rsid w:val="00D41E73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73A8BD37"/>
  <w15:chartTrackingRefBased/>
  <w15:docId w15:val="{1E77BD47-9F33-4910-AAA7-EE2FCB3BF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2024-10-29T11:13:00Z</dcterms:created>
  <dcterms:modified xsi:type="dcterms:W3CDTF">2024-10-29T11:13:00Z</dcterms:modified>
</cp:coreProperties>
</file>